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FDC" w:rsidRPr="00030964" w:rsidRDefault="00F60FDC" w:rsidP="00030964">
      <w:pPr>
        <w:suppressAutoHyphens/>
        <w:spacing w:after="0"/>
        <w:ind w:firstLine="0"/>
        <w:jc w:val="center"/>
        <w:rPr>
          <w:szCs w:val="28"/>
          <w:lang w:eastAsia="ar-SA"/>
        </w:rPr>
      </w:pPr>
      <w:r w:rsidRPr="009105DC">
        <w:rPr>
          <w:noProof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75pt;height:45pt;visibility:visible">
            <v:imagedata r:id="rId5" o:title=""/>
          </v:shape>
        </w:pict>
      </w:r>
    </w:p>
    <w:p w:rsidR="00F60FDC" w:rsidRPr="00030964" w:rsidRDefault="00F60FDC" w:rsidP="00030964">
      <w:pPr>
        <w:suppressAutoHyphens/>
        <w:spacing w:after="0"/>
        <w:ind w:firstLine="0"/>
        <w:jc w:val="left"/>
        <w:rPr>
          <w:sz w:val="16"/>
          <w:szCs w:val="16"/>
          <w:lang w:eastAsia="ar-SA"/>
        </w:rPr>
      </w:pPr>
    </w:p>
    <w:p w:rsidR="00F60FDC" w:rsidRPr="00030964" w:rsidRDefault="00F60FDC" w:rsidP="00030964">
      <w:pPr>
        <w:spacing w:after="0"/>
        <w:ind w:firstLine="0"/>
        <w:jc w:val="center"/>
        <w:rPr>
          <w:b/>
          <w:bCs/>
          <w:szCs w:val="28"/>
        </w:rPr>
      </w:pPr>
      <w:r w:rsidRPr="00030964">
        <w:rPr>
          <w:b/>
          <w:bCs/>
          <w:szCs w:val="28"/>
        </w:rPr>
        <w:t>ТЕРРИТОРИАЛЬНАЯ ИЗБИРАТЕЛЬНАЯ КОМИССИЯ</w:t>
      </w:r>
    </w:p>
    <w:p w:rsidR="00F60FDC" w:rsidRPr="00030964" w:rsidRDefault="00F60FDC" w:rsidP="00030964">
      <w:pPr>
        <w:suppressAutoHyphens/>
        <w:spacing w:after="0"/>
        <w:ind w:firstLine="0"/>
        <w:jc w:val="center"/>
        <w:rPr>
          <w:b/>
          <w:szCs w:val="28"/>
          <w:lang w:eastAsia="ar-SA"/>
        </w:rPr>
      </w:pPr>
      <w:r w:rsidRPr="00030964">
        <w:rPr>
          <w:b/>
          <w:szCs w:val="28"/>
          <w:lang w:eastAsia="ar-SA"/>
        </w:rPr>
        <w:t>МОРОЗОВСКОГО РАЙОНА РОСТОВСКОЙ ОБЛАСТИ</w:t>
      </w:r>
    </w:p>
    <w:p w:rsidR="00F60FDC" w:rsidRPr="00030964" w:rsidRDefault="00F60FDC" w:rsidP="00030964">
      <w:pPr>
        <w:suppressAutoHyphens/>
        <w:spacing w:after="0"/>
        <w:ind w:firstLine="0"/>
        <w:rPr>
          <w:sz w:val="16"/>
          <w:szCs w:val="16"/>
          <w:lang w:eastAsia="ar-SA"/>
        </w:rPr>
      </w:pPr>
    </w:p>
    <w:p w:rsidR="00F60FDC" w:rsidRPr="00030964" w:rsidRDefault="00F60FDC" w:rsidP="00030964">
      <w:pPr>
        <w:suppressAutoHyphens/>
        <w:spacing w:after="0"/>
        <w:ind w:firstLine="0"/>
        <w:jc w:val="center"/>
        <w:rPr>
          <w:b/>
          <w:bCs/>
          <w:szCs w:val="28"/>
          <w:lang w:eastAsia="ar-SA"/>
        </w:rPr>
      </w:pPr>
      <w:r w:rsidRPr="00030964">
        <w:rPr>
          <w:b/>
          <w:bCs/>
          <w:szCs w:val="28"/>
          <w:lang w:eastAsia="ar-SA"/>
        </w:rPr>
        <w:t>ПОСТАНОВЛЕНИЕ</w:t>
      </w:r>
    </w:p>
    <w:p w:rsidR="00F60FDC" w:rsidRPr="00030964" w:rsidRDefault="00F60FDC" w:rsidP="00030964">
      <w:pPr>
        <w:suppressAutoHyphens/>
        <w:spacing w:after="0"/>
        <w:ind w:firstLine="0"/>
        <w:jc w:val="center"/>
        <w:rPr>
          <w:b/>
          <w:bCs/>
          <w:sz w:val="16"/>
          <w:szCs w:val="16"/>
          <w:lang w:eastAsia="ar-SA"/>
        </w:rPr>
      </w:pPr>
    </w:p>
    <w:tbl>
      <w:tblPr>
        <w:tblW w:w="0" w:type="auto"/>
        <w:tblLook w:val="00A0"/>
      </w:tblPr>
      <w:tblGrid>
        <w:gridCol w:w="3187"/>
        <w:gridCol w:w="3240"/>
        <w:gridCol w:w="3144"/>
      </w:tblGrid>
      <w:tr w:rsidR="00F60FDC" w:rsidRPr="00030964" w:rsidTr="00030964">
        <w:tc>
          <w:tcPr>
            <w:tcW w:w="3473" w:type="dxa"/>
          </w:tcPr>
          <w:p w:rsidR="00F60FDC" w:rsidRPr="00030964" w:rsidRDefault="00F60FDC" w:rsidP="00030964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ind w:firstLine="0"/>
              <w:jc w:val="center"/>
              <w:rPr>
                <w:bCs/>
                <w:szCs w:val="28"/>
                <w:lang w:eastAsia="ar-SA"/>
              </w:rPr>
            </w:pPr>
            <w:r w:rsidRPr="00030964">
              <w:rPr>
                <w:bCs/>
                <w:szCs w:val="28"/>
                <w:lang w:eastAsia="ar-SA"/>
              </w:rPr>
              <w:t>18 августа 2015 года</w:t>
            </w:r>
          </w:p>
        </w:tc>
        <w:tc>
          <w:tcPr>
            <w:tcW w:w="3474" w:type="dxa"/>
          </w:tcPr>
          <w:p w:rsidR="00F60FDC" w:rsidRPr="00030964" w:rsidRDefault="00F60FDC" w:rsidP="00030964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ind w:firstLine="0"/>
              <w:jc w:val="center"/>
              <w:rPr>
                <w:bCs/>
                <w:szCs w:val="28"/>
                <w:lang w:eastAsia="ar-SA"/>
              </w:rPr>
            </w:pPr>
          </w:p>
        </w:tc>
        <w:tc>
          <w:tcPr>
            <w:tcW w:w="3474" w:type="dxa"/>
          </w:tcPr>
          <w:p w:rsidR="00F60FDC" w:rsidRPr="00030964" w:rsidRDefault="00F60FDC" w:rsidP="00030964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ind w:firstLine="0"/>
              <w:jc w:val="center"/>
              <w:rPr>
                <w:bCs/>
                <w:szCs w:val="28"/>
                <w:lang w:eastAsia="ar-SA"/>
              </w:rPr>
            </w:pPr>
            <w:r w:rsidRPr="00030964">
              <w:rPr>
                <w:bCs/>
                <w:szCs w:val="28"/>
                <w:lang w:eastAsia="ar-SA"/>
              </w:rPr>
              <w:t>№ 166-</w:t>
            </w:r>
            <w:r>
              <w:rPr>
                <w:bCs/>
                <w:szCs w:val="28"/>
                <w:lang w:eastAsia="ar-SA"/>
              </w:rPr>
              <w:t>4</w:t>
            </w:r>
          </w:p>
        </w:tc>
      </w:tr>
      <w:tr w:rsidR="00F60FDC" w:rsidRPr="00030964" w:rsidTr="00030964">
        <w:tc>
          <w:tcPr>
            <w:tcW w:w="3473" w:type="dxa"/>
          </w:tcPr>
          <w:p w:rsidR="00F60FDC" w:rsidRPr="00030964" w:rsidRDefault="00F60FDC" w:rsidP="00030964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ind w:firstLine="0"/>
              <w:jc w:val="center"/>
              <w:rPr>
                <w:bCs/>
                <w:szCs w:val="28"/>
                <w:lang w:eastAsia="ar-SA"/>
              </w:rPr>
            </w:pPr>
          </w:p>
        </w:tc>
        <w:tc>
          <w:tcPr>
            <w:tcW w:w="3474" w:type="dxa"/>
          </w:tcPr>
          <w:p w:rsidR="00F60FDC" w:rsidRPr="00030964" w:rsidRDefault="00F60FDC" w:rsidP="00030964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ind w:firstLine="0"/>
              <w:jc w:val="center"/>
              <w:rPr>
                <w:bCs/>
                <w:szCs w:val="28"/>
                <w:lang w:eastAsia="ar-SA"/>
              </w:rPr>
            </w:pPr>
            <w:r w:rsidRPr="00030964">
              <w:rPr>
                <w:bCs/>
                <w:szCs w:val="28"/>
                <w:lang w:eastAsia="ar-SA"/>
              </w:rPr>
              <w:t>г. Морозовск</w:t>
            </w:r>
          </w:p>
        </w:tc>
        <w:tc>
          <w:tcPr>
            <w:tcW w:w="3474" w:type="dxa"/>
          </w:tcPr>
          <w:p w:rsidR="00F60FDC" w:rsidRPr="00030964" w:rsidRDefault="00F60FDC" w:rsidP="00030964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ind w:firstLine="0"/>
              <w:jc w:val="center"/>
              <w:rPr>
                <w:bCs/>
                <w:szCs w:val="28"/>
                <w:lang w:eastAsia="ar-SA"/>
              </w:rPr>
            </w:pPr>
          </w:p>
        </w:tc>
      </w:tr>
    </w:tbl>
    <w:p w:rsidR="00F60FDC" w:rsidRDefault="00F60FDC" w:rsidP="002A2D08">
      <w:pPr>
        <w:spacing w:line="276" w:lineRule="auto"/>
        <w:ind w:left="993" w:firstLine="0"/>
        <w:rPr>
          <w:b/>
          <w:szCs w:val="28"/>
        </w:rPr>
      </w:pPr>
    </w:p>
    <w:p w:rsidR="00F60FDC" w:rsidRPr="00641905" w:rsidRDefault="00F60FDC" w:rsidP="00641905">
      <w:pPr>
        <w:spacing w:after="0"/>
        <w:ind w:firstLine="0"/>
        <w:jc w:val="center"/>
        <w:rPr>
          <w:b/>
          <w:bCs/>
          <w:szCs w:val="28"/>
        </w:rPr>
      </w:pPr>
      <w:r>
        <w:rPr>
          <w:b/>
          <w:szCs w:val="28"/>
        </w:rPr>
        <w:t>О графике работы Территориальной избирательной комиссии Морозовского района</w:t>
      </w:r>
      <w:r w:rsidRPr="00641905">
        <w:rPr>
          <w:b/>
          <w:bCs/>
          <w:szCs w:val="28"/>
        </w:rPr>
        <w:t xml:space="preserve"> и участковых избирательных комиссий избирательных участков №№ 1203-1247 Морозовского района </w:t>
      </w:r>
      <w:r>
        <w:rPr>
          <w:b/>
          <w:bCs/>
          <w:szCs w:val="28"/>
        </w:rPr>
        <w:t xml:space="preserve">в </w:t>
      </w:r>
      <w:r w:rsidRPr="008021C4">
        <w:rPr>
          <w:b/>
          <w:szCs w:val="28"/>
        </w:rPr>
        <w:t>период проведения</w:t>
      </w:r>
      <w:r w:rsidRPr="00641905">
        <w:rPr>
          <w:b/>
          <w:bCs/>
          <w:szCs w:val="28"/>
        </w:rPr>
        <w:t xml:space="preserve"> досрочного голосования на выборах</w:t>
      </w:r>
      <w:r>
        <w:rPr>
          <w:b/>
          <w:bCs/>
          <w:szCs w:val="28"/>
        </w:rPr>
        <w:t xml:space="preserve"> </w:t>
      </w:r>
      <w:r w:rsidRPr="00641905">
        <w:rPr>
          <w:b/>
          <w:bCs/>
          <w:szCs w:val="28"/>
        </w:rPr>
        <w:t>Губернатора Ростовской области</w:t>
      </w:r>
      <w:r>
        <w:rPr>
          <w:b/>
          <w:bCs/>
          <w:szCs w:val="28"/>
        </w:rPr>
        <w:t xml:space="preserve"> </w:t>
      </w:r>
      <w:r w:rsidRPr="00641905">
        <w:rPr>
          <w:b/>
          <w:bCs/>
          <w:szCs w:val="28"/>
        </w:rPr>
        <w:t>13 сентября 2015 года</w:t>
      </w:r>
    </w:p>
    <w:p w:rsidR="00F60FDC" w:rsidRDefault="00F60FDC" w:rsidP="002A2D08">
      <w:pPr>
        <w:spacing w:line="360" w:lineRule="auto"/>
        <w:ind w:firstLine="0"/>
        <w:rPr>
          <w:b/>
          <w:bCs/>
          <w:szCs w:val="28"/>
        </w:rPr>
      </w:pPr>
    </w:p>
    <w:p w:rsidR="00F60FDC" w:rsidRDefault="00F60FDC" w:rsidP="00641905">
      <w:pPr>
        <w:spacing w:line="276" w:lineRule="auto"/>
        <w:ind w:firstLine="0"/>
        <w:rPr>
          <w:szCs w:val="28"/>
        </w:rPr>
      </w:pPr>
      <w:r>
        <w:rPr>
          <w:b/>
          <w:szCs w:val="28"/>
        </w:rPr>
        <w:t xml:space="preserve">   </w:t>
      </w:r>
      <w:r>
        <w:rPr>
          <w:szCs w:val="28"/>
        </w:rPr>
        <w:t>В соответствии со статьей 65 Федерального закона « Об основных гарантиях избирательных прав и права на участие в референдуме граждан Российской Федерации», статьей 48.1 Областного закона «О выборах Губернатора Ростовской области», постановлениями Избирательной комиссии Ростовской области №83-1 от 29 апреля 2015 года «О Методических рекомендациях по организации и проведению досрочного голосования при проведении выборов Губернатора Ростовской области 13 сентября 2015 года», №98-15 от 18 августа 2015 года «Об определении графиков работы территориальных и участковых избирательных комиссий в период проведения досрочного голосования на выборах Губернатора Ростовской области 13 сентября 2015 года,</w:t>
      </w:r>
    </w:p>
    <w:p w:rsidR="00F60FDC" w:rsidRDefault="00F60FDC" w:rsidP="00641905">
      <w:pPr>
        <w:spacing w:line="360" w:lineRule="auto"/>
        <w:ind w:firstLine="0"/>
        <w:rPr>
          <w:szCs w:val="28"/>
        </w:rPr>
      </w:pPr>
      <w:r>
        <w:rPr>
          <w:szCs w:val="28"/>
        </w:rPr>
        <w:t>Территориальная избирательная комиссия Морозовского района ПОСТАНОВЛЯЕТ:</w:t>
      </w:r>
    </w:p>
    <w:p w:rsidR="00F60FDC" w:rsidRDefault="00F60FDC" w:rsidP="00C13FDE">
      <w:pPr>
        <w:numPr>
          <w:ilvl w:val="0"/>
          <w:numId w:val="1"/>
        </w:numPr>
        <w:tabs>
          <w:tab w:val="clear" w:pos="780"/>
        </w:tabs>
        <w:spacing w:after="0"/>
        <w:ind w:left="0" w:firstLine="360"/>
      </w:pPr>
      <w:r>
        <w:t>Утвердить график работы Территориальной избирательной комиссии Морозовского района</w:t>
      </w:r>
      <w:r w:rsidRPr="00D33C5E">
        <w:rPr>
          <w:b/>
          <w:bCs/>
          <w:szCs w:val="28"/>
        </w:rPr>
        <w:t xml:space="preserve"> </w:t>
      </w:r>
      <w:r w:rsidRPr="00641905">
        <w:rPr>
          <w:szCs w:val="28"/>
        </w:rPr>
        <w:t>и участковых избирательных комиссий избирательных участков №№ 1203-1247 Морозовского района</w:t>
      </w:r>
      <w:r w:rsidRPr="00D33C5E">
        <w:t xml:space="preserve"> </w:t>
      </w:r>
      <w:r>
        <w:t xml:space="preserve">в </w:t>
      </w:r>
      <w:r>
        <w:rPr>
          <w:szCs w:val="28"/>
        </w:rPr>
        <w:t xml:space="preserve">период проведения </w:t>
      </w:r>
      <w:r w:rsidRPr="00641905">
        <w:rPr>
          <w:szCs w:val="28"/>
        </w:rPr>
        <w:t>досрочного голосования</w:t>
      </w:r>
      <w:r w:rsidRPr="00D33C5E">
        <w:rPr>
          <w:szCs w:val="28"/>
        </w:rPr>
        <w:t xml:space="preserve"> </w:t>
      </w:r>
      <w:r w:rsidRPr="00D33C5E">
        <w:t>на выборах Губернатора Ростовск</w:t>
      </w:r>
      <w:r>
        <w:t>ой области 13 сентября 2015 года:</w:t>
      </w:r>
    </w:p>
    <w:p w:rsidR="00F60FDC" w:rsidRPr="00641905" w:rsidRDefault="00F60FDC" w:rsidP="00C13FDE">
      <w:pPr>
        <w:spacing w:after="0"/>
        <w:ind w:firstLine="0"/>
        <w:rPr>
          <w:szCs w:val="28"/>
        </w:rPr>
      </w:pPr>
    </w:p>
    <w:p w:rsidR="00F60FDC" w:rsidRPr="00641905" w:rsidRDefault="00F60FDC" w:rsidP="00D33C5E">
      <w:pPr>
        <w:spacing w:after="0"/>
        <w:ind w:firstLine="0"/>
        <w:jc w:val="left"/>
        <w:rPr>
          <w:b/>
          <w:bCs/>
          <w:szCs w:val="28"/>
        </w:rPr>
      </w:pPr>
      <w:r w:rsidRPr="00641905">
        <w:rPr>
          <w:b/>
          <w:bCs/>
          <w:szCs w:val="28"/>
        </w:rPr>
        <w:t>Досрочное голосование проводится</w:t>
      </w:r>
      <w:r w:rsidRPr="00641905">
        <w:rPr>
          <w:szCs w:val="28"/>
        </w:rPr>
        <w:t xml:space="preserve"> </w:t>
      </w:r>
      <w:r w:rsidRPr="00641905">
        <w:rPr>
          <w:b/>
          <w:bCs/>
          <w:szCs w:val="28"/>
        </w:rPr>
        <w:t>в Территориальной избирательной комиссии</w:t>
      </w:r>
      <w:r>
        <w:rPr>
          <w:b/>
          <w:bCs/>
          <w:szCs w:val="28"/>
        </w:rPr>
        <w:t xml:space="preserve">   </w:t>
      </w:r>
      <w:r w:rsidRPr="00641905">
        <w:rPr>
          <w:b/>
          <w:bCs/>
          <w:szCs w:val="28"/>
        </w:rPr>
        <w:t>с</w:t>
      </w:r>
      <w:r>
        <w:rPr>
          <w:b/>
          <w:bCs/>
          <w:szCs w:val="28"/>
        </w:rPr>
        <w:t>о</w:t>
      </w:r>
      <w:r w:rsidRPr="00641905">
        <w:rPr>
          <w:b/>
          <w:bCs/>
          <w:szCs w:val="28"/>
        </w:rPr>
        <w:t xml:space="preserve"> 2 по 8 сентября 2015г.</w:t>
      </w:r>
    </w:p>
    <w:p w:rsidR="00F60FDC" w:rsidRDefault="00F60FDC" w:rsidP="002A2D08">
      <w:pPr>
        <w:spacing w:after="0" w:line="276" w:lineRule="auto"/>
        <w:ind w:firstLine="539"/>
      </w:pPr>
    </w:p>
    <w:p w:rsidR="00F60FDC" w:rsidRDefault="00F60FDC" w:rsidP="002A2D08">
      <w:pPr>
        <w:spacing w:after="0" w:line="276" w:lineRule="auto"/>
        <w:ind w:firstLine="539"/>
      </w:pPr>
      <w:r>
        <w:t>- в рабочие дни (2,3,4,7,8 сентября) с 16-00 до 20-00.</w:t>
      </w:r>
    </w:p>
    <w:p w:rsidR="00F60FDC" w:rsidRDefault="00F60FDC" w:rsidP="008431CE">
      <w:pPr>
        <w:spacing w:after="0"/>
        <w:ind w:firstLine="0"/>
        <w:jc w:val="left"/>
        <w:rPr>
          <w:b/>
          <w:bCs/>
          <w:szCs w:val="28"/>
          <w:u w:val="single"/>
        </w:rPr>
      </w:pPr>
      <w:r>
        <w:t xml:space="preserve">       - в выходные дни (5,6 сентября) с 10-00 до 14-00 </w:t>
      </w:r>
      <w:r w:rsidRPr="008431CE">
        <w:rPr>
          <w:szCs w:val="28"/>
        </w:rPr>
        <w:t>без перерыва</w:t>
      </w:r>
    </w:p>
    <w:p w:rsidR="00F60FDC" w:rsidRDefault="00F60FDC" w:rsidP="008431CE">
      <w:pPr>
        <w:spacing w:after="0"/>
        <w:ind w:firstLine="0"/>
        <w:rPr>
          <w:b/>
          <w:bCs/>
          <w:szCs w:val="28"/>
        </w:rPr>
      </w:pPr>
      <w:r w:rsidRPr="00641905">
        <w:rPr>
          <w:b/>
          <w:bCs/>
          <w:szCs w:val="28"/>
        </w:rPr>
        <w:t>Досрочное голосование проводится</w:t>
      </w:r>
      <w:r w:rsidRPr="00641905">
        <w:rPr>
          <w:szCs w:val="28"/>
        </w:rPr>
        <w:t xml:space="preserve"> </w:t>
      </w:r>
      <w:r w:rsidRPr="00641905">
        <w:rPr>
          <w:b/>
          <w:bCs/>
          <w:szCs w:val="28"/>
        </w:rPr>
        <w:t>в участковые избирательные комиссии избирательных участков №№1203-1247 с 9 по 12 сентября 2015г.</w:t>
      </w:r>
    </w:p>
    <w:p w:rsidR="00F60FDC" w:rsidRDefault="00F60FDC" w:rsidP="002A2D08">
      <w:pPr>
        <w:spacing w:after="0" w:line="276" w:lineRule="auto"/>
        <w:ind w:firstLine="539"/>
      </w:pPr>
    </w:p>
    <w:p w:rsidR="00F60FDC" w:rsidRDefault="00F60FDC" w:rsidP="002A2D08">
      <w:pPr>
        <w:spacing w:after="0" w:line="276" w:lineRule="auto"/>
        <w:ind w:firstLine="539"/>
      </w:pPr>
      <w:r>
        <w:t>- в рабочие дни (9,10,11 сентября) с 16-00 до 20-00.</w:t>
      </w:r>
    </w:p>
    <w:p w:rsidR="00F60FDC" w:rsidRDefault="00F60FDC" w:rsidP="002A2D08">
      <w:pPr>
        <w:spacing w:after="0" w:line="276" w:lineRule="auto"/>
        <w:ind w:firstLine="539"/>
      </w:pPr>
      <w:r>
        <w:t>- в выходной день – 12 сентября с 10-00 до 14-00.</w:t>
      </w:r>
    </w:p>
    <w:p w:rsidR="00F60FDC" w:rsidRDefault="00F60FDC" w:rsidP="002A2D08">
      <w:pPr>
        <w:spacing w:line="276" w:lineRule="auto"/>
        <w:ind w:firstLine="539"/>
      </w:pPr>
    </w:p>
    <w:p w:rsidR="00F60FDC" w:rsidRDefault="00F60FDC" w:rsidP="002A2D08">
      <w:pPr>
        <w:spacing w:line="276" w:lineRule="auto"/>
        <w:ind w:firstLine="539"/>
      </w:pPr>
      <w:r>
        <w:t>2. Участковым избирательным комиссиям утвердить графики дежурств в период проведения досрочного голосования не менее 2-х членов УИК.</w:t>
      </w:r>
    </w:p>
    <w:p w:rsidR="00F60FDC" w:rsidRDefault="00F60FDC" w:rsidP="008431CE">
      <w:pPr>
        <w:spacing w:line="276" w:lineRule="auto"/>
        <w:ind w:firstLine="539"/>
        <w:rPr>
          <w:bCs/>
          <w:szCs w:val="28"/>
        </w:rPr>
      </w:pPr>
      <w:r>
        <w:t xml:space="preserve">3. </w:t>
      </w:r>
      <w:r>
        <w:rPr>
          <w:bCs/>
          <w:szCs w:val="28"/>
        </w:rPr>
        <w:t>Направить настоящее постановление в Избирательную комиссию Ростовской области, участковые избирательные комиссии Морозовского района и представителям политических партий, функционирующих в районе.</w:t>
      </w:r>
    </w:p>
    <w:p w:rsidR="00F60FDC" w:rsidRDefault="00F60FDC" w:rsidP="008431CE">
      <w:pPr>
        <w:spacing w:after="0" w:line="276" w:lineRule="auto"/>
        <w:ind w:firstLine="540"/>
        <w:rPr>
          <w:bCs/>
          <w:szCs w:val="28"/>
        </w:rPr>
      </w:pPr>
      <w:r>
        <w:rPr>
          <w:bCs/>
          <w:szCs w:val="28"/>
        </w:rPr>
        <w:t xml:space="preserve">4. Разместить график работы Территориальной избирательной комиссии Морозовского района </w:t>
      </w:r>
      <w:r w:rsidRPr="00641905">
        <w:rPr>
          <w:szCs w:val="28"/>
        </w:rPr>
        <w:t>и участковых избирательных комиссий избирательных участков №№ 1203-1247 Морозовского района</w:t>
      </w:r>
      <w:r w:rsidRPr="00D33C5E">
        <w:t xml:space="preserve"> </w:t>
      </w:r>
      <w:r>
        <w:t xml:space="preserve">в </w:t>
      </w:r>
      <w:r>
        <w:rPr>
          <w:szCs w:val="28"/>
        </w:rPr>
        <w:t xml:space="preserve">период проведения </w:t>
      </w:r>
      <w:r w:rsidRPr="00641905">
        <w:rPr>
          <w:szCs w:val="28"/>
        </w:rPr>
        <w:t>досрочного голосования</w:t>
      </w:r>
      <w:r w:rsidRPr="00D33C5E">
        <w:rPr>
          <w:szCs w:val="28"/>
        </w:rPr>
        <w:t xml:space="preserve"> </w:t>
      </w:r>
      <w:r w:rsidRPr="00D33C5E">
        <w:t>на выборах Губернатора Ростовск</w:t>
      </w:r>
      <w:r>
        <w:t>ой области 13 сентября 2015</w:t>
      </w:r>
      <w:r>
        <w:rPr>
          <w:b/>
          <w:bCs/>
          <w:szCs w:val="28"/>
        </w:rPr>
        <w:t xml:space="preserve"> </w:t>
      </w:r>
      <w:r>
        <w:rPr>
          <w:bCs/>
          <w:szCs w:val="28"/>
        </w:rPr>
        <w:t>на сайте Территориальной избирательной комиссии Морозовского района в сети «Интернет», на стендах участковых избирательных комиссий</w:t>
      </w:r>
      <w:r w:rsidRPr="008431CE">
        <w:rPr>
          <w:szCs w:val="28"/>
        </w:rPr>
        <w:t xml:space="preserve"> </w:t>
      </w:r>
      <w:r w:rsidRPr="00641905">
        <w:rPr>
          <w:szCs w:val="28"/>
        </w:rPr>
        <w:t>избирательных участков №№ 1203-1247 Морозовского района</w:t>
      </w:r>
      <w:r>
        <w:rPr>
          <w:bCs/>
          <w:szCs w:val="28"/>
        </w:rPr>
        <w:t xml:space="preserve"> и направить в средства массовой информации.</w:t>
      </w:r>
    </w:p>
    <w:p w:rsidR="00F60FDC" w:rsidRDefault="00F60FDC" w:rsidP="002A2D08">
      <w:pPr>
        <w:ind w:firstLine="0"/>
        <w:rPr>
          <w:sz w:val="20"/>
        </w:rPr>
      </w:pPr>
    </w:p>
    <w:p w:rsidR="00F60FDC" w:rsidRDefault="00F60FDC" w:rsidP="002A2D08">
      <w:pPr>
        <w:ind w:firstLine="0"/>
        <w:rPr>
          <w:sz w:val="20"/>
        </w:rPr>
      </w:pPr>
    </w:p>
    <w:p w:rsidR="00F60FDC" w:rsidRDefault="00F60FDC" w:rsidP="008431CE">
      <w:pPr>
        <w:spacing w:after="0"/>
        <w:ind w:firstLine="0"/>
      </w:pPr>
      <w:r>
        <w:t>Председатель комиссии</w:t>
      </w:r>
      <w:r>
        <w:tab/>
      </w:r>
      <w:r>
        <w:tab/>
      </w:r>
      <w:r>
        <w:tab/>
      </w:r>
      <w:r>
        <w:tab/>
        <w:t>З.В. Воронова</w:t>
      </w:r>
    </w:p>
    <w:p w:rsidR="00F60FDC" w:rsidRDefault="00F60FDC" w:rsidP="002A2D08">
      <w:pPr>
        <w:spacing w:after="0"/>
        <w:ind w:firstLine="0"/>
      </w:pPr>
    </w:p>
    <w:p w:rsidR="00F60FDC" w:rsidRDefault="00F60FDC" w:rsidP="008431CE">
      <w:pPr>
        <w:spacing w:after="240"/>
        <w:ind w:firstLine="0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>К.Ф. Павлова</w:t>
      </w:r>
    </w:p>
    <w:p w:rsidR="00F60FDC" w:rsidRDefault="00F60FDC" w:rsidP="002A2D08">
      <w:pPr>
        <w:spacing w:after="0"/>
        <w:ind w:firstLine="0"/>
        <w:jc w:val="center"/>
      </w:pPr>
    </w:p>
    <w:p w:rsidR="00F60FDC" w:rsidRDefault="00F60FDC"/>
    <w:p w:rsidR="00F60FDC" w:rsidRDefault="00F60FDC"/>
    <w:p w:rsidR="00F60FDC" w:rsidRDefault="00F60FDC"/>
    <w:p w:rsidR="00F60FDC" w:rsidRDefault="00F60FDC"/>
    <w:p w:rsidR="00F60FDC" w:rsidRDefault="00F60FDC"/>
    <w:p w:rsidR="00F60FDC" w:rsidRDefault="00F60FDC"/>
    <w:p w:rsidR="00F60FDC" w:rsidRDefault="00F60FDC"/>
    <w:p w:rsidR="00F60FDC" w:rsidRDefault="00F60FDC"/>
    <w:p w:rsidR="00F60FDC" w:rsidRDefault="00F60FDC"/>
    <w:p w:rsidR="00F60FDC" w:rsidRDefault="00F60FDC" w:rsidP="008431CE">
      <w:pPr>
        <w:jc w:val="right"/>
      </w:pPr>
    </w:p>
    <w:p w:rsidR="00F60FDC" w:rsidRDefault="00F60FDC" w:rsidP="008431CE">
      <w:pPr>
        <w:jc w:val="right"/>
      </w:pPr>
      <w:r>
        <w:t>Приложение</w:t>
      </w:r>
    </w:p>
    <w:p w:rsidR="00F60FDC" w:rsidRDefault="00F60FDC" w:rsidP="008431CE">
      <w:pPr>
        <w:jc w:val="right"/>
      </w:pPr>
      <w:r>
        <w:t xml:space="preserve"> к постановлению ТИК</w:t>
      </w:r>
    </w:p>
    <w:p w:rsidR="00F60FDC" w:rsidRDefault="00F60FDC" w:rsidP="008431CE">
      <w:pPr>
        <w:jc w:val="right"/>
      </w:pPr>
      <w:r>
        <w:t xml:space="preserve"> Морозовского района</w:t>
      </w:r>
    </w:p>
    <w:p w:rsidR="00F60FDC" w:rsidRDefault="00F60FDC" w:rsidP="008431CE">
      <w:pPr>
        <w:jc w:val="right"/>
      </w:pPr>
      <w:r>
        <w:t xml:space="preserve"> №166-4 от18.08.2015г.</w:t>
      </w:r>
    </w:p>
    <w:p w:rsidR="00F60FDC" w:rsidRDefault="00F60FDC"/>
    <w:p w:rsidR="00F60FDC" w:rsidRPr="00641905" w:rsidRDefault="00F60FDC" w:rsidP="00641905">
      <w:pPr>
        <w:spacing w:after="0"/>
        <w:ind w:firstLine="0"/>
        <w:jc w:val="center"/>
        <w:rPr>
          <w:szCs w:val="28"/>
        </w:rPr>
      </w:pPr>
      <w:r w:rsidRPr="00641905">
        <w:rPr>
          <w:szCs w:val="28"/>
        </w:rPr>
        <w:t xml:space="preserve">    </w:t>
      </w:r>
      <w:r w:rsidRPr="00641905">
        <w:rPr>
          <w:b/>
          <w:bCs/>
          <w:szCs w:val="28"/>
        </w:rPr>
        <w:t>График работы</w:t>
      </w:r>
    </w:p>
    <w:p w:rsidR="00F60FDC" w:rsidRPr="00641905" w:rsidRDefault="00F60FDC" w:rsidP="00641905">
      <w:pPr>
        <w:spacing w:after="0"/>
        <w:ind w:firstLine="0"/>
        <w:jc w:val="center"/>
        <w:rPr>
          <w:szCs w:val="28"/>
        </w:rPr>
      </w:pPr>
      <w:r w:rsidRPr="00641905">
        <w:rPr>
          <w:b/>
          <w:bCs/>
          <w:szCs w:val="28"/>
        </w:rPr>
        <w:t>Территориальной избирательной комиссии Морозовского района и участковых избирательных комиссий избирательных участков №№ 1203-1247 Морозовского района для проведения досрочного голосования на выборах</w:t>
      </w:r>
      <w:r>
        <w:rPr>
          <w:b/>
          <w:bCs/>
          <w:szCs w:val="28"/>
        </w:rPr>
        <w:t xml:space="preserve"> </w:t>
      </w:r>
      <w:r w:rsidRPr="00641905">
        <w:rPr>
          <w:b/>
          <w:bCs/>
          <w:szCs w:val="28"/>
        </w:rPr>
        <w:t>Губернатора Ростовской области</w:t>
      </w:r>
    </w:p>
    <w:p w:rsidR="00F60FDC" w:rsidRPr="00641905" w:rsidRDefault="00F60FDC" w:rsidP="00641905">
      <w:pPr>
        <w:spacing w:after="0"/>
        <w:ind w:firstLine="0"/>
        <w:jc w:val="center"/>
        <w:rPr>
          <w:b/>
          <w:bCs/>
          <w:szCs w:val="28"/>
        </w:rPr>
      </w:pPr>
      <w:r w:rsidRPr="00641905">
        <w:rPr>
          <w:b/>
          <w:bCs/>
          <w:szCs w:val="28"/>
        </w:rPr>
        <w:t>13 сентября 2015 года</w:t>
      </w:r>
    </w:p>
    <w:p w:rsidR="00F60FDC" w:rsidRPr="00641905" w:rsidRDefault="00F60FDC" w:rsidP="00641905">
      <w:pPr>
        <w:spacing w:after="0"/>
        <w:ind w:firstLine="0"/>
        <w:jc w:val="center"/>
        <w:rPr>
          <w:szCs w:val="28"/>
        </w:rPr>
      </w:pPr>
    </w:p>
    <w:p w:rsidR="00F60FDC" w:rsidRPr="00641905" w:rsidRDefault="00F60FDC" w:rsidP="00641905">
      <w:pPr>
        <w:spacing w:after="0"/>
        <w:ind w:firstLine="0"/>
        <w:rPr>
          <w:bCs/>
          <w:szCs w:val="28"/>
        </w:rPr>
      </w:pPr>
      <w:r w:rsidRPr="00641905">
        <w:rPr>
          <w:szCs w:val="28"/>
        </w:rPr>
        <w:t xml:space="preserve">            Территориальная избирательная комиссия Морозовского района и </w:t>
      </w:r>
      <w:r w:rsidRPr="00641905">
        <w:rPr>
          <w:bCs/>
          <w:szCs w:val="28"/>
        </w:rPr>
        <w:t>участковые избирательные комиссии избирательных участков №№ 1203-1247 Морозовского района</w:t>
      </w:r>
    </w:p>
    <w:p w:rsidR="00F60FDC" w:rsidRPr="00641905" w:rsidRDefault="00F60FDC" w:rsidP="00641905">
      <w:pPr>
        <w:spacing w:after="0"/>
        <w:ind w:firstLine="0"/>
        <w:rPr>
          <w:szCs w:val="28"/>
        </w:rPr>
      </w:pPr>
      <w:r w:rsidRPr="00641905">
        <w:rPr>
          <w:szCs w:val="28"/>
        </w:rPr>
        <w:t xml:space="preserve"> в период с 2 по 12 сентября 2015 года ежедневно осуществляют рассмотрение заявлений и проводят досрочное голосование избирателей, которые по уважительной причине (</w:t>
      </w:r>
      <w:r w:rsidRPr="00641905">
        <w:rPr>
          <w:b/>
          <w:bCs/>
          <w:szCs w:val="28"/>
        </w:rPr>
        <w:t>отпуск, командировка, режим трудовой и учебной деятельности, выполнение государственных и общественных обязанностей, состояние здоровья и иные уважительные причины</w:t>
      </w:r>
      <w:r w:rsidRPr="00641905">
        <w:rPr>
          <w:szCs w:val="28"/>
        </w:rPr>
        <w:t xml:space="preserve"> – статья 65 Федерального закона от 12.06.2002г. №67-ФЗ «Об основных гарантиях избирательных прав и права на участие в референдуме граждан Российской Федерации») не смогут принять участие в голосовании на избирательном участке, где они внесены в список избирателей.</w:t>
      </w:r>
    </w:p>
    <w:p w:rsidR="00F60FDC" w:rsidRPr="00641905" w:rsidRDefault="00F60FDC" w:rsidP="00641905">
      <w:pPr>
        <w:spacing w:after="0"/>
        <w:ind w:firstLine="0"/>
        <w:rPr>
          <w:szCs w:val="28"/>
        </w:rPr>
      </w:pPr>
    </w:p>
    <w:p w:rsidR="00F60FDC" w:rsidRPr="00641905" w:rsidRDefault="00F60FDC" w:rsidP="00641905">
      <w:pPr>
        <w:spacing w:after="0"/>
        <w:ind w:firstLine="0"/>
        <w:rPr>
          <w:szCs w:val="28"/>
        </w:rPr>
      </w:pPr>
      <w:r w:rsidRPr="00641905">
        <w:rPr>
          <w:b/>
          <w:bCs/>
          <w:szCs w:val="28"/>
        </w:rPr>
        <w:t xml:space="preserve">           В рабочие дни территориальная избирательная комиссия Морозовского района и </w:t>
      </w:r>
      <w:r w:rsidRPr="00641905">
        <w:rPr>
          <w:bCs/>
          <w:szCs w:val="28"/>
        </w:rPr>
        <w:t>участковые избирательные комиссии избирательных участков №№ 1203-1247 Морозовского района</w:t>
      </w:r>
      <w:r w:rsidRPr="00641905">
        <w:rPr>
          <w:b/>
          <w:bCs/>
          <w:szCs w:val="28"/>
        </w:rPr>
        <w:t xml:space="preserve"> проводят досрочное голосование в период с 16 часов до 20 часов,</w:t>
      </w:r>
    </w:p>
    <w:p w:rsidR="00F60FDC" w:rsidRPr="00641905" w:rsidRDefault="00F60FDC" w:rsidP="00641905">
      <w:pPr>
        <w:spacing w:after="0"/>
        <w:ind w:firstLine="0"/>
        <w:rPr>
          <w:b/>
          <w:bCs/>
          <w:szCs w:val="28"/>
        </w:rPr>
      </w:pPr>
      <w:r w:rsidRPr="00641905">
        <w:rPr>
          <w:b/>
          <w:bCs/>
          <w:szCs w:val="28"/>
        </w:rPr>
        <w:t>в выходные дни – в период с 10 часов до 14 часов.</w:t>
      </w:r>
    </w:p>
    <w:p w:rsidR="00F60FDC" w:rsidRPr="00641905" w:rsidRDefault="00F60FDC" w:rsidP="00641905">
      <w:pPr>
        <w:spacing w:after="0"/>
        <w:ind w:firstLine="0"/>
        <w:rPr>
          <w:szCs w:val="28"/>
        </w:rPr>
      </w:pPr>
    </w:p>
    <w:p w:rsidR="00F60FDC" w:rsidRPr="00641905" w:rsidRDefault="00F60FDC" w:rsidP="00641905">
      <w:pPr>
        <w:spacing w:after="0"/>
        <w:ind w:firstLine="0"/>
        <w:jc w:val="center"/>
        <w:rPr>
          <w:b/>
          <w:bCs/>
          <w:szCs w:val="28"/>
          <w:u w:val="single"/>
        </w:rPr>
      </w:pPr>
      <w:r w:rsidRPr="00641905">
        <w:rPr>
          <w:b/>
          <w:bCs/>
          <w:szCs w:val="28"/>
          <w:u w:val="single"/>
        </w:rPr>
        <w:t>Досрочное голосование проводится</w:t>
      </w:r>
      <w:r w:rsidRPr="00641905">
        <w:rPr>
          <w:szCs w:val="28"/>
          <w:u w:val="single"/>
        </w:rPr>
        <w:t xml:space="preserve"> </w:t>
      </w:r>
      <w:r w:rsidRPr="00641905">
        <w:rPr>
          <w:b/>
          <w:bCs/>
          <w:szCs w:val="28"/>
          <w:u w:val="single"/>
        </w:rPr>
        <w:t>в Территориальной избирательной комиссии</w:t>
      </w:r>
    </w:p>
    <w:p w:rsidR="00F60FDC" w:rsidRPr="00641905" w:rsidRDefault="00F60FDC" w:rsidP="00641905">
      <w:pPr>
        <w:spacing w:after="0"/>
        <w:ind w:firstLine="0"/>
        <w:jc w:val="center"/>
        <w:rPr>
          <w:b/>
          <w:bCs/>
          <w:szCs w:val="28"/>
          <w:u w:val="single"/>
        </w:rPr>
      </w:pPr>
      <w:r w:rsidRPr="00641905">
        <w:rPr>
          <w:b/>
          <w:bCs/>
          <w:szCs w:val="28"/>
          <w:u w:val="single"/>
        </w:rPr>
        <w:t>с 2 по 8 сентября 2015г.</w:t>
      </w:r>
    </w:p>
    <w:p w:rsidR="00F60FDC" w:rsidRPr="00641905" w:rsidRDefault="00F60FDC" w:rsidP="00641905">
      <w:pPr>
        <w:spacing w:after="0"/>
        <w:ind w:firstLine="0"/>
        <w:jc w:val="center"/>
        <w:rPr>
          <w:szCs w:val="28"/>
          <w:u w:val="single"/>
        </w:rPr>
      </w:pPr>
    </w:p>
    <w:p w:rsidR="00F60FDC" w:rsidRPr="00641905" w:rsidRDefault="00F60FDC" w:rsidP="00641905">
      <w:pPr>
        <w:spacing w:after="0"/>
        <w:ind w:firstLine="0"/>
        <w:jc w:val="center"/>
        <w:rPr>
          <w:szCs w:val="28"/>
          <w:u w:val="single"/>
        </w:rPr>
      </w:pPr>
      <w:r w:rsidRPr="00641905">
        <w:rPr>
          <w:b/>
          <w:bCs/>
          <w:szCs w:val="28"/>
          <w:u w:val="single"/>
        </w:rPr>
        <w:t>Досрочное голосование проводится</w:t>
      </w:r>
      <w:r w:rsidRPr="00641905">
        <w:rPr>
          <w:szCs w:val="28"/>
          <w:u w:val="single"/>
        </w:rPr>
        <w:t xml:space="preserve"> </w:t>
      </w:r>
      <w:r w:rsidRPr="00641905">
        <w:rPr>
          <w:b/>
          <w:bCs/>
          <w:szCs w:val="28"/>
          <w:u w:val="single"/>
        </w:rPr>
        <w:t>в участковых избирательных комиссий избирательных участков №№ 1203-1247 с 9 по 12 сентября 2015г.</w:t>
      </w:r>
    </w:p>
    <w:p w:rsidR="00F60FDC" w:rsidRPr="00641905" w:rsidRDefault="00F60FDC" w:rsidP="00641905">
      <w:pPr>
        <w:spacing w:after="0"/>
        <w:ind w:firstLine="0"/>
        <w:rPr>
          <w:szCs w:val="28"/>
        </w:rPr>
      </w:pPr>
    </w:p>
    <w:p w:rsidR="00F60FDC" w:rsidRPr="00641905" w:rsidRDefault="00F60FDC" w:rsidP="00641905">
      <w:pPr>
        <w:spacing w:after="0"/>
        <w:ind w:firstLine="0"/>
        <w:rPr>
          <w:szCs w:val="28"/>
        </w:rPr>
      </w:pPr>
    </w:p>
    <w:p w:rsidR="00F60FDC" w:rsidRPr="00641905" w:rsidRDefault="00F60FDC" w:rsidP="00A66E92">
      <w:pPr>
        <w:spacing w:after="0"/>
        <w:ind w:firstLine="0"/>
        <w:jc w:val="center"/>
        <w:rPr>
          <w:szCs w:val="28"/>
        </w:rPr>
      </w:pPr>
      <w:r w:rsidRPr="00641905">
        <w:rPr>
          <w:szCs w:val="28"/>
        </w:rPr>
        <w:t xml:space="preserve">Контактный телефон: </w:t>
      </w:r>
      <w:r w:rsidRPr="00641905">
        <w:rPr>
          <w:szCs w:val="28"/>
          <w:u w:val="single"/>
        </w:rPr>
        <w:t>8(86384)4-24-15</w:t>
      </w:r>
      <w:bookmarkStart w:id="0" w:name="_GoBack"/>
      <w:bookmarkEnd w:id="0"/>
    </w:p>
    <w:sectPr w:rsidR="00F60FDC" w:rsidRPr="00641905" w:rsidSect="001C6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B126C"/>
    <w:multiLevelType w:val="hybridMultilevel"/>
    <w:tmpl w:val="42ECB52C"/>
    <w:lvl w:ilvl="0" w:tplc="92DEBCD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6255"/>
    <w:rsid w:val="00030964"/>
    <w:rsid w:val="001C6CF2"/>
    <w:rsid w:val="002A2D08"/>
    <w:rsid w:val="003A201C"/>
    <w:rsid w:val="004B5D4B"/>
    <w:rsid w:val="00641905"/>
    <w:rsid w:val="007648AE"/>
    <w:rsid w:val="008021C4"/>
    <w:rsid w:val="008431CE"/>
    <w:rsid w:val="009105DC"/>
    <w:rsid w:val="00926776"/>
    <w:rsid w:val="00A66E92"/>
    <w:rsid w:val="00C13FDE"/>
    <w:rsid w:val="00C91C50"/>
    <w:rsid w:val="00D33C5E"/>
    <w:rsid w:val="00F27BF3"/>
    <w:rsid w:val="00F56255"/>
    <w:rsid w:val="00F60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D08"/>
    <w:pPr>
      <w:spacing w:after="120"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89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3</Pages>
  <Words>678</Words>
  <Characters>3866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6</cp:revision>
  <cp:lastPrinted>2015-08-19T12:39:00Z</cp:lastPrinted>
  <dcterms:created xsi:type="dcterms:W3CDTF">2015-08-19T12:57:00Z</dcterms:created>
  <dcterms:modified xsi:type="dcterms:W3CDTF">2015-08-19T12:44:00Z</dcterms:modified>
</cp:coreProperties>
</file>