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D0D" w:rsidRPr="00E56E58" w:rsidRDefault="002A1480" w:rsidP="002E3E76">
      <w:pPr>
        <w:rPr>
          <w:lang w:val="en-U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1.5pt" fillcolor="window">
            <v:imagedata r:id="rId7" o:title=""/>
          </v:shape>
        </w:pict>
      </w:r>
    </w:p>
    <w:p w:rsidR="00AA0D0D" w:rsidRPr="00E56E58" w:rsidRDefault="007920D5" w:rsidP="002E3E76">
      <w:pPr>
        <w:pStyle w:val="Postan"/>
        <w:rPr>
          <w:b/>
          <w:bCs/>
        </w:rPr>
      </w:pPr>
      <w:r w:rsidRPr="00E56E58">
        <w:rPr>
          <w:b/>
          <w:bCs/>
        </w:rPr>
        <w:t>ТЕРРИТОРИАЛЬНАЯ ИЗБИРАТЕЛЬНАЯ КОМИССИЯ</w:t>
      </w:r>
    </w:p>
    <w:p w:rsidR="00AA0D0D" w:rsidRPr="00E56E58" w:rsidRDefault="00AA0D0D" w:rsidP="002E3E76">
      <w:pPr>
        <w:rPr>
          <w:b/>
          <w:bCs/>
        </w:rPr>
      </w:pPr>
      <w:r>
        <w:rPr>
          <w:b/>
          <w:bCs/>
        </w:rPr>
        <w:t xml:space="preserve">   </w:t>
      </w:r>
      <w:r w:rsidRPr="00E56E58">
        <w:rPr>
          <w:b/>
          <w:bCs/>
        </w:rPr>
        <w:t xml:space="preserve">МОРОЗОВСКОГО </w:t>
      </w:r>
      <w:r w:rsidR="007920D5" w:rsidRPr="00E56E58">
        <w:rPr>
          <w:b/>
          <w:bCs/>
        </w:rPr>
        <w:t>РАЙОНА РОСТОВСКОЙ ОБЛАСТИ</w:t>
      </w:r>
    </w:p>
    <w:p w:rsidR="00AA0D0D" w:rsidRPr="00E56E58" w:rsidRDefault="00AA0D0D" w:rsidP="002E3E76">
      <w:pPr>
        <w:rPr>
          <w:b/>
          <w:bCs/>
        </w:rPr>
      </w:pPr>
    </w:p>
    <w:p w:rsidR="00AA0D0D" w:rsidRPr="00E56E58" w:rsidRDefault="00AA0D0D" w:rsidP="002E3E76">
      <w:pPr>
        <w:rPr>
          <w:b/>
          <w:bCs/>
        </w:rPr>
      </w:pPr>
      <w:r w:rsidRPr="00E56E58">
        <w:rPr>
          <w:b/>
          <w:bCs/>
        </w:rPr>
        <w:t xml:space="preserve">ПОСТАНОВЛЕНИЕ </w:t>
      </w:r>
    </w:p>
    <w:p w:rsidR="00AA0D0D" w:rsidRPr="00E56E58" w:rsidRDefault="00AA0D0D" w:rsidP="002E3E76">
      <w:pPr>
        <w:rPr>
          <w:b/>
          <w:bCs/>
        </w:rPr>
      </w:pPr>
    </w:p>
    <w:p w:rsidR="00AA0D0D" w:rsidRDefault="00AA0D0D" w:rsidP="002E3E76">
      <w:pPr>
        <w:rPr>
          <w:b/>
          <w:bCs/>
        </w:rPr>
      </w:pPr>
      <w:r>
        <w:rPr>
          <w:b/>
          <w:bCs/>
        </w:rPr>
        <w:t xml:space="preserve">14 августа </w:t>
      </w:r>
      <w:smartTag w:uri="urn:schemas-microsoft-com:office:smarttags" w:element="metricconverter">
        <w:smartTagPr>
          <w:attr w:name="ProductID" w:val="2015 г"/>
        </w:smartTagPr>
        <w:r w:rsidRPr="00E56E58">
          <w:rPr>
            <w:b/>
            <w:bCs/>
          </w:rPr>
          <w:t>201</w:t>
        </w:r>
        <w:r>
          <w:rPr>
            <w:b/>
            <w:bCs/>
          </w:rPr>
          <w:t>5</w:t>
        </w:r>
        <w:r w:rsidRPr="00E56E58">
          <w:rPr>
            <w:b/>
            <w:bCs/>
          </w:rPr>
          <w:t xml:space="preserve"> г</w:t>
        </w:r>
      </w:smartTag>
      <w:r w:rsidRPr="00E56E58">
        <w:rPr>
          <w:b/>
          <w:bCs/>
        </w:rPr>
        <w:t xml:space="preserve">.                                                                                      №  </w:t>
      </w:r>
      <w:r>
        <w:rPr>
          <w:b/>
          <w:bCs/>
        </w:rPr>
        <w:t>165-1</w:t>
      </w:r>
    </w:p>
    <w:p w:rsidR="00AA0D0D" w:rsidRDefault="00AA0D0D" w:rsidP="002E3E76">
      <w:pPr>
        <w:rPr>
          <w:b/>
          <w:bCs/>
        </w:rPr>
      </w:pPr>
    </w:p>
    <w:p w:rsidR="00AA0D0D" w:rsidRPr="00E56E58" w:rsidRDefault="00AA0D0D" w:rsidP="002E3E76">
      <w:pPr>
        <w:rPr>
          <w:b/>
          <w:bCs/>
        </w:rPr>
      </w:pPr>
      <w:r w:rsidRPr="00E56E58">
        <w:rPr>
          <w:b/>
          <w:bCs/>
        </w:rPr>
        <w:t xml:space="preserve">О предложении кандидатур для зачисления в резерв составов участковых комиссий избирательных участков, участков референдума </w:t>
      </w:r>
      <w:r>
        <w:rPr>
          <w:b/>
          <w:bCs/>
        </w:rPr>
        <w:t>Мороз</w:t>
      </w:r>
      <w:r w:rsidRPr="00E56E58">
        <w:rPr>
          <w:b/>
          <w:bCs/>
        </w:rPr>
        <w:t>овского района Ростовской области</w:t>
      </w:r>
    </w:p>
    <w:p w:rsidR="00AA0D0D" w:rsidRDefault="00AA0D0D" w:rsidP="002E3E76">
      <w:pPr>
        <w:pStyle w:val="14-15"/>
        <w:spacing w:line="240" w:lineRule="auto"/>
      </w:pPr>
    </w:p>
    <w:p w:rsidR="00AA0D0D" w:rsidRDefault="00AA0D0D" w:rsidP="002E3E76">
      <w:pPr>
        <w:pStyle w:val="14-15"/>
        <w:spacing w:line="240" w:lineRule="auto"/>
      </w:pPr>
    </w:p>
    <w:p w:rsidR="00AA0D0D" w:rsidRPr="00E56E58" w:rsidRDefault="00AA0D0D" w:rsidP="002E3E76">
      <w:pPr>
        <w:pStyle w:val="14-15"/>
        <w:spacing w:line="240" w:lineRule="auto"/>
      </w:pPr>
      <w:r w:rsidRPr="00E56E58">
        <w:t>На основании пункта 9 статьи 26 и пункта 5</w:t>
      </w:r>
      <w:r w:rsidRPr="00E56E58">
        <w:rPr>
          <w:vertAlign w:val="superscript"/>
        </w:rPr>
        <w:t>1</w:t>
      </w:r>
      <w:r w:rsidRPr="00E56E58">
        <w:t> статьи 27 Федерального закона от 12.06.2002 года № 67-ФЗ</w:t>
      </w:r>
      <w:r w:rsidRPr="00E56E58">
        <w:rPr>
          <w:b/>
          <w:bCs/>
        </w:rPr>
        <w:t xml:space="preserve"> </w:t>
      </w:r>
      <w:r w:rsidRPr="00E56E58">
        <w:t>«Об основных гарантиях избирательных прав и права на участие в референдуме граждан Российской Федерации», Постановления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</w:p>
    <w:p w:rsidR="00AA0D0D" w:rsidRPr="00E56E58" w:rsidRDefault="00AA0D0D" w:rsidP="002E3E76">
      <w:pPr>
        <w:pStyle w:val="a9"/>
        <w:tabs>
          <w:tab w:val="clear" w:pos="4677"/>
          <w:tab w:val="clear" w:pos="9355"/>
        </w:tabs>
        <w:ind w:firstLine="600"/>
        <w:rPr>
          <w:sz w:val="28"/>
          <w:szCs w:val="28"/>
        </w:rPr>
      </w:pPr>
    </w:p>
    <w:p w:rsidR="00AA0D0D" w:rsidRPr="00E56E58" w:rsidRDefault="00AA0D0D" w:rsidP="002E3E76">
      <w:r w:rsidRPr="00E56E58">
        <w:t xml:space="preserve">Территориальная избирательная комиссия </w:t>
      </w:r>
      <w:r>
        <w:t>Мороз</w:t>
      </w:r>
      <w:r w:rsidRPr="00E56E58">
        <w:t xml:space="preserve">овского района  </w:t>
      </w:r>
      <w:r w:rsidRPr="00E56E58">
        <w:rPr>
          <w:spacing w:val="60"/>
        </w:rPr>
        <w:t>ПОСТАНОВЛЯЕ</w:t>
      </w:r>
      <w:r w:rsidRPr="00E56E58">
        <w:t>Т:</w:t>
      </w:r>
    </w:p>
    <w:p w:rsidR="00AA0D0D" w:rsidRPr="00E56E58" w:rsidRDefault="00AA0D0D" w:rsidP="002E3E76"/>
    <w:p w:rsidR="00AA0D0D" w:rsidRPr="00E56E58" w:rsidRDefault="00AA0D0D" w:rsidP="002E3E76">
      <w:pPr>
        <w:pStyle w:val="14-15"/>
      </w:pPr>
      <w:r w:rsidRPr="00E56E58">
        <w:t xml:space="preserve">1. Предложить следующие кандидатуры для зачисления в резерв составов участковых комиссий избирательных участков, участков референдума </w:t>
      </w:r>
      <w:r>
        <w:t xml:space="preserve">Морозовского района </w:t>
      </w:r>
      <w:r w:rsidRPr="00E56E58">
        <w:t xml:space="preserve"> Ростовской области (приложение).</w:t>
      </w:r>
    </w:p>
    <w:p w:rsidR="00AA0D0D" w:rsidRPr="00E56E58" w:rsidRDefault="00AA0D0D" w:rsidP="002E3E76">
      <w:pPr>
        <w:pStyle w:val="14-15"/>
      </w:pPr>
      <w:r w:rsidRPr="00E56E58">
        <w:t>2. Направить настоящее постановление в Избирательную комиссию Ростовской области.</w:t>
      </w:r>
    </w:p>
    <w:p w:rsidR="00AA0D0D" w:rsidRPr="00E56E58" w:rsidRDefault="00AA0D0D" w:rsidP="002E3E76">
      <w:pPr>
        <w:spacing w:line="360" w:lineRule="auto"/>
      </w:pPr>
    </w:p>
    <w:p w:rsidR="00AA0D0D" w:rsidRPr="00393AC6" w:rsidRDefault="00AA0D0D" w:rsidP="002E3E76">
      <w:pPr>
        <w:pStyle w:val="a7"/>
        <w:tabs>
          <w:tab w:val="clear" w:pos="4677"/>
          <w:tab w:val="clear" w:pos="9355"/>
          <w:tab w:val="left" w:pos="4262"/>
          <w:tab w:val="left" w:pos="6380"/>
          <w:tab w:val="left" w:pos="957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393AC6">
        <w:rPr>
          <w:rFonts w:ascii="Times New Roman" w:hAnsi="Times New Roman"/>
          <w:sz w:val="28"/>
          <w:szCs w:val="28"/>
        </w:rPr>
        <w:t>Председатель комиссии</w:t>
      </w:r>
      <w:r w:rsidRPr="00393AC6">
        <w:rPr>
          <w:rFonts w:ascii="Times New Roman" w:hAnsi="Times New Roman"/>
          <w:sz w:val="28"/>
          <w:szCs w:val="28"/>
        </w:rPr>
        <w:tab/>
      </w:r>
      <w:r w:rsidRPr="00393AC6">
        <w:rPr>
          <w:rFonts w:ascii="Times New Roman" w:hAnsi="Times New Roman"/>
          <w:sz w:val="28"/>
          <w:szCs w:val="28"/>
        </w:rPr>
        <w:tab/>
        <w:t xml:space="preserve">З.В. Воронова </w:t>
      </w:r>
    </w:p>
    <w:p w:rsidR="00AA0D0D" w:rsidRPr="00393AC6" w:rsidRDefault="00AA0D0D" w:rsidP="002E3E76">
      <w:pPr>
        <w:pStyle w:val="a7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rFonts w:ascii="Times New Roman" w:hAnsi="Times New Roman"/>
          <w:sz w:val="28"/>
          <w:szCs w:val="28"/>
        </w:rPr>
      </w:pPr>
    </w:p>
    <w:p w:rsidR="00AA0D0D" w:rsidRPr="00393AC6" w:rsidRDefault="00AA0D0D" w:rsidP="002E3E76">
      <w:pPr>
        <w:pStyle w:val="a7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rFonts w:ascii="Times New Roman" w:hAnsi="Times New Roman"/>
          <w:sz w:val="28"/>
          <w:szCs w:val="28"/>
        </w:rPr>
      </w:pPr>
    </w:p>
    <w:p w:rsidR="00AA0D0D" w:rsidRPr="00393AC6" w:rsidRDefault="00AA0D0D" w:rsidP="002E3E76">
      <w:pPr>
        <w:pStyle w:val="a7"/>
        <w:tabs>
          <w:tab w:val="clear" w:pos="4677"/>
          <w:tab w:val="clear" w:pos="9355"/>
          <w:tab w:val="left" w:pos="4262"/>
          <w:tab w:val="left" w:pos="6380"/>
          <w:tab w:val="left" w:pos="957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393AC6">
        <w:rPr>
          <w:rFonts w:ascii="Times New Roman" w:hAnsi="Times New Roman"/>
          <w:sz w:val="28"/>
          <w:szCs w:val="28"/>
        </w:rPr>
        <w:t>Секретарь комиссии</w:t>
      </w:r>
      <w:r w:rsidRPr="00393AC6">
        <w:rPr>
          <w:rFonts w:ascii="Times New Roman" w:hAnsi="Times New Roman"/>
          <w:sz w:val="28"/>
          <w:szCs w:val="28"/>
        </w:rPr>
        <w:tab/>
      </w:r>
      <w:r w:rsidRPr="00393AC6">
        <w:rPr>
          <w:rFonts w:ascii="Times New Roman" w:hAnsi="Times New Roman"/>
          <w:sz w:val="28"/>
          <w:szCs w:val="28"/>
        </w:rPr>
        <w:tab/>
        <w:t xml:space="preserve">К.Ф. Павлова </w:t>
      </w:r>
    </w:p>
    <w:p w:rsidR="00AA0D0D" w:rsidRDefault="00AA0D0D" w:rsidP="002E3E76">
      <w:pPr>
        <w:ind w:left="5387" w:firstLine="13"/>
      </w:pPr>
    </w:p>
    <w:p w:rsidR="00AA0D0D" w:rsidRDefault="00AA0D0D" w:rsidP="002E3E76">
      <w:pPr>
        <w:ind w:left="5387" w:firstLine="13"/>
      </w:pPr>
    </w:p>
    <w:p w:rsidR="00AA0D0D" w:rsidRDefault="00AA0D0D" w:rsidP="002E3E76">
      <w:pPr>
        <w:ind w:left="5387" w:firstLine="13"/>
      </w:pPr>
    </w:p>
    <w:p w:rsidR="00AA0D0D" w:rsidRDefault="00AA0D0D" w:rsidP="002E3E76">
      <w:pPr>
        <w:ind w:left="5387" w:firstLine="13"/>
      </w:pPr>
    </w:p>
    <w:p w:rsidR="00AA0D0D" w:rsidRDefault="00AA0D0D" w:rsidP="002E3E76">
      <w:pPr>
        <w:ind w:left="5387" w:firstLine="13"/>
      </w:pPr>
    </w:p>
    <w:p w:rsidR="00AA0D0D" w:rsidRDefault="00AA0D0D" w:rsidP="002E3E76">
      <w:pPr>
        <w:ind w:left="5387" w:firstLine="13"/>
      </w:pPr>
    </w:p>
    <w:p w:rsidR="00AA0D0D" w:rsidRDefault="00AA0D0D" w:rsidP="002E3E76">
      <w:pPr>
        <w:ind w:left="5664" w:firstLine="13"/>
        <w:jc w:val="left"/>
        <w:rPr>
          <w:sz w:val="24"/>
        </w:rPr>
      </w:pPr>
      <w:r w:rsidRPr="002E3E76">
        <w:rPr>
          <w:sz w:val="24"/>
        </w:rPr>
        <w:lastRenderedPageBreak/>
        <w:t xml:space="preserve">Приложение к  постановлению территориальной избирательной </w:t>
      </w:r>
    </w:p>
    <w:p w:rsidR="00AA0D0D" w:rsidRPr="002E3E76" w:rsidRDefault="00AA0D0D" w:rsidP="002E3E76">
      <w:pPr>
        <w:ind w:left="5664" w:firstLine="13"/>
        <w:jc w:val="left"/>
        <w:rPr>
          <w:b/>
          <w:bCs/>
          <w:sz w:val="24"/>
        </w:rPr>
      </w:pPr>
      <w:r w:rsidRPr="002E3E76">
        <w:rPr>
          <w:sz w:val="24"/>
        </w:rPr>
        <w:t xml:space="preserve">комиссии Морозовского района  </w:t>
      </w:r>
      <w:r>
        <w:rPr>
          <w:sz w:val="24"/>
        </w:rPr>
        <w:t xml:space="preserve">от </w:t>
      </w:r>
      <w:r w:rsidRPr="002E3E76">
        <w:rPr>
          <w:sz w:val="24"/>
        </w:rPr>
        <w:t>14.08.2015г № 165-1</w:t>
      </w:r>
    </w:p>
    <w:p w:rsidR="00AA0D0D" w:rsidRPr="00E56E58" w:rsidRDefault="00AA0D0D" w:rsidP="002E3E76">
      <w:pPr>
        <w:ind w:firstLine="851"/>
        <w:rPr>
          <w:b/>
          <w:bCs/>
        </w:rPr>
      </w:pPr>
    </w:p>
    <w:p w:rsidR="00AA0D0D" w:rsidRPr="00E56E58" w:rsidRDefault="00AA0D0D" w:rsidP="002E3E76">
      <w:pPr>
        <w:rPr>
          <w:b/>
          <w:bCs/>
        </w:rPr>
      </w:pPr>
      <w:r w:rsidRPr="00E56E58">
        <w:rPr>
          <w:b/>
          <w:bCs/>
        </w:rPr>
        <w:t xml:space="preserve">Список кандидатур, предложенных для зачисления в резерв составов участковых комиссий </w:t>
      </w:r>
      <w:r>
        <w:rPr>
          <w:b/>
          <w:bCs/>
        </w:rPr>
        <w:t>Т</w:t>
      </w:r>
      <w:r w:rsidRPr="00E56E58">
        <w:rPr>
          <w:b/>
          <w:bCs/>
        </w:rPr>
        <w:t xml:space="preserve">ерриториальной избирательной комиссии </w:t>
      </w:r>
      <w:r>
        <w:rPr>
          <w:b/>
          <w:bCs/>
        </w:rPr>
        <w:t>Мороз</w:t>
      </w:r>
      <w:r w:rsidRPr="00E56E58">
        <w:rPr>
          <w:b/>
          <w:bCs/>
        </w:rPr>
        <w:t>овского района Ростовской области</w:t>
      </w:r>
    </w:p>
    <w:p w:rsidR="00AA0D0D" w:rsidRDefault="00AA0D0D" w:rsidP="00BD5581">
      <w:pPr>
        <w:rPr>
          <w:b/>
          <w:sz w:val="26"/>
          <w:szCs w:val="26"/>
        </w:rPr>
      </w:pPr>
    </w:p>
    <w:p w:rsidR="00AA0D0D" w:rsidRPr="007A1031" w:rsidRDefault="00AA0D0D" w:rsidP="00637431">
      <w:pPr>
        <w:rPr>
          <w:sz w:val="24"/>
        </w:rPr>
      </w:pPr>
    </w:p>
    <w:tbl>
      <w:tblPr>
        <w:tblW w:w="10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7"/>
        <w:gridCol w:w="2135"/>
        <w:gridCol w:w="1395"/>
        <w:gridCol w:w="2472"/>
        <w:gridCol w:w="2107"/>
        <w:gridCol w:w="1793"/>
      </w:tblGrid>
      <w:tr w:rsidR="00AA0D0D" w:rsidRPr="00637431" w:rsidTr="00B00B9F">
        <w:trPr>
          <w:trHeight w:val="233"/>
        </w:trPr>
        <w:tc>
          <w:tcPr>
            <w:tcW w:w="717" w:type="dxa"/>
            <w:vAlign w:val="center"/>
          </w:tcPr>
          <w:p w:rsidR="00AA0D0D" w:rsidRPr="00637431" w:rsidRDefault="00AA0D0D" w:rsidP="00C94481">
            <w:pPr>
              <w:rPr>
                <w:b/>
                <w:sz w:val="22"/>
              </w:rPr>
            </w:pPr>
            <w:r w:rsidRPr="00637431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135" w:type="dxa"/>
            <w:vAlign w:val="center"/>
          </w:tcPr>
          <w:p w:rsidR="00AA0D0D" w:rsidRPr="00637431" w:rsidRDefault="00AA0D0D" w:rsidP="00C94481">
            <w:pPr>
              <w:rPr>
                <w:b/>
                <w:sz w:val="22"/>
              </w:rPr>
            </w:pPr>
            <w:r w:rsidRPr="00637431">
              <w:rPr>
                <w:b/>
                <w:sz w:val="22"/>
                <w:szCs w:val="22"/>
              </w:rPr>
              <w:t>Фамилия, имя, отчество</w:t>
            </w:r>
          </w:p>
        </w:tc>
        <w:tc>
          <w:tcPr>
            <w:tcW w:w="1395" w:type="dxa"/>
            <w:vAlign w:val="center"/>
          </w:tcPr>
          <w:p w:rsidR="00AA0D0D" w:rsidRPr="00637431" w:rsidRDefault="00AA0D0D" w:rsidP="00C94481">
            <w:pPr>
              <w:rPr>
                <w:b/>
                <w:sz w:val="22"/>
              </w:rPr>
            </w:pPr>
            <w:r w:rsidRPr="00637431">
              <w:rPr>
                <w:b/>
                <w:sz w:val="22"/>
                <w:szCs w:val="22"/>
              </w:rPr>
              <w:t>Дата рождения</w:t>
            </w:r>
          </w:p>
        </w:tc>
        <w:tc>
          <w:tcPr>
            <w:tcW w:w="2472" w:type="dxa"/>
            <w:vAlign w:val="center"/>
          </w:tcPr>
          <w:p w:rsidR="00AA0D0D" w:rsidRPr="00812B60" w:rsidRDefault="00AA0D0D" w:rsidP="00C94481">
            <w:pPr>
              <w:rPr>
                <w:b/>
                <w:sz w:val="22"/>
              </w:rPr>
            </w:pPr>
            <w:r w:rsidRPr="00812B60">
              <w:rPr>
                <w:b/>
                <w:sz w:val="22"/>
                <w:szCs w:val="22"/>
              </w:rPr>
              <w:t>Наименование субъекта выдвижения</w:t>
            </w:r>
          </w:p>
        </w:tc>
        <w:tc>
          <w:tcPr>
            <w:tcW w:w="2107" w:type="dxa"/>
            <w:vAlign w:val="center"/>
          </w:tcPr>
          <w:p w:rsidR="00AA0D0D" w:rsidRPr="00812B60" w:rsidRDefault="00AA0D0D" w:rsidP="00C94481">
            <w:pPr>
              <w:rPr>
                <w:b/>
                <w:sz w:val="22"/>
              </w:rPr>
            </w:pPr>
            <w:r w:rsidRPr="00812B60">
              <w:rPr>
                <w:b/>
                <w:sz w:val="22"/>
                <w:szCs w:val="22"/>
              </w:rPr>
              <w:t>Очередность назначения, указанная политической партией (при наличии)</w:t>
            </w:r>
          </w:p>
        </w:tc>
        <w:tc>
          <w:tcPr>
            <w:tcW w:w="1793" w:type="dxa"/>
            <w:vAlign w:val="center"/>
          </w:tcPr>
          <w:p w:rsidR="00AA0D0D" w:rsidRPr="00637431" w:rsidRDefault="00AA0D0D" w:rsidP="00C94481">
            <w:pPr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 xml:space="preserve">№ избирательного участка </w:t>
            </w:r>
          </w:p>
        </w:tc>
      </w:tr>
      <w:tr w:rsidR="00AA0D0D" w:rsidRPr="00637431" w:rsidTr="0057191B">
        <w:trPr>
          <w:trHeight w:val="233"/>
        </w:trPr>
        <w:tc>
          <w:tcPr>
            <w:tcW w:w="10619" w:type="dxa"/>
            <w:gridSpan w:val="6"/>
          </w:tcPr>
          <w:p w:rsidR="00AA0D0D" w:rsidRDefault="00AA0D0D" w:rsidP="00095C08">
            <w:pPr>
              <w:rPr>
                <w:sz w:val="22"/>
                <w:lang w:val="en-US"/>
              </w:rPr>
            </w:pPr>
            <w:r>
              <w:rPr>
                <w:b/>
                <w:sz w:val="22"/>
                <w:szCs w:val="22"/>
              </w:rPr>
              <w:t>Морозовское городское поселение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Герасимук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Наталья Сергеевна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06.08.1988</w:t>
            </w:r>
          </w:p>
        </w:tc>
        <w:tc>
          <w:tcPr>
            <w:tcW w:w="2472" w:type="dxa"/>
          </w:tcPr>
          <w:p w:rsidR="00AA0D0D" w:rsidRPr="00881D81" w:rsidRDefault="00AA0D0D" w:rsidP="00046144">
            <w:pPr>
              <w:jc w:val="left"/>
              <w:rPr>
                <w:sz w:val="22"/>
              </w:rPr>
            </w:pPr>
            <w:r w:rsidRPr="00881D81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Гулая Светлана Александровна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05.02.1976</w:t>
            </w:r>
          </w:p>
        </w:tc>
        <w:tc>
          <w:tcPr>
            <w:tcW w:w="2472" w:type="dxa"/>
          </w:tcPr>
          <w:p w:rsidR="00AA0D0D" w:rsidRPr="00881D81" w:rsidRDefault="00AA0D0D" w:rsidP="00046144">
            <w:pPr>
              <w:jc w:val="left"/>
              <w:rPr>
                <w:sz w:val="22"/>
              </w:rPr>
            </w:pPr>
            <w:r w:rsidRPr="00881D81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Завражин Эрик Андреевич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09.11.1989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Николаева Лейла Бахрамовна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03.10.1972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Пономаренко Оксана Павловна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25.04.1993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Садовников Геннадий Анатольевич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06.01.1993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Фастащенко Светлана Дмитриевна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25.06.1970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Шаповалова Марина Ивановна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29.09.1968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Березовская Валентина Владимировна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30.10.1973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"НАЦИОНАЛЬНОЙ БЕЗОПАСНОСТИ РОССИИ"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1204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Сомова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Юлия Анатольевна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15.09.1987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1204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Маталина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Светлана Васильевна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18.07.1979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1205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Балабина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Ирина Андреевна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30.05.1986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Моисеенко Светлана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Ивановна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05.08.1973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Молчанова Екатерина </w:t>
            </w:r>
            <w:r>
              <w:rPr>
                <w:sz w:val="22"/>
                <w:szCs w:val="22"/>
                <w:lang w:val="en-US"/>
              </w:rPr>
              <w:lastRenderedPageBreak/>
              <w:t>Ивановна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05.04.1990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15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Чуванько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Ольга Владимировна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06.04.1982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Кравченко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Ольга Алексеевна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26.07.1962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1207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Боброва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Светлана Николаевна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27.01.1973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1208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Мамедова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Татьяна Юрьевна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06.03.1989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1208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Нерода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Светлана Владимировна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05.08.1977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"НАЦИОНАЛЬНОЙ БЕЗОПАСНОСТИ РОССИИ"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1208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Лиманская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Наталия Анатольевна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02.03.1976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1209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Тицкая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Ирина Юрьевна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28.03.1970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"НАЦИОНАЛЬНОЙ БЕЗОПАСНОСТИ РОССИИ"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1209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Егорихина </w:t>
            </w:r>
          </w:p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Наталия Вячеславна</w:t>
            </w:r>
          </w:p>
          <w:p w:rsidR="00AA0D0D" w:rsidRPr="00095C08" w:rsidRDefault="00AA0D0D" w:rsidP="00046144">
            <w:pPr>
              <w:jc w:val="left"/>
              <w:rPr>
                <w:sz w:val="22"/>
              </w:rPr>
            </w:pP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22.05.1973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1210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Шалимова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Галина Алексеевна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23.09.1986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1210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Шпильковская Наталья Вадутовна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05.10.1981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"НАЦИОНАЛЬНОЙ БЕЗОПАСНОСТИ РОССИИ"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1211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Жиренко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Валентина Алексеевна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06.09.1973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26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Устинова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Елена Викторовна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27.03.1979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Фролова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Татьяна Николаевна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02.11.1965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Кошельникова Эллина Валерьевна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15.11.1978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1214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Наконечная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Елена Владимировна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06.04.1979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1214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Плотникова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Галина Сергеевна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27.05.1977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1214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Зубарева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Наталия Владимировна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07.04.1978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1215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637431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Аликов </w:t>
            </w:r>
          </w:p>
          <w:p w:rsidR="00AA0D0D" w:rsidRPr="00637431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Сергей Александрович</w:t>
            </w:r>
          </w:p>
        </w:tc>
        <w:tc>
          <w:tcPr>
            <w:tcW w:w="1395" w:type="dxa"/>
          </w:tcPr>
          <w:p w:rsidR="00AA0D0D" w:rsidRPr="00637431" w:rsidRDefault="00AA0D0D" w:rsidP="00077E53">
            <w:pPr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27.08.1988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Pr="00E5629A" w:rsidRDefault="00AA0D0D" w:rsidP="002E3E76">
            <w:pPr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1216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Горматова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Татьяна Витальевна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20.10.1982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Колесникова Марина Викторовна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22.10.1984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"НАЦИОНАЛЬНОЙ БЕЗОПАСНОСТИ РОССИИ"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Коломенская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Нина Викторовна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12.09.1974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Коробченко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Ольга Александровна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04.06.1988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филиал ФБУЗ "Центр гигиены и эпидемиологии в Ростовской области" в городе Белая Калитва"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Патенко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Елена Николаевна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21.10.1979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1216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Жилинская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Юлия Александровна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26.09.1985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1217</w:t>
            </w:r>
          </w:p>
        </w:tc>
      </w:tr>
      <w:tr w:rsidR="00AA0D0D" w:rsidRPr="00637431" w:rsidTr="00C26D2D">
        <w:trPr>
          <w:trHeight w:val="233"/>
        </w:trPr>
        <w:tc>
          <w:tcPr>
            <w:tcW w:w="10619" w:type="dxa"/>
            <w:gridSpan w:val="6"/>
          </w:tcPr>
          <w:p w:rsidR="00AA0D0D" w:rsidRPr="001841EC" w:rsidRDefault="00AA0D0D" w:rsidP="002E3E76">
            <w:pPr>
              <w:rPr>
                <w:b/>
                <w:sz w:val="22"/>
              </w:rPr>
            </w:pPr>
            <w:r w:rsidRPr="001841EC">
              <w:rPr>
                <w:b/>
                <w:sz w:val="22"/>
                <w:szCs w:val="22"/>
              </w:rPr>
              <w:t>Вольно-Донское сельское поселение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39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Коренькова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Таисия Георгиевна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11.05.1987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1222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Тахтарова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Елена Романовна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05.08.1988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1222</w:t>
            </w:r>
          </w:p>
        </w:tc>
      </w:tr>
      <w:tr w:rsidR="00AA0D0D" w:rsidRPr="00637431" w:rsidTr="004A480A">
        <w:trPr>
          <w:trHeight w:val="233"/>
        </w:trPr>
        <w:tc>
          <w:tcPr>
            <w:tcW w:w="10619" w:type="dxa"/>
            <w:gridSpan w:val="6"/>
          </w:tcPr>
          <w:p w:rsidR="00AA0D0D" w:rsidRPr="001841EC" w:rsidRDefault="00AA0D0D" w:rsidP="002E3E76">
            <w:pPr>
              <w:rPr>
                <w:b/>
                <w:sz w:val="22"/>
              </w:rPr>
            </w:pPr>
            <w:r w:rsidRPr="001841EC">
              <w:rPr>
                <w:b/>
                <w:sz w:val="22"/>
                <w:szCs w:val="22"/>
              </w:rPr>
              <w:t>Грузиновское сельское поселение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Мельник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Татьяна Николаевна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04.11.1977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1229</w:t>
            </w:r>
          </w:p>
        </w:tc>
      </w:tr>
      <w:tr w:rsidR="00AA0D0D" w:rsidRPr="00637431" w:rsidTr="001204A0">
        <w:trPr>
          <w:trHeight w:val="233"/>
        </w:trPr>
        <w:tc>
          <w:tcPr>
            <w:tcW w:w="10619" w:type="dxa"/>
            <w:gridSpan w:val="6"/>
          </w:tcPr>
          <w:p w:rsidR="00AA0D0D" w:rsidRPr="001841EC" w:rsidRDefault="00AA0D0D" w:rsidP="002E3E76">
            <w:pPr>
              <w:rPr>
                <w:b/>
                <w:sz w:val="22"/>
              </w:rPr>
            </w:pPr>
            <w:r w:rsidRPr="001841EC">
              <w:rPr>
                <w:b/>
                <w:sz w:val="22"/>
                <w:szCs w:val="22"/>
              </w:rPr>
              <w:t>Знаменское сельское поселение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Бурцева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Светлана Викторовна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17.09.1968</w:t>
            </w:r>
          </w:p>
        </w:tc>
        <w:tc>
          <w:tcPr>
            <w:tcW w:w="2472" w:type="dxa"/>
          </w:tcPr>
          <w:p w:rsidR="00AA0D0D" w:rsidRPr="00BC01AD" w:rsidRDefault="00AA0D0D" w:rsidP="002E3E76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1230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Ткачева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Нина Сергеевна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04.04.1995</w:t>
            </w:r>
          </w:p>
        </w:tc>
        <w:tc>
          <w:tcPr>
            <w:tcW w:w="2472" w:type="dxa"/>
          </w:tcPr>
          <w:p w:rsidR="00AA0D0D" w:rsidRPr="00BC01AD" w:rsidRDefault="00AA0D0D" w:rsidP="002E3E76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1230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Хренова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Любовь Николаевна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25.11.1962</w:t>
            </w:r>
          </w:p>
        </w:tc>
        <w:tc>
          <w:tcPr>
            <w:tcW w:w="2472" w:type="dxa"/>
          </w:tcPr>
          <w:p w:rsidR="00AA0D0D" w:rsidRPr="00BC01AD" w:rsidRDefault="00AA0D0D" w:rsidP="002E3E76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1230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Павлова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Валентина Федоровна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27.02.1960</w:t>
            </w:r>
          </w:p>
        </w:tc>
        <w:tc>
          <w:tcPr>
            <w:tcW w:w="2472" w:type="dxa"/>
          </w:tcPr>
          <w:p w:rsidR="00AA0D0D" w:rsidRPr="00BC01AD" w:rsidRDefault="00AA0D0D" w:rsidP="002E3E76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1233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Письминская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Ирина Александровна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28.06.1980</w:t>
            </w:r>
          </w:p>
        </w:tc>
        <w:tc>
          <w:tcPr>
            <w:tcW w:w="2472" w:type="dxa"/>
          </w:tcPr>
          <w:p w:rsidR="00AA0D0D" w:rsidRPr="00BC01AD" w:rsidRDefault="00AA0D0D" w:rsidP="002E3E76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1233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Тенякова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Лия Романовна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18.09.1977</w:t>
            </w:r>
          </w:p>
        </w:tc>
        <w:tc>
          <w:tcPr>
            <w:tcW w:w="2472" w:type="dxa"/>
          </w:tcPr>
          <w:p w:rsidR="00AA0D0D" w:rsidRPr="00BC01AD" w:rsidRDefault="00AA0D0D" w:rsidP="002E3E76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1233</w:t>
            </w:r>
          </w:p>
        </w:tc>
      </w:tr>
      <w:tr w:rsidR="00AA0D0D" w:rsidRPr="00637431" w:rsidTr="00ED05E8">
        <w:trPr>
          <w:trHeight w:val="233"/>
        </w:trPr>
        <w:tc>
          <w:tcPr>
            <w:tcW w:w="10619" w:type="dxa"/>
            <w:gridSpan w:val="6"/>
          </w:tcPr>
          <w:p w:rsidR="00AA0D0D" w:rsidRPr="00095C08" w:rsidRDefault="00AA0D0D" w:rsidP="002E3E76">
            <w:pPr>
              <w:rPr>
                <w:b/>
                <w:sz w:val="22"/>
              </w:rPr>
            </w:pPr>
            <w:r w:rsidRPr="00095C08">
              <w:rPr>
                <w:b/>
                <w:sz w:val="22"/>
                <w:szCs w:val="22"/>
              </w:rPr>
              <w:t>Костино-Быстрянское сельское поселение</w:t>
            </w:r>
          </w:p>
        </w:tc>
      </w:tr>
      <w:tr w:rsidR="00AA0D0D" w:rsidRPr="00637431" w:rsidTr="001841EC">
        <w:trPr>
          <w:trHeight w:val="233"/>
        </w:trPr>
        <w:tc>
          <w:tcPr>
            <w:tcW w:w="717" w:type="dxa"/>
          </w:tcPr>
          <w:p w:rsidR="00AA0D0D" w:rsidRPr="00095C08" w:rsidRDefault="00AA0D0D" w:rsidP="00077E53">
            <w:pPr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2135" w:type="dxa"/>
          </w:tcPr>
          <w:p w:rsidR="00AA0D0D" w:rsidRDefault="00AA0D0D" w:rsidP="00046144">
            <w:pPr>
              <w:jc w:val="left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Купреева </w:t>
            </w:r>
          </w:p>
          <w:p w:rsidR="00AA0D0D" w:rsidRDefault="00AA0D0D" w:rsidP="0004614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Ольга Александровна</w:t>
            </w:r>
          </w:p>
        </w:tc>
        <w:tc>
          <w:tcPr>
            <w:tcW w:w="1395" w:type="dxa"/>
          </w:tcPr>
          <w:p w:rsidR="00AA0D0D" w:rsidRDefault="00AA0D0D" w:rsidP="00077E53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29.03.1989</w:t>
            </w:r>
          </w:p>
        </w:tc>
        <w:tc>
          <w:tcPr>
            <w:tcW w:w="2472" w:type="dxa"/>
          </w:tcPr>
          <w:p w:rsidR="00AA0D0D" w:rsidRPr="00BC01AD" w:rsidRDefault="00AA0D0D" w:rsidP="00046144">
            <w:pPr>
              <w:jc w:val="left"/>
              <w:rPr>
                <w:sz w:val="22"/>
              </w:rPr>
            </w:pPr>
            <w:r w:rsidRPr="00BC01AD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"НАЦИОНАЛЬНОЙ БЕЗОПАСНОСТИ РОССИИ"</w:t>
            </w:r>
          </w:p>
        </w:tc>
        <w:tc>
          <w:tcPr>
            <w:tcW w:w="2107" w:type="dxa"/>
          </w:tcPr>
          <w:p w:rsidR="00AA0D0D" w:rsidRPr="00C92109" w:rsidRDefault="00AA0D0D" w:rsidP="002E3E76">
            <w:pPr>
              <w:jc w:val="left"/>
              <w:rPr>
                <w:sz w:val="22"/>
              </w:rPr>
            </w:pPr>
            <w:r w:rsidRPr="00C92109">
              <w:rPr>
                <w:sz w:val="22"/>
                <w:szCs w:val="22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AA0D0D" w:rsidRDefault="00AA0D0D" w:rsidP="002E3E76">
            <w:pPr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1237</w:t>
            </w:r>
          </w:p>
        </w:tc>
      </w:tr>
    </w:tbl>
    <w:p w:rsidR="00AA0D0D" w:rsidRPr="006F5BFA" w:rsidRDefault="00AA0D0D" w:rsidP="006F5BFA">
      <w:pPr>
        <w:tabs>
          <w:tab w:val="left" w:pos="489"/>
          <w:tab w:val="center" w:pos="5102"/>
        </w:tabs>
        <w:jc w:val="left"/>
      </w:pPr>
      <w:r>
        <w:tab/>
      </w:r>
      <w:r>
        <w:tab/>
      </w:r>
      <w:r>
        <w:tab/>
      </w:r>
      <w:r>
        <w:tab/>
      </w:r>
    </w:p>
    <w:p w:rsidR="002A1480" w:rsidRPr="006F5BFA" w:rsidRDefault="002A1480">
      <w:pPr>
        <w:tabs>
          <w:tab w:val="left" w:pos="489"/>
          <w:tab w:val="center" w:pos="5102"/>
        </w:tabs>
        <w:jc w:val="left"/>
      </w:pPr>
      <w:bookmarkStart w:id="0" w:name="_GoBack"/>
      <w:bookmarkEnd w:id="0"/>
    </w:p>
    <w:sectPr w:rsidR="002A1480" w:rsidRPr="006F5BFA" w:rsidSect="00812B60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D0D" w:rsidRDefault="00AA0D0D" w:rsidP="00CB526D">
      <w:r>
        <w:separator/>
      </w:r>
    </w:p>
  </w:endnote>
  <w:endnote w:type="continuationSeparator" w:id="0">
    <w:p w:rsidR="00AA0D0D" w:rsidRDefault="00AA0D0D" w:rsidP="00CB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D0D" w:rsidRDefault="00AA0D0D" w:rsidP="00CB526D">
      <w:r>
        <w:separator/>
      </w:r>
    </w:p>
  </w:footnote>
  <w:footnote w:type="continuationSeparator" w:id="0">
    <w:p w:rsidR="00AA0D0D" w:rsidRDefault="00AA0D0D" w:rsidP="00CB5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16D4C"/>
    <w:multiLevelType w:val="hybridMultilevel"/>
    <w:tmpl w:val="8BA48D26"/>
    <w:lvl w:ilvl="0" w:tplc="6040DCA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4DE"/>
    <w:rsid w:val="00014531"/>
    <w:rsid w:val="000411B6"/>
    <w:rsid w:val="00046144"/>
    <w:rsid w:val="00077DB2"/>
    <w:rsid w:val="00077E53"/>
    <w:rsid w:val="00081F81"/>
    <w:rsid w:val="00082E04"/>
    <w:rsid w:val="00095C08"/>
    <w:rsid w:val="000A64DE"/>
    <w:rsid w:val="001204A0"/>
    <w:rsid w:val="00132966"/>
    <w:rsid w:val="001841EC"/>
    <w:rsid w:val="001F04B0"/>
    <w:rsid w:val="002019DD"/>
    <w:rsid w:val="002A1480"/>
    <w:rsid w:val="002B74AB"/>
    <w:rsid w:val="002D09E3"/>
    <w:rsid w:val="002E3E76"/>
    <w:rsid w:val="002F4021"/>
    <w:rsid w:val="00316D13"/>
    <w:rsid w:val="00321703"/>
    <w:rsid w:val="00352CAA"/>
    <w:rsid w:val="0036411F"/>
    <w:rsid w:val="003754E9"/>
    <w:rsid w:val="00393AC6"/>
    <w:rsid w:val="003A32D6"/>
    <w:rsid w:val="003B7255"/>
    <w:rsid w:val="0041379A"/>
    <w:rsid w:val="004958DD"/>
    <w:rsid w:val="004A480A"/>
    <w:rsid w:val="005030BD"/>
    <w:rsid w:val="00540172"/>
    <w:rsid w:val="0057191B"/>
    <w:rsid w:val="005808DE"/>
    <w:rsid w:val="0058614C"/>
    <w:rsid w:val="005C57FC"/>
    <w:rsid w:val="0062779D"/>
    <w:rsid w:val="00637431"/>
    <w:rsid w:val="006A67A1"/>
    <w:rsid w:val="006D5F12"/>
    <w:rsid w:val="006F5BFA"/>
    <w:rsid w:val="00741838"/>
    <w:rsid w:val="007634EA"/>
    <w:rsid w:val="007903F3"/>
    <w:rsid w:val="007920D5"/>
    <w:rsid w:val="007A1031"/>
    <w:rsid w:val="00812B60"/>
    <w:rsid w:val="00820E44"/>
    <w:rsid w:val="00825AF2"/>
    <w:rsid w:val="00845E98"/>
    <w:rsid w:val="00852031"/>
    <w:rsid w:val="00861738"/>
    <w:rsid w:val="00881D81"/>
    <w:rsid w:val="008D0EAB"/>
    <w:rsid w:val="00974884"/>
    <w:rsid w:val="00A412FD"/>
    <w:rsid w:val="00A4136B"/>
    <w:rsid w:val="00A82D66"/>
    <w:rsid w:val="00AA0D0D"/>
    <w:rsid w:val="00B00B9F"/>
    <w:rsid w:val="00BA6997"/>
    <w:rsid w:val="00BB2C4A"/>
    <w:rsid w:val="00BC01AD"/>
    <w:rsid w:val="00BC6D07"/>
    <w:rsid w:val="00BD5581"/>
    <w:rsid w:val="00BD6C7D"/>
    <w:rsid w:val="00C26D2D"/>
    <w:rsid w:val="00C40B56"/>
    <w:rsid w:val="00C92109"/>
    <w:rsid w:val="00C94481"/>
    <w:rsid w:val="00CB526D"/>
    <w:rsid w:val="00D174F0"/>
    <w:rsid w:val="00D673BE"/>
    <w:rsid w:val="00D7353E"/>
    <w:rsid w:val="00D90080"/>
    <w:rsid w:val="00DB4168"/>
    <w:rsid w:val="00DC603C"/>
    <w:rsid w:val="00E5629A"/>
    <w:rsid w:val="00E56E58"/>
    <w:rsid w:val="00E62987"/>
    <w:rsid w:val="00ED05E8"/>
    <w:rsid w:val="00F3126D"/>
    <w:rsid w:val="00F96C01"/>
    <w:rsid w:val="00FC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E7A35152-2B21-4DB9-81BF-F883EF752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26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CB526D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locked/>
    <w:rsid w:val="00CB526D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CB526D"/>
    <w:rPr>
      <w:rFonts w:cs="Times New Roman"/>
      <w:vertAlign w:val="superscript"/>
    </w:rPr>
  </w:style>
  <w:style w:type="table" w:styleId="a6">
    <w:name w:val="Table Grid"/>
    <w:basedOn w:val="a1"/>
    <w:uiPriority w:val="99"/>
    <w:rsid w:val="00D7353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R2">
    <w:name w:val="FR2"/>
    <w:uiPriority w:val="99"/>
    <w:rsid w:val="00BD5581"/>
    <w:pPr>
      <w:widowControl w:val="0"/>
      <w:snapToGrid w:val="0"/>
      <w:spacing w:before="140"/>
      <w:ind w:left="1920"/>
    </w:pPr>
    <w:rPr>
      <w:rFonts w:ascii="Times New Roman" w:hAnsi="Times New Roman"/>
      <w:sz w:val="16"/>
      <w:szCs w:val="20"/>
    </w:rPr>
  </w:style>
  <w:style w:type="paragraph" w:customStyle="1" w:styleId="Postan">
    <w:name w:val="Postan"/>
    <w:basedOn w:val="a"/>
    <w:uiPriority w:val="99"/>
    <w:rsid w:val="00BD5581"/>
    <w:rPr>
      <w:rFonts w:eastAsia="Calibri"/>
      <w:szCs w:val="20"/>
    </w:rPr>
  </w:style>
  <w:style w:type="paragraph" w:styleId="a7">
    <w:name w:val="footer"/>
    <w:basedOn w:val="a"/>
    <w:link w:val="a8"/>
    <w:uiPriority w:val="99"/>
    <w:rsid w:val="002E3E76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4"/>
      <w:szCs w:val="20"/>
    </w:rPr>
  </w:style>
  <w:style w:type="character" w:customStyle="1" w:styleId="FooterChar">
    <w:name w:val="Footer Char"/>
    <w:basedOn w:val="a0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link w:val="a7"/>
    <w:uiPriority w:val="99"/>
    <w:semiHidden/>
    <w:locked/>
    <w:rsid w:val="002E3E76"/>
    <w:rPr>
      <w:sz w:val="24"/>
      <w:lang w:val="ru-RU" w:eastAsia="ru-RU"/>
    </w:rPr>
  </w:style>
  <w:style w:type="paragraph" w:styleId="a9">
    <w:name w:val="header"/>
    <w:basedOn w:val="a"/>
    <w:link w:val="aa"/>
    <w:uiPriority w:val="99"/>
    <w:rsid w:val="002E3E76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0"/>
    </w:rPr>
  </w:style>
  <w:style w:type="character" w:customStyle="1" w:styleId="HeaderChar">
    <w:name w:val="Header Char"/>
    <w:basedOn w:val="a0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link w:val="a9"/>
    <w:uiPriority w:val="99"/>
    <w:semiHidden/>
    <w:locked/>
    <w:rsid w:val="002E3E76"/>
    <w:rPr>
      <w:sz w:val="22"/>
      <w:lang w:val="ru-RU" w:eastAsia="ru-RU"/>
    </w:rPr>
  </w:style>
  <w:style w:type="paragraph" w:customStyle="1" w:styleId="14-15">
    <w:name w:val="14-15"/>
    <w:basedOn w:val="a"/>
    <w:uiPriority w:val="99"/>
    <w:rsid w:val="002E3E76"/>
    <w:pPr>
      <w:spacing w:line="360" w:lineRule="auto"/>
      <w:ind w:firstLine="709"/>
      <w:jc w:val="both"/>
    </w:pPr>
    <w:rPr>
      <w:rFonts w:eastAsia="Calibri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AS_M\PAIP\kadry\50_01_UI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50_01_UIK</Template>
  <TotalTime>71</TotalTime>
  <Pages>5</Pages>
  <Words>1275</Words>
  <Characters>7268</Characters>
  <Application>Microsoft Office Word</Application>
  <DocSecurity>0</DocSecurity>
  <Lines>60</Lines>
  <Paragraphs>17</Paragraphs>
  <ScaleCrop>false</ScaleCrop>
  <Company>Organization</Company>
  <LinksUpToDate>false</LinksUpToDate>
  <CharactersWithSpaces>8526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вова</cp:lastModifiedBy>
  <cp:revision>7</cp:revision>
  <cp:lastPrinted>2015-08-13T07:15:00Z</cp:lastPrinted>
  <dcterms:created xsi:type="dcterms:W3CDTF">2015-08-06T06:57:00Z</dcterms:created>
  <dcterms:modified xsi:type="dcterms:W3CDTF">2016-01-29T07:01:00Z</dcterms:modified>
</cp:coreProperties>
</file>