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D0" w:rsidRPr="001E5561" w:rsidRDefault="00C217D0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956C0E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C217D0" w:rsidRPr="001E5561" w:rsidRDefault="00C217D0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C217D0" w:rsidRPr="001E5561" w:rsidRDefault="00C217D0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C217D0" w:rsidRPr="001E5561" w:rsidRDefault="00C217D0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C217D0" w:rsidRPr="001E5561" w:rsidRDefault="00C217D0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217D0" w:rsidRPr="001E5561" w:rsidRDefault="00C217D0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217D0" w:rsidRPr="001E5561" w:rsidRDefault="00C217D0" w:rsidP="00E057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июня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52-4</w:t>
      </w:r>
    </w:p>
    <w:p w:rsidR="00C217D0" w:rsidRPr="001E5561" w:rsidRDefault="00C217D0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17D0" w:rsidRPr="001E5561" w:rsidRDefault="00C217D0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C217D0" w:rsidRPr="001E5561" w:rsidRDefault="00C217D0" w:rsidP="00E05706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июль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C217D0" w:rsidRPr="001E5561" w:rsidRDefault="00C217D0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C217D0" w:rsidRPr="001E5561" w:rsidRDefault="00C217D0" w:rsidP="00E05706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июль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года»,</w:t>
      </w:r>
    </w:p>
    <w:p w:rsidR="00C217D0" w:rsidRPr="001E5561" w:rsidRDefault="00C217D0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C217D0" w:rsidRPr="001E5561" w:rsidRDefault="00C217D0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C217D0" w:rsidRPr="001E5561" w:rsidRDefault="00C217D0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17D0" w:rsidRPr="001E5561" w:rsidRDefault="00C217D0" w:rsidP="00E0570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июль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</w:p>
    <w:p w:rsidR="00C217D0" w:rsidRPr="001E5561" w:rsidRDefault="00C217D0" w:rsidP="00E057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редседателя территориальной избирательной комиссии З.В. Воронову.</w:t>
      </w:r>
    </w:p>
    <w:p w:rsidR="00C217D0" w:rsidRPr="001E5561" w:rsidRDefault="00C217D0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217D0" w:rsidRPr="001E5561" w:rsidRDefault="00C217D0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217D0" w:rsidRPr="001E5561" w:rsidRDefault="00C217D0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C217D0" w:rsidRPr="001E5561" w:rsidRDefault="00C217D0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217D0" w:rsidRPr="001E5561" w:rsidRDefault="00C217D0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C217D0" w:rsidRDefault="00C217D0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C217D0" w:rsidRDefault="00C217D0" w:rsidP="00A83E0C">
      <w:pPr>
        <w:spacing w:after="0" w:line="240" w:lineRule="auto"/>
        <w:ind w:left="5103"/>
        <w:jc w:val="center"/>
      </w:pPr>
    </w:p>
    <w:sectPr w:rsidR="00C217D0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733A1"/>
    <w:rsid w:val="000B69D1"/>
    <w:rsid w:val="000F4FDA"/>
    <w:rsid w:val="00102B90"/>
    <w:rsid w:val="00145132"/>
    <w:rsid w:val="001B1F24"/>
    <w:rsid w:val="001C3FF1"/>
    <w:rsid w:val="001E5561"/>
    <w:rsid w:val="00235321"/>
    <w:rsid w:val="002467A4"/>
    <w:rsid w:val="0027667E"/>
    <w:rsid w:val="002E5FC2"/>
    <w:rsid w:val="00327184"/>
    <w:rsid w:val="0039618C"/>
    <w:rsid w:val="00397303"/>
    <w:rsid w:val="003B17E4"/>
    <w:rsid w:val="003D61E3"/>
    <w:rsid w:val="003D7045"/>
    <w:rsid w:val="003F5E5B"/>
    <w:rsid w:val="00474626"/>
    <w:rsid w:val="00523BB6"/>
    <w:rsid w:val="0058244C"/>
    <w:rsid w:val="005C5D0C"/>
    <w:rsid w:val="005D33F1"/>
    <w:rsid w:val="005F3AF1"/>
    <w:rsid w:val="006605ED"/>
    <w:rsid w:val="00676EDA"/>
    <w:rsid w:val="00743F51"/>
    <w:rsid w:val="00783215"/>
    <w:rsid w:val="00794C82"/>
    <w:rsid w:val="007A1505"/>
    <w:rsid w:val="007F2D51"/>
    <w:rsid w:val="00925ECF"/>
    <w:rsid w:val="009527EE"/>
    <w:rsid w:val="00956C0E"/>
    <w:rsid w:val="00964FD5"/>
    <w:rsid w:val="0098139B"/>
    <w:rsid w:val="00A56AF9"/>
    <w:rsid w:val="00A81CD1"/>
    <w:rsid w:val="00A83E0C"/>
    <w:rsid w:val="00B15DC4"/>
    <w:rsid w:val="00B50137"/>
    <w:rsid w:val="00BA74EA"/>
    <w:rsid w:val="00BB57FB"/>
    <w:rsid w:val="00C217D0"/>
    <w:rsid w:val="00D45816"/>
    <w:rsid w:val="00DF5550"/>
    <w:rsid w:val="00E05706"/>
    <w:rsid w:val="00E453D1"/>
    <w:rsid w:val="00EE0424"/>
    <w:rsid w:val="00F015B0"/>
    <w:rsid w:val="00F07094"/>
    <w:rsid w:val="00F260E5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531</TotalTime>
  <Pages>1</Pages>
  <Words>122</Words>
  <Characters>701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31</cp:revision>
  <cp:lastPrinted>2017-02-28T11:48:00Z</cp:lastPrinted>
  <dcterms:created xsi:type="dcterms:W3CDTF">2017-01-16T07:07:00Z</dcterms:created>
  <dcterms:modified xsi:type="dcterms:W3CDTF">2017-06-30T05:20:00Z</dcterms:modified>
</cp:coreProperties>
</file>