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BBA" w:rsidRDefault="00353BBA" w:rsidP="00ED05A3">
      <w:pPr>
        <w:jc w:val="center"/>
        <w:rPr>
          <w:sz w:val="28"/>
          <w:szCs w:val="28"/>
        </w:rPr>
      </w:pPr>
    </w:p>
    <w:p w:rsidR="00353BBA" w:rsidRPr="00474AB6" w:rsidRDefault="00353BBA" w:rsidP="001A6102">
      <w:pPr>
        <w:jc w:val="center"/>
        <w:rPr>
          <w:sz w:val="28"/>
          <w:lang w:val="en-US"/>
        </w:rPr>
      </w:pPr>
      <w:r w:rsidRPr="002A73B1">
        <w:rPr>
          <w:noProof/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pt;height:38.25pt;visibility:visible">
            <v:imagedata r:id="rId6" o:title=""/>
          </v:shape>
        </w:pict>
      </w:r>
    </w:p>
    <w:p w:rsidR="00353BBA" w:rsidRPr="00474AB6" w:rsidRDefault="00353BBA" w:rsidP="001A6102">
      <w:pPr>
        <w:jc w:val="center"/>
        <w:rPr>
          <w:b/>
          <w:sz w:val="28"/>
        </w:rPr>
      </w:pPr>
      <w:r w:rsidRPr="00474AB6">
        <w:rPr>
          <w:b/>
          <w:sz w:val="28"/>
        </w:rPr>
        <w:t xml:space="preserve">ТЕРРИТОРИАЛЬНАЯ  ИЗБИРАТЕЛЬНАЯ КОМИССИЯ </w:t>
      </w:r>
    </w:p>
    <w:p w:rsidR="00353BBA" w:rsidRPr="00474AB6" w:rsidRDefault="00353BBA" w:rsidP="001A6102">
      <w:pPr>
        <w:jc w:val="center"/>
        <w:rPr>
          <w:b/>
          <w:sz w:val="22"/>
        </w:rPr>
      </w:pPr>
      <w:r>
        <w:rPr>
          <w:b/>
          <w:sz w:val="28"/>
        </w:rPr>
        <w:t>МОРОЗОВСКОГО</w:t>
      </w:r>
      <w:r w:rsidRPr="00474AB6">
        <w:rPr>
          <w:b/>
          <w:sz w:val="28"/>
        </w:rPr>
        <w:t xml:space="preserve"> РАЙОНА РОСТОВСКОЙ ОБЛАСТИ</w:t>
      </w:r>
      <w:r w:rsidRPr="00474AB6">
        <w:rPr>
          <w:b/>
          <w:sz w:val="22"/>
        </w:rPr>
        <w:t xml:space="preserve"> </w:t>
      </w:r>
    </w:p>
    <w:p w:rsidR="00353BBA" w:rsidRPr="00474AB6" w:rsidRDefault="00353BBA" w:rsidP="001A6102">
      <w:pPr>
        <w:jc w:val="center"/>
        <w:rPr>
          <w:b/>
          <w:sz w:val="28"/>
          <w:szCs w:val="28"/>
        </w:rPr>
      </w:pPr>
    </w:p>
    <w:p w:rsidR="00353BBA" w:rsidRPr="00474AB6" w:rsidRDefault="00353BBA" w:rsidP="001A6102">
      <w:pPr>
        <w:jc w:val="center"/>
        <w:rPr>
          <w:b/>
          <w:sz w:val="28"/>
          <w:szCs w:val="28"/>
        </w:rPr>
      </w:pPr>
      <w:r w:rsidRPr="00474AB6">
        <w:rPr>
          <w:b/>
          <w:sz w:val="28"/>
          <w:szCs w:val="28"/>
        </w:rPr>
        <w:t>ПОСТАНОВЛЕНИЕ</w:t>
      </w:r>
    </w:p>
    <w:p w:rsidR="00353BBA" w:rsidRPr="00474AB6" w:rsidRDefault="00353BBA" w:rsidP="001A6102">
      <w:pPr>
        <w:jc w:val="center"/>
        <w:rPr>
          <w:b/>
          <w:sz w:val="28"/>
          <w:szCs w:val="28"/>
        </w:rPr>
      </w:pPr>
    </w:p>
    <w:p w:rsidR="00353BBA" w:rsidRPr="002647FF" w:rsidRDefault="00353BBA" w:rsidP="007D6265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353BBA" w:rsidRPr="00971EF6" w:rsidRDefault="00353BBA" w:rsidP="00971EF6">
      <w:pPr>
        <w:tabs>
          <w:tab w:val="left" w:pos="750"/>
          <w:tab w:val="left" w:pos="900"/>
        </w:tabs>
        <w:suppressAutoHyphens/>
      </w:pPr>
      <w:r>
        <w:t>28</w:t>
      </w:r>
      <w:r w:rsidRPr="00971EF6">
        <w:t xml:space="preserve"> июня </w:t>
      </w:r>
      <w:smartTag w:uri="urn:schemas-microsoft-com:office:smarttags" w:element="metricconverter">
        <w:smartTagPr>
          <w:attr w:name="ProductID" w:val="2020 г"/>
        </w:smartTagPr>
        <w:r w:rsidRPr="00971EF6">
          <w:t>2020 г</w:t>
        </w:r>
      </w:smartTag>
      <w:r w:rsidRPr="00971EF6">
        <w:t xml:space="preserve">.                                                                             </w:t>
      </w:r>
      <w:r>
        <w:tab/>
      </w:r>
      <w:r>
        <w:tab/>
      </w:r>
      <w:r>
        <w:tab/>
        <w:t xml:space="preserve">   № 13-14</w:t>
      </w:r>
    </w:p>
    <w:p w:rsidR="00353BBA" w:rsidRPr="00971EF6" w:rsidRDefault="00353BBA" w:rsidP="00971EF6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Морозовск</w:t>
      </w:r>
    </w:p>
    <w:p w:rsidR="00353BBA" w:rsidRPr="00971EF6" w:rsidRDefault="00353BBA" w:rsidP="00971EF6">
      <w:pPr>
        <w:jc w:val="center"/>
        <w:rPr>
          <w:rFonts w:ascii="Times New Roman CYR" w:hAnsi="Times New Roman CYR"/>
        </w:rPr>
      </w:pPr>
    </w:p>
    <w:tbl>
      <w:tblPr>
        <w:tblW w:w="7513" w:type="dxa"/>
        <w:tblInd w:w="1242" w:type="dxa"/>
        <w:tblCellMar>
          <w:left w:w="113" w:type="dxa"/>
        </w:tblCellMar>
        <w:tblLook w:val="00A0"/>
      </w:tblPr>
      <w:tblGrid>
        <w:gridCol w:w="7513"/>
      </w:tblGrid>
      <w:tr w:rsidR="00353BBA" w:rsidRPr="00971EF6">
        <w:tc>
          <w:tcPr>
            <w:tcW w:w="7513" w:type="dxa"/>
          </w:tcPr>
          <w:p w:rsidR="00353BBA" w:rsidRPr="00130122" w:rsidRDefault="00353BBA" w:rsidP="00130122">
            <w:pPr>
              <w:ind w:left="34" w:firstLine="12"/>
              <w:jc w:val="both"/>
              <w:rPr>
                <w:b/>
              </w:rPr>
            </w:pPr>
            <w:r w:rsidRPr="00971EF6">
              <w:rPr>
                <w:b/>
              </w:rPr>
              <w:t xml:space="preserve">О Рабочей группе Территориальной избирательной комиссии 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дополнительных выборов депутатов Собрания </w:t>
            </w:r>
            <w:r>
              <w:rPr>
                <w:b/>
              </w:rPr>
              <w:t xml:space="preserve">депутатов Морозовского городского </w:t>
            </w:r>
            <w:r w:rsidRPr="00971EF6">
              <w:rPr>
                <w:b/>
              </w:rPr>
              <w:t xml:space="preserve"> поселения четвертого созыва по многомандатному избирательному округу № 1</w:t>
            </w:r>
            <w:r>
              <w:rPr>
                <w:b/>
              </w:rPr>
              <w:t xml:space="preserve">, </w:t>
            </w:r>
            <w:r w:rsidRPr="00971EF6">
              <w:rPr>
                <w:b/>
              </w:rPr>
              <w:t>13 сентября 2020 года</w:t>
            </w:r>
          </w:p>
        </w:tc>
      </w:tr>
    </w:tbl>
    <w:p w:rsidR="00353BBA" w:rsidRPr="00971EF6" w:rsidRDefault="00353BBA" w:rsidP="00971EF6">
      <w:pPr>
        <w:ind w:left="708" w:firstLine="12"/>
        <w:jc w:val="center"/>
        <w:rPr>
          <w:b/>
        </w:rPr>
      </w:pPr>
      <w:bookmarkStart w:id="0" w:name="_GoBack"/>
      <w:bookmarkEnd w:id="0"/>
    </w:p>
    <w:p w:rsidR="00353BBA" w:rsidRPr="00971EF6" w:rsidRDefault="00353BBA" w:rsidP="00971EF6">
      <w:pPr>
        <w:pStyle w:val="14-1512-1"/>
        <w:spacing w:line="240" w:lineRule="auto"/>
        <w:ind w:firstLine="708"/>
        <w:rPr>
          <w:szCs w:val="24"/>
        </w:rPr>
      </w:pPr>
      <w:r w:rsidRPr="00971EF6">
        <w:rPr>
          <w:szCs w:val="24"/>
        </w:rPr>
        <w:t xml:space="preserve">На основании статей 15, 16 Областного закона от 12.05.2016 №  525-ЗС «О выборах и референдумах в Ростовской области», реализуя полномочия </w:t>
      </w:r>
      <w:r w:rsidRPr="00971EF6">
        <w:rPr>
          <w:szCs w:val="24"/>
        </w:rPr>
        <w:br/>
        <w:t xml:space="preserve">по осуществлению контроля за соблюдением избирательных прав граждан Российской Федерации на территории </w:t>
      </w:r>
      <w:r>
        <w:rPr>
          <w:szCs w:val="24"/>
        </w:rPr>
        <w:t>Морозовского</w:t>
      </w:r>
      <w:r w:rsidRPr="00971EF6">
        <w:rPr>
          <w:szCs w:val="24"/>
        </w:rPr>
        <w:t xml:space="preserve"> района Ростовской области, в целях оперативного рассмотрения и принятия решений по жалобам (заявлениям), поступающим в Территориальную избирательную комиссию </w:t>
      </w:r>
      <w:r>
        <w:rPr>
          <w:szCs w:val="24"/>
        </w:rPr>
        <w:t xml:space="preserve">Морозовского </w:t>
      </w:r>
      <w:r w:rsidRPr="00971EF6">
        <w:rPr>
          <w:szCs w:val="24"/>
        </w:rPr>
        <w:t xml:space="preserve">района Ростовской области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дополнительных выборов депутатов Собрания </w:t>
      </w:r>
      <w:r>
        <w:rPr>
          <w:szCs w:val="24"/>
        </w:rPr>
        <w:t>депутатов Морозовского городского</w:t>
      </w:r>
      <w:r w:rsidRPr="00971EF6">
        <w:rPr>
          <w:szCs w:val="24"/>
        </w:rPr>
        <w:t xml:space="preserve"> поселения четвертого созыва по многомандатному избирательному округу № 1</w:t>
      </w:r>
      <w:r>
        <w:rPr>
          <w:szCs w:val="24"/>
        </w:rPr>
        <w:t>,</w:t>
      </w:r>
      <w:r w:rsidRPr="00971EF6">
        <w:rPr>
          <w:szCs w:val="24"/>
        </w:rPr>
        <w:t xml:space="preserve"> 13 сентября 2020 года,</w:t>
      </w:r>
    </w:p>
    <w:p w:rsidR="00353BBA" w:rsidRPr="00971EF6" w:rsidRDefault="00353BBA" w:rsidP="00971EF6">
      <w:pPr>
        <w:pStyle w:val="14-1512-1"/>
        <w:spacing w:before="120" w:after="120" w:line="240" w:lineRule="auto"/>
        <w:rPr>
          <w:szCs w:val="24"/>
        </w:rPr>
      </w:pPr>
      <w:r w:rsidRPr="00971EF6">
        <w:rPr>
          <w:szCs w:val="24"/>
        </w:rPr>
        <w:t xml:space="preserve">Территориальная </w:t>
      </w:r>
      <w:r>
        <w:rPr>
          <w:szCs w:val="24"/>
        </w:rPr>
        <w:t>избирательная комиссия Морозовского</w:t>
      </w:r>
      <w:r w:rsidRPr="00971EF6">
        <w:rPr>
          <w:szCs w:val="24"/>
        </w:rPr>
        <w:t xml:space="preserve"> района Ростовской области ПОСТАНОВЛЯЕТ:</w:t>
      </w:r>
    </w:p>
    <w:p w:rsidR="00353BBA" w:rsidRPr="00971EF6" w:rsidRDefault="00353BBA" w:rsidP="00971EF6">
      <w:pPr>
        <w:ind w:firstLine="708"/>
        <w:jc w:val="both"/>
      </w:pPr>
      <w:r w:rsidRPr="00971EF6">
        <w:rPr>
          <w:caps/>
        </w:rPr>
        <w:t>1.</w:t>
      </w:r>
      <w:r w:rsidRPr="00971EF6">
        <w:t> Утвердить Положение о Рабочей группе Территориальной и</w:t>
      </w:r>
      <w:r>
        <w:t>збирательной комиссии  Морозовского</w:t>
      </w:r>
      <w:r w:rsidRPr="00971EF6">
        <w:t xml:space="preserve"> района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дополнительных выборов депутатов Собрания </w:t>
      </w:r>
      <w:r>
        <w:t>депутатов Морозовского городского</w:t>
      </w:r>
      <w:r w:rsidRPr="00971EF6">
        <w:t xml:space="preserve"> поселения четвертого созыва по многомандатному избирательному округу № 1</w:t>
      </w:r>
      <w:r>
        <w:t>,</w:t>
      </w:r>
      <w:r w:rsidRPr="00971EF6">
        <w:t xml:space="preserve"> 13 сентября 2020 года, согласно приложению № 1.</w:t>
      </w:r>
    </w:p>
    <w:p w:rsidR="00353BBA" w:rsidRPr="00971EF6" w:rsidRDefault="00353BBA" w:rsidP="00971EF6">
      <w:pPr>
        <w:ind w:firstLine="708"/>
        <w:jc w:val="both"/>
      </w:pPr>
      <w:r w:rsidRPr="00971EF6">
        <w:t xml:space="preserve">2. Утвердить состав Рабочей группы Территориальной </w:t>
      </w:r>
      <w:r>
        <w:t>избирательной комиссии Морозовского</w:t>
      </w:r>
      <w:r w:rsidRPr="00971EF6">
        <w:t xml:space="preserve"> района Ростовской области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дополнительных выборов депутатов Собрания </w:t>
      </w:r>
      <w:r>
        <w:t>депутатов Морозовского городского</w:t>
      </w:r>
      <w:r w:rsidRPr="00971EF6">
        <w:t xml:space="preserve"> поселения четвертого созыва по многомандатному избирательному округу № 1</w:t>
      </w:r>
      <w:r>
        <w:t>,</w:t>
      </w:r>
      <w:r w:rsidRPr="00971EF6">
        <w:t xml:space="preserve"> 13 сентября 2020 года, согласно приложению № 2.</w:t>
      </w:r>
    </w:p>
    <w:p w:rsidR="00353BBA" w:rsidRPr="00971EF6" w:rsidRDefault="00353BBA" w:rsidP="00971EF6">
      <w:pPr>
        <w:ind w:firstLine="708"/>
        <w:jc w:val="both"/>
      </w:pPr>
      <w:r w:rsidRPr="00971EF6">
        <w:t xml:space="preserve">3. Разместить настоящее постановление на сайте Территориальной </w:t>
      </w:r>
      <w:r>
        <w:t>избирательной комиссии Морозовского</w:t>
      </w:r>
      <w:r w:rsidRPr="00971EF6">
        <w:t xml:space="preserve"> района Ростовской области в информационно-телекоммуникационной сети «Интернет».</w:t>
      </w:r>
    </w:p>
    <w:p w:rsidR="00353BBA" w:rsidRPr="00971EF6" w:rsidRDefault="00353BBA" w:rsidP="00971EF6">
      <w:pPr>
        <w:pStyle w:val="BodyText"/>
        <w:spacing w:line="240" w:lineRule="auto"/>
        <w:ind w:right="28" w:firstLine="709"/>
        <w:rPr>
          <w:b/>
          <w:sz w:val="24"/>
        </w:rPr>
      </w:pPr>
      <w:r w:rsidRPr="00971EF6">
        <w:rPr>
          <w:sz w:val="24"/>
        </w:rPr>
        <w:t xml:space="preserve">4. Контроль за исполнением настоящего постановления возложить </w:t>
      </w:r>
      <w:r w:rsidRPr="00971EF6">
        <w:rPr>
          <w:sz w:val="24"/>
        </w:rPr>
        <w:br/>
        <w:t>на  председателя Территориальной и</w:t>
      </w:r>
      <w:r>
        <w:rPr>
          <w:sz w:val="24"/>
        </w:rPr>
        <w:t xml:space="preserve">збирательной комиссии Морозовского </w:t>
      </w:r>
      <w:r w:rsidRPr="00971EF6">
        <w:rPr>
          <w:sz w:val="24"/>
        </w:rPr>
        <w:t>района Ростовской области О.</w:t>
      </w:r>
      <w:r>
        <w:rPr>
          <w:sz w:val="24"/>
        </w:rPr>
        <w:t>А. Бордадын</w:t>
      </w:r>
    </w:p>
    <w:p w:rsidR="00353BBA" w:rsidRPr="00971EF6" w:rsidRDefault="00353BBA" w:rsidP="00971EF6">
      <w:pPr>
        <w:pStyle w:val="a6"/>
        <w:spacing w:line="240" w:lineRule="auto"/>
        <w:rPr>
          <w:szCs w:val="24"/>
        </w:rPr>
      </w:pPr>
    </w:p>
    <w:p w:rsidR="00353BBA" w:rsidRPr="00971EF6" w:rsidRDefault="00353BBA" w:rsidP="00971EF6">
      <w:pPr>
        <w:ind w:firstLine="708"/>
        <w:jc w:val="both"/>
      </w:pPr>
    </w:p>
    <w:p w:rsidR="00353BBA" w:rsidRPr="00971EF6" w:rsidRDefault="00353BBA" w:rsidP="00971EF6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О.А. Бордадын</w:t>
      </w:r>
      <w:r w:rsidRPr="00971EF6">
        <w:tab/>
      </w:r>
    </w:p>
    <w:p w:rsidR="00353BBA" w:rsidRPr="00971EF6" w:rsidRDefault="00353BBA" w:rsidP="00971EF6">
      <w:pPr>
        <w:ind w:firstLine="709"/>
        <w:jc w:val="both"/>
      </w:pPr>
      <w:r w:rsidRPr="00971EF6">
        <w:t xml:space="preserve"> </w:t>
      </w:r>
    </w:p>
    <w:p w:rsidR="00353BBA" w:rsidRPr="00971EF6" w:rsidRDefault="00353BBA" w:rsidP="00971EF6">
      <w:pPr>
        <w:ind w:firstLine="709"/>
        <w:jc w:val="both"/>
      </w:pPr>
    </w:p>
    <w:p w:rsidR="00353BBA" w:rsidRPr="00971EF6" w:rsidRDefault="00353BBA" w:rsidP="00971EF6">
      <w:r w:rsidRPr="00971EF6">
        <w:t>Секрета</w:t>
      </w:r>
      <w:r>
        <w:t>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Е. Р. Пивнева</w:t>
      </w:r>
      <w:r w:rsidRPr="00971EF6">
        <w:tab/>
      </w:r>
      <w:r w:rsidRPr="00971EF6">
        <w:tab/>
      </w:r>
      <w:r w:rsidRPr="00971EF6">
        <w:tab/>
        <w:t xml:space="preserve"> </w:t>
      </w:r>
    </w:p>
    <w:p w:rsidR="00353BBA" w:rsidRPr="00971EF6" w:rsidRDefault="00353BBA" w:rsidP="00971EF6"/>
    <w:p w:rsidR="00353BBA" w:rsidRPr="00971EF6" w:rsidRDefault="00353BBA" w:rsidP="00971EF6">
      <w:pPr>
        <w:pStyle w:val="BodyText"/>
        <w:tabs>
          <w:tab w:val="left" w:pos="0"/>
        </w:tabs>
        <w:spacing w:line="240" w:lineRule="auto"/>
        <w:rPr>
          <w:sz w:val="24"/>
        </w:rPr>
      </w:pPr>
    </w:p>
    <w:p w:rsidR="00353BBA" w:rsidRPr="00971EF6" w:rsidRDefault="00353BBA" w:rsidP="00971EF6">
      <w:pPr>
        <w:pStyle w:val="BodyText"/>
        <w:tabs>
          <w:tab w:val="left" w:pos="0"/>
        </w:tabs>
        <w:spacing w:line="240" w:lineRule="auto"/>
        <w:rPr>
          <w:sz w:val="24"/>
        </w:rPr>
      </w:pPr>
    </w:p>
    <w:p w:rsidR="00353BBA" w:rsidRPr="00971EF6" w:rsidRDefault="00353BBA" w:rsidP="00971EF6">
      <w:pPr>
        <w:widowControl w:val="0"/>
        <w:suppressAutoHyphens/>
        <w:ind w:left="5812"/>
        <w:jc w:val="center"/>
      </w:pPr>
    </w:p>
    <w:p w:rsidR="00353BBA" w:rsidRPr="00971EF6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Default="00353BBA" w:rsidP="00971EF6">
      <w:pPr>
        <w:widowControl w:val="0"/>
        <w:suppressAutoHyphens/>
        <w:ind w:left="5812"/>
        <w:jc w:val="center"/>
      </w:pPr>
    </w:p>
    <w:p w:rsidR="00353BBA" w:rsidRPr="00971EF6" w:rsidRDefault="00353BBA" w:rsidP="00971EF6">
      <w:pPr>
        <w:widowControl w:val="0"/>
        <w:suppressAutoHyphens/>
        <w:ind w:left="5812"/>
        <w:jc w:val="center"/>
      </w:pPr>
    </w:p>
    <w:p w:rsidR="00353BBA" w:rsidRPr="00971EF6" w:rsidRDefault="00353BBA" w:rsidP="00971EF6">
      <w:pPr>
        <w:widowControl w:val="0"/>
        <w:suppressAutoHyphens/>
      </w:pPr>
    </w:p>
    <w:p w:rsidR="00353BBA" w:rsidRPr="00971EF6" w:rsidRDefault="00353BBA" w:rsidP="00971EF6">
      <w:pPr>
        <w:widowControl w:val="0"/>
        <w:suppressAutoHyphens/>
        <w:ind w:left="5812"/>
        <w:jc w:val="center"/>
      </w:pPr>
      <w:r w:rsidRPr="00971EF6">
        <w:t>Приложение № 1</w:t>
      </w:r>
    </w:p>
    <w:p w:rsidR="00353BBA" w:rsidRPr="00971EF6" w:rsidRDefault="00353BBA" w:rsidP="00971EF6">
      <w:pPr>
        <w:widowControl w:val="0"/>
        <w:suppressAutoHyphens/>
        <w:ind w:left="5245"/>
        <w:jc w:val="center"/>
      </w:pPr>
    </w:p>
    <w:p w:rsidR="00353BBA" w:rsidRPr="00971EF6" w:rsidRDefault="00353BBA" w:rsidP="00971EF6">
      <w:pPr>
        <w:widowControl w:val="0"/>
        <w:suppressAutoHyphens/>
        <w:ind w:left="5812"/>
        <w:jc w:val="center"/>
      </w:pPr>
      <w:r w:rsidRPr="00971EF6">
        <w:t>УТВЕРЖДЕНО</w:t>
      </w:r>
    </w:p>
    <w:p w:rsidR="00353BBA" w:rsidRPr="00971EF6" w:rsidRDefault="00353BBA" w:rsidP="00971EF6">
      <w:pPr>
        <w:widowControl w:val="0"/>
        <w:suppressAutoHyphens/>
        <w:ind w:left="5812"/>
        <w:jc w:val="center"/>
      </w:pPr>
      <w:r w:rsidRPr="00971EF6">
        <w:t>постановлением Территориальной избирательной комиссии</w:t>
      </w:r>
    </w:p>
    <w:p w:rsidR="00353BBA" w:rsidRPr="00971EF6" w:rsidRDefault="00353BBA" w:rsidP="00971EF6">
      <w:pPr>
        <w:widowControl w:val="0"/>
        <w:suppressAutoHyphens/>
        <w:ind w:left="5812"/>
        <w:jc w:val="center"/>
      </w:pPr>
      <w:r>
        <w:t xml:space="preserve">Морозовского </w:t>
      </w:r>
      <w:r w:rsidRPr="00971EF6">
        <w:t>района Ростовской области</w:t>
      </w:r>
    </w:p>
    <w:p w:rsidR="00353BBA" w:rsidRPr="00971EF6" w:rsidRDefault="00353BBA" w:rsidP="00971EF6">
      <w:pPr>
        <w:pStyle w:val="a7"/>
        <w:ind w:left="5812"/>
        <w:jc w:val="center"/>
        <w:rPr>
          <w:sz w:val="24"/>
          <w:szCs w:val="24"/>
        </w:rPr>
      </w:pPr>
      <w:bookmarkStart w:id="1" w:name="__DdeLink__3764_2741697564"/>
      <w:bookmarkEnd w:id="1"/>
      <w:r>
        <w:rPr>
          <w:sz w:val="24"/>
          <w:szCs w:val="24"/>
        </w:rPr>
        <w:t>от 28</w:t>
      </w:r>
      <w:r w:rsidRPr="00971EF6">
        <w:rPr>
          <w:sz w:val="24"/>
          <w:szCs w:val="24"/>
        </w:rPr>
        <w:t xml:space="preserve"> июня </w:t>
      </w:r>
      <w:smartTag w:uri="urn:schemas-microsoft-com:office:smarttags" w:element="metricconverter">
        <w:smartTagPr>
          <w:attr w:name="ProductID" w:val="2020 г"/>
        </w:smartTagPr>
        <w:r w:rsidRPr="00971EF6">
          <w:rPr>
            <w:sz w:val="24"/>
            <w:szCs w:val="24"/>
          </w:rPr>
          <w:t>2020 г</w:t>
        </w:r>
      </w:smartTag>
      <w:r>
        <w:rPr>
          <w:sz w:val="24"/>
          <w:szCs w:val="24"/>
        </w:rPr>
        <w:t>. № 13-14</w:t>
      </w:r>
    </w:p>
    <w:p w:rsidR="00353BBA" w:rsidRPr="00971EF6" w:rsidRDefault="00353BBA" w:rsidP="00971EF6">
      <w:pPr>
        <w:ind w:left="5670"/>
      </w:pPr>
    </w:p>
    <w:p w:rsidR="00353BBA" w:rsidRPr="00971EF6" w:rsidRDefault="00353BBA" w:rsidP="00971EF6">
      <w:pPr>
        <w:ind w:left="5670"/>
      </w:pPr>
    </w:p>
    <w:p w:rsidR="00353BBA" w:rsidRPr="00971EF6" w:rsidRDefault="00353BBA" w:rsidP="00971EF6">
      <w:pPr>
        <w:pStyle w:val="a4"/>
        <w:rPr>
          <w:sz w:val="24"/>
          <w:szCs w:val="24"/>
        </w:rPr>
      </w:pPr>
      <w:r w:rsidRPr="00971EF6">
        <w:rPr>
          <w:sz w:val="24"/>
          <w:szCs w:val="24"/>
        </w:rPr>
        <w:t>ПОЛОЖЕНИЕ</w:t>
      </w:r>
    </w:p>
    <w:p w:rsidR="00353BBA" w:rsidRDefault="00353BBA" w:rsidP="00971EF6">
      <w:pPr>
        <w:pStyle w:val="a4"/>
        <w:spacing w:after="0"/>
        <w:rPr>
          <w:b w:val="0"/>
          <w:sz w:val="24"/>
          <w:szCs w:val="24"/>
        </w:rPr>
      </w:pPr>
      <w:r w:rsidRPr="00971EF6">
        <w:rPr>
          <w:b w:val="0"/>
          <w:sz w:val="24"/>
          <w:szCs w:val="24"/>
        </w:rPr>
        <w:t xml:space="preserve">о Рабочей группе Территориальной </w:t>
      </w:r>
      <w:r>
        <w:rPr>
          <w:b w:val="0"/>
          <w:sz w:val="24"/>
          <w:szCs w:val="24"/>
        </w:rPr>
        <w:t>избирательной комиссии Морозовского</w:t>
      </w:r>
      <w:r w:rsidRPr="00971EF6">
        <w:rPr>
          <w:b w:val="0"/>
          <w:sz w:val="24"/>
          <w:szCs w:val="24"/>
        </w:rPr>
        <w:t xml:space="preserve"> района Ростовской области </w:t>
      </w:r>
      <w:r w:rsidRPr="00971EF6">
        <w:rPr>
          <w:b w:val="0"/>
          <w:bCs/>
          <w:sz w:val="24"/>
          <w:szCs w:val="24"/>
        </w:rPr>
        <w:t xml:space="preserve"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Pr="00971EF6">
        <w:rPr>
          <w:b w:val="0"/>
          <w:sz w:val="24"/>
          <w:szCs w:val="24"/>
        </w:rPr>
        <w:t xml:space="preserve">дополнительных выборов депутатов Собрания </w:t>
      </w:r>
      <w:r>
        <w:rPr>
          <w:b w:val="0"/>
          <w:sz w:val="24"/>
          <w:szCs w:val="24"/>
        </w:rPr>
        <w:t>депутатов Морозовского городского</w:t>
      </w:r>
      <w:r w:rsidRPr="00971EF6">
        <w:rPr>
          <w:b w:val="0"/>
          <w:sz w:val="24"/>
          <w:szCs w:val="24"/>
        </w:rPr>
        <w:t xml:space="preserve"> поселения четвертого созыва </w:t>
      </w:r>
    </w:p>
    <w:p w:rsidR="00353BBA" w:rsidRPr="00971EF6" w:rsidRDefault="00353BBA" w:rsidP="00971EF6">
      <w:pPr>
        <w:pStyle w:val="a4"/>
        <w:spacing w:after="0"/>
        <w:rPr>
          <w:b w:val="0"/>
          <w:sz w:val="24"/>
          <w:szCs w:val="24"/>
        </w:rPr>
      </w:pPr>
      <w:r w:rsidRPr="00971EF6">
        <w:rPr>
          <w:b w:val="0"/>
          <w:sz w:val="24"/>
          <w:szCs w:val="24"/>
        </w:rPr>
        <w:t xml:space="preserve">по многомандатному избирательному округу № 1 </w:t>
      </w:r>
    </w:p>
    <w:p w:rsidR="00353BBA" w:rsidRPr="00971EF6" w:rsidRDefault="00353BBA" w:rsidP="00971EF6">
      <w:pPr>
        <w:pStyle w:val="a4"/>
        <w:spacing w:after="0"/>
        <w:rPr>
          <w:b w:val="0"/>
          <w:sz w:val="24"/>
          <w:szCs w:val="24"/>
        </w:rPr>
      </w:pPr>
      <w:r w:rsidRPr="00971EF6">
        <w:rPr>
          <w:b w:val="0"/>
          <w:sz w:val="24"/>
          <w:szCs w:val="24"/>
        </w:rPr>
        <w:t>13 сентября 2020 года</w:t>
      </w:r>
    </w:p>
    <w:p w:rsidR="00353BBA" w:rsidRPr="00971EF6" w:rsidRDefault="00353BBA" w:rsidP="00971EF6">
      <w:pPr>
        <w:pStyle w:val="a5"/>
        <w:spacing w:after="0" w:line="240" w:lineRule="auto"/>
        <w:rPr>
          <w:sz w:val="24"/>
          <w:szCs w:val="24"/>
        </w:rPr>
      </w:pPr>
    </w:p>
    <w:p w:rsidR="00353BBA" w:rsidRPr="00971EF6" w:rsidRDefault="00353BBA" w:rsidP="00971EF6">
      <w:pPr>
        <w:pStyle w:val="a5"/>
        <w:spacing w:line="240" w:lineRule="auto"/>
        <w:ind w:firstLine="708"/>
        <w:rPr>
          <w:sz w:val="24"/>
          <w:szCs w:val="24"/>
        </w:rPr>
      </w:pPr>
      <w:r w:rsidRPr="00971EF6">
        <w:rPr>
          <w:sz w:val="24"/>
          <w:szCs w:val="24"/>
        </w:rPr>
        <w:t xml:space="preserve">1. Настоящее Положение определяет порядок и формы деятельности  Рабочей группы Территориальной </w:t>
      </w:r>
      <w:r>
        <w:rPr>
          <w:sz w:val="24"/>
          <w:szCs w:val="24"/>
        </w:rPr>
        <w:t xml:space="preserve">избирательной комиссии Морозовского </w:t>
      </w:r>
      <w:r w:rsidRPr="00971EF6">
        <w:rPr>
          <w:sz w:val="24"/>
          <w:szCs w:val="24"/>
        </w:rPr>
        <w:t xml:space="preserve"> района Ростовской области (далее – Комиссия)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дополнительных выборов депутатов Собрания </w:t>
      </w:r>
      <w:r>
        <w:rPr>
          <w:sz w:val="24"/>
          <w:szCs w:val="24"/>
        </w:rPr>
        <w:t>депутатов Морозовского городского</w:t>
      </w:r>
      <w:r w:rsidRPr="00971EF6">
        <w:rPr>
          <w:sz w:val="24"/>
          <w:szCs w:val="24"/>
        </w:rPr>
        <w:t xml:space="preserve"> поселения четвертого созыва по многомандатному избирательному </w:t>
      </w:r>
      <w:r>
        <w:rPr>
          <w:sz w:val="24"/>
          <w:szCs w:val="24"/>
        </w:rPr>
        <w:t xml:space="preserve">            </w:t>
      </w:r>
      <w:r w:rsidRPr="00971EF6">
        <w:rPr>
          <w:sz w:val="24"/>
          <w:szCs w:val="24"/>
        </w:rPr>
        <w:t>округу № 1</w:t>
      </w:r>
      <w:r>
        <w:rPr>
          <w:sz w:val="24"/>
          <w:szCs w:val="24"/>
        </w:rPr>
        <w:t>,</w:t>
      </w:r>
      <w:r w:rsidRPr="00971EF6">
        <w:rPr>
          <w:sz w:val="24"/>
          <w:szCs w:val="24"/>
        </w:rPr>
        <w:t xml:space="preserve"> 13 сентября 2020 года (далее – Рабочая группа).</w:t>
      </w:r>
    </w:p>
    <w:p w:rsidR="00353BBA" w:rsidRPr="00971EF6" w:rsidRDefault="00353BBA" w:rsidP="00971EF6">
      <w:pPr>
        <w:pStyle w:val="14-1512-1"/>
        <w:spacing w:line="240" w:lineRule="auto"/>
        <w:rPr>
          <w:szCs w:val="24"/>
        </w:rPr>
      </w:pPr>
      <w:r w:rsidRPr="00971EF6">
        <w:rPr>
          <w:szCs w:val="24"/>
        </w:rPr>
        <w:t xml:space="preserve">2. 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и референдумах в 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постановлениями Комиссии, </w:t>
      </w:r>
      <w:r w:rsidRPr="00971EF6">
        <w:rPr>
          <w:szCs w:val="24"/>
        </w:rPr>
        <w:br/>
        <w:t>а также настоящим Положением.</w:t>
      </w:r>
    </w:p>
    <w:p w:rsidR="00353BBA" w:rsidRPr="00971EF6" w:rsidRDefault="00353BBA" w:rsidP="00971EF6">
      <w:pPr>
        <w:pStyle w:val="14-1512-1"/>
        <w:spacing w:line="240" w:lineRule="auto"/>
        <w:rPr>
          <w:szCs w:val="24"/>
        </w:rPr>
      </w:pPr>
      <w:r w:rsidRPr="00971EF6">
        <w:rPr>
          <w:szCs w:val="24"/>
        </w:rPr>
        <w:t xml:space="preserve">3. 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при проведении дополнительных выборов депутатов Собрания </w:t>
      </w:r>
      <w:r>
        <w:rPr>
          <w:szCs w:val="24"/>
        </w:rPr>
        <w:t xml:space="preserve">депутатов Морозовского городского </w:t>
      </w:r>
      <w:r w:rsidRPr="00971EF6">
        <w:rPr>
          <w:szCs w:val="24"/>
        </w:rPr>
        <w:t xml:space="preserve"> поселения четвертого созыва по многомандатному избирательному округу № 1</w:t>
      </w:r>
      <w:r>
        <w:rPr>
          <w:szCs w:val="24"/>
        </w:rPr>
        <w:t>,</w:t>
      </w:r>
      <w:r w:rsidRPr="00971EF6">
        <w:rPr>
          <w:szCs w:val="24"/>
        </w:rPr>
        <w:t xml:space="preserve"> 13 сентября 2020 года, и требующим рассмотрения на заседании Комиссии.</w:t>
      </w:r>
    </w:p>
    <w:p w:rsidR="00353BBA" w:rsidRPr="00971EF6" w:rsidRDefault="00353BBA" w:rsidP="00971EF6">
      <w:pPr>
        <w:pStyle w:val="a5"/>
        <w:spacing w:after="0" w:line="240" w:lineRule="auto"/>
        <w:rPr>
          <w:bCs/>
          <w:sz w:val="24"/>
          <w:szCs w:val="24"/>
        </w:rPr>
      </w:pPr>
      <w:r w:rsidRPr="00971EF6">
        <w:rPr>
          <w:sz w:val="24"/>
          <w:szCs w:val="24"/>
        </w:rPr>
        <w:t>4. Рабочая группа создается из числа членов Комиссии с правом решающего голоса. Персональный состав Рабочей группы утверждается постановлением Комиссии.</w:t>
      </w:r>
    </w:p>
    <w:p w:rsidR="00353BBA" w:rsidRPr="00971EF6" w:rsidRDefault="00353BBA" w:rsidP="00971EF6">
      <w:pPr>
        <w:pStyle w:val="a5"/>
        <w:spacing w:after="0" w:line="240" w:lineRule="auto"/>
        <w:rPr>
          <w:bCs/>
          <w:color w:val="000000"/>
          <w:sz w:val="24"/>
          <w:szCs w:val="24"/>
        </w:rPr>
      </w:pPr>
      <w:r w:rsidRPr="00971EF6">
        <w:rPr>
          <w:sz w:val="24"/>
          <w:szCs w:val="24"/>
        </w:rPr>
        <w:t xml:space="preserve">5. По поручению председателя Комиссии, а в его отсутствие – </w:t>
      </w:r>
      <w:r w:rsidRPr="00971EF6">
        <w:rPr>
          <w:sz w:val="24"/>
          <w:szCs w:val="24"/>
        </w:rPr>
        <w:br/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Pr="00971EF6">
        <w:rPr>
          <w:sz w:val="24"/>
          <w:szCs w:val="24"/>
        </w:rPr>
        <w:br/>
        <w:t xml:space="preserve">на заседании Рабочей группы. </w:t>
      </w:r>
    </w:p>
    <w:p w:rsidR="00353BBA" w:rsidRPr="00971EF6" w:rsidRDefault="00353BBA" w:rsidP="00971EF6">
      <w:pPr>
        <w:pStyle w:val="a5"/>
        <w:spacing w:line="240" w:lineRule="auto"/>
        <w:rPr>
          <w:sz w:val="24"/>
          <w:szCs w:val="24"/>
        </w:rPr>
      </w:pPr>
      <w:r w:rsidRPr="00971EF6">
        <w:rPr>
          <w:sz w:val="24"/>
          <w:szCs w:val="24"/>
        </w:rPr>
        <w:t xml:space="preserve">6. При поступлении  жалобы (заявления), не требующей рассмотрения </w:t>
      </w:r>
      <w:r w:rsidRPr="00971EF6">
        <w:rPr>
          <w:sz w:val="24"/>
          <w:szCs w:val="24"/>
        </w:rPr>
        <w:br/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53BBA" w:rsidRPr="00971EF6" w:rsidRDefault="00353BBA" w:rsidP="00971EF6">
      <w:pPr>
        <w:pStyle w:val="a5"/>
        <w:spacing w:after="0" w:line="240" w:lineRule="auto"/>
        <w:rPr>
          <w:sz w:val="24"/>
          <w:szCs w:val="24"/>
        </w:rPr>
      </w:pPr>
      <w:r w:rsidRPr="00971EF6">
        <w:rPr>
          <w:sz w:val="24"/>
          <w:szCs w:val="24"/>
        </w:rPr>
        <w:t xml:space="preserve">7. В случаях, установленных законом, решение Рабочей группы </w:t>
      </w:r>
      <w:r w:rsidRPr="00971EF6">
        <w:rPr>
          <w:sz w:val="24"/>
          <w:szCs w:val="24"/>
        </w:rPr>
        <w:br/>
        <w:t xml:space="preserve">и соответствующий проект постановления Комиссии выносятся </w:t>
      </w:r>
      <w:r w:rsidRPr="00971EF6">
        <w:rPr>
          <w:sz w:val="24"/>
          <w:szCs w:val="24"/>
        </w:rPr>
        <w:br/>
        <w:t>на рассмотрение Комиссии, при этом с докладом по этому вопросу выступает руководитель Рабочей группы или по его поручению – заместитель руководителя Рабочей группы либо иной член Рабочей группы.</w:t>
      </w:r>
    </w:p>
    <w:p w:rsidR="00353BBA" w:rsidRPr="00971EF6" w:rsidRDefault="00353BBA" w:rsidP="00971EF6">
      <w:pPr>
        <w:pStyle w:val="a5"/>
        <w:spacing w:after="0" w:line="240" w:lineRule="auto"/>
        <w:rPr>
          <w:bCs/>
          <w:color w:val="000000"/>
          <w:sz w:val="24"/>
          <w:szCs w:val="24"/>
        </w:rPr>
      </w:pPr>
      <w:r w:rsidRPr="00971EF6">
        <w:rPr>
          <w:bCs/>
          <w:color w:val="000000"/>
          <w:sz w:val="24"/>
          <w:szCs w:val="24"/>
        </w:rPr>
        <w:t>8.</w:t>
      </w:r>
      <w:r w:rsidRPr="00971EF6">
        <w:rPr>
          <w:sz w:val="24"/>
          <w:szCs w:val="24"/>
        </w:rPr>
        <w:t> Заседания Рабочей группы проводятся по мере необходимости.</w:t>
      </w:r>
      <w:r w:rsidRPr="00971EF6">
        <w:rPr>
          <w:sz w:val="24"/>
          <w:szCs w:val="24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53BBA" w:rsidRPr="00971EF6" w:rsidRDefault="00353BBA" w:rsidP="00971EF6">
      <w:pPr>
        <w:pStyle w:val="a5"/>
        <w:spacing w:after="0" w:line="240" w:lineRule="auto"/>
        <w:rPr>
          <w:sz w:val="24"/>
          <w:szCs w:val="24"/>
        </w:rPr>
      </w:pPr>
      <w:r w:rsidRPr="00971EF6">
        <w:rPr>
          <w:sz w:val="24"/>
          <w:szCs w:val="24"/>
        </w:rPr>
        <w:t xml:space="preserve">9. На заседаниях Рабочей группы вправе присутствовать, выступать </w:t>
      </w:r>
      <w:r w:rsidRPr="00971EF6">
        <w:rPr>
          <w:sz w:val="24"/>
          <w:szCs w:val="24"/>
        </w:rPr>
        <w:br/>
        <w:t>и высказывать свое мнение члены Комиссии с правом решающего голоса, члены Комиссии с правом совещательного голоса.</w:t>
      </w:r>
    </w:p>
    <w:p w:rsidR="00353BBA" w:rsidRPr="00971EF6" w:rsidRDefault="00353BBA" w:rsidP="00971EF6">
      <w:pPr>
        <w:pStyle w:val="a5"/>
        <w:spacing w:after="0" w:line="240" w:lineRule="auto"/>
        <w:rPr>
          <w:sz w:val="24"/>
          <w:szCs w:val="24"/>
        </w:rPr>
      </w:pPr>
      <w:r w:rsidRPr="00971EF6">
        <w:rPr>
          <w:sz w:val="24"/>
          <w:szCs w:val="24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 w:rsidRPr="00971EF6">
        <w:rPr>
          <w:sz w:val="24"/>
          <w:szCs w:val="24"/>
          <w:lang w:eastAsia="en-US"/>
        </w:rPr>
        <w:t xml:space="preserve">В заседании вправе участвовать представители заинтересованных сторон. </w:t>
      </w:r>
    </w:p>
    <w:p w:rsidR="00353BBA" w:rsidRPr="00971EF6" w:rsidRDefault="00353BBA" w:rsidP="00971EF6">
      <w:pPr>
        <w:pStyle w:val="a5"/>
        <w:spacing w:line="240" w:lineRule="auto"/>
        <w:rPr>
          <w:sz w:val="24"/>
          <w:szCs w:val="24"/>
        </w:rPr>
      </w:pPr>
      <w:r w:rsidRPr="00971EF6">
        <w:rPr>
          <w:sz w:val="24"/>
          <w:szCs w:val="24"/>
        </w:rPr>
        <w:t xml:space="preserve">10. Руководитель Рабочей группы дает поручения о подготовке материалов на заседание Рабочей группы, об оповещении ее членов </w:t>
      </w:r>
      <w:r w:rsidRPr="00971EF6">
        <w:rPr>
          <w:sz w:val="24"/>
          <w:szCs w:val="24"/>
        </w:rPr>
        <w:br/>
        <w:t>и приглашенных лиц о времени и месте заседания Рабочей группы,  председательствует на заседаниях Рабочей группы.</w:t>
      </w:r>
    </w:p>
    <w:p w:rsidR="00353BBA" w:rsidRPr="00971EF6" w:rsidRDefault="00353BBA" w:rsidP="00971EF6">
      <w:pPr>
        <w:pStyle w:val="a6"/>
        <w:spacing w:line="240" w:lineRule="auto"/>
        <w:rPr>
          <w:szCs w:val="24"/>
        </w:rPr>
      </w:pPr>
      <w:r w:rsidRPr="00971EF6">
        <w:rPr>
          <w:szCs w:val="24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иной член Рабочей группы.</w:t>
      </w:r>
    </w:p>
    <w:p w:rsidR="00353BBA" w:rsidRPr="00971EF6" w:rsidRDefault="00353BBA" w:rsidP="00971EF6">
      <w:pPr>
        <w:pStyle w:val="a6"/>
        <w:spacing w:line="240" w:lineRule="auto"/>
        <w:rPr>
          <w:szCs w:val="24"/>
        </w:rPr>
      </w:pPr>
      <w:r w:rsidRPr="00971EF6">
        <w:rPr>
          <w:szCs w:val="24"/>
        </w:rPr>
        <w:t>Секретарь Рабочей группы организует делопроизводство в Рабочей группе.</w:t>
      </w:r>
    </w:p>
    <w:p w:rsidR="00353BBA" w:rsidRPr="00971EF6" w:rsidRDefault="00353BBA" w:rsidP="00971EF6">
      <w:pPr>
        <w:pStyle w:val="a5"/>
        <w:spacing w:line="240" w:lineRule="auto"/>
        <w:rPr>
          <w:sz w:val="24"/>
          <w:szCs w:val="24"/>
        </w:rPr>
      </w:pPr>
      <w:r w:rsidRPr="00971EF6">
        <w:rPr>
          <w:sz w:val="24"/>
          <w:szCs w:val="24"/>
        </w:rPr>
        <w:t xml:space="preserve">11. Подготовка к заседаниям Рабочей группы ведется в соответствии </w:t>
      </w:r>
      <w:r w:rsidRPr="00971EF6">
        <w:rPr>
          <w:sz w:val="24"/>
          <w:szCs w:val="24"/>
        </w:rPr>
        <w:br/>
        <w:t xml:space="preserve">с поручениями руководителя Рабочей группы членами Рабочей группы, </w:t>
      </w:r>
      <w:r w:rsidRPr="00971EF6">
        <w:rPr>
          <w:sz w:val="24"/>
          <w:szCs w:val="24"/>
        </w:rPr>
        <w:br/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Pr="00971EF6">
        <w:rPr>
          <w:sz w:val="24"/>
          <w:szCs w:val="24"/>
        </w:rPr>
        <w:br/>
        <w:t>по рассматриваемой жалобе (заявлению), а в необходимых случаях – соответствующие заключения.</w:t>
      </w:r>
    </w:p>
    <w:p w:rsidR="00353BBA" w:rsidRPr="00971EF6" w:rsidRDefault="00353BBA" w:rsidP="00971EF6">
      <w:pPr>
        <w:pStyle w:val="a5"/>
        <w:spacing w:line="240" w:lineRule="auto"/>
        <w:rPr>
          <w:sz w:val="24"/>
          <w:szCs w:val="24"/>
        </w:rPr>
      </w:pPr>
      <w:r w:rsidRPr="00971EF6">
        <w:rPr>
          <w:sz w:val="24"/>
          <w:szCs w:val="24"/>
        </w:rPr>
        <w:t>12. Решение о проведении дополнительной проверки по жалобе (заявлению) принимается руководителем Рабочей группы.</w:t>
      </w:r>
      <w:r>
        <w:rPr>
          <w:sz w:val="24"/>
          <w:szCs w:val="24"/>
        </w:rPr>
        <w:t xml:space="preserve"> </w:t>
      </w:r>
      <w:r w:rsidRPr="00971EF6">
        <w:rPr>
          <w:sz w:val="24"/>
          <w:szCs w:val="24"/>
        </w:rPr>
        <w:t>В случае необходимости выезда членов Рабочей группы, соответствующее решение принимается председателем Комиссии по предложению Рабочей группы, вносимому ее руководителем.</w:t>
      </w:r>
    </w:p>
    <w:p w:rsidR="00353BBA" w:rsidRPr="00971EF6" w:rsidRDefault="00353BBA" w:rsidP="00971EF6">
      <w:pPr>
        <w:pStyle w:val="a5"/>
        <w:spacing w:line="240" w:lineRule="auto"/>
        <w:rPr>
          <w:sz w:val="24"/>
          <w:szCs w:val="24"/>
        </w:rPr>
      </w:pPr>
      <w:r w:rsidRPr="00971EF6">
        <w:rPr>
          <w:sz w:val="24"/>
          <w:szCs w:val="24"/>
        </w:rPr>
        <w:t>13. 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53BBA" w:rsidRPr="00971EF6" w:rsidRDefault="00353BBA" w:rsidP="00971EF6">
      <w:pPr>
        <w:pStyle w:val="a5"/>
        <w:spacing w:line="240" w:lineRule="auto"/>
        <w:rPr>
          <w:sz w:val="24"/>
          <w:szCs w:val="24"/>
        </w:rPr>
      </w:pPr>
      <w:r w:rsidRPr="00971EF6">
        <w:rPr>
          <w:sz w:val="24"/>
          <w:szCs w:val="24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353BBA" w:rsidRPr="00971EF6" w:rsidRDefault="00353BBA" w:rsidP="00971EF6">
      <w:pPr>
        <w:pStyle w:val="a5"/>
        <w:spacing w:line="240" w:lineRule="auto"/>
        <w:rPr>
          <w:sz w:val="24"/>
          <w:szCs w:val="24"/>
        </w:rPr>
      </w:pPr>
      <w:r w:rsidRPr="00971EF6">
        <w:rPr>
          <w:sz w:val="24"/>
          <w:szCs w:val="24"/>
        </w:rPr>
        <w:t xml:space="preserve">14. 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Pr="00971EF6">
        <w:rPr>
          <w:sz w:val="24"/>
          <w:szCs w:val="24"/>
        </w:rPr>
        <w:br/>
        <w:t>и секретарем.</w:t>
      </w:r>
    </w:p>
    <w:p w:rsidR="00353BBA" w:rsidRPr="00971EF6" w:rsidRDefault="00353BBA" w:rsidP="00971EF6">
      <w:pPr>
        <w:pStyle w:val="a5"/>
        <w:spacing w:line="240" w:lineRule="auto"/>
        <w:rPr>
          <w:sz w:val="24"/>
          <w:szCs w:val="24"/>
        </w:rPr>
      </w:pPr>
      <w:r w:rsidRPr="00971EF6">
        <w:rPr>
          <w:sz w:val="24"/>
          <w:szCs w:val="24"/>
        </w:rPr>
        <w:t xml:space="preserve">15. 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</w:t>
      </w:r>
      <w:r w:rsidRPr="00971EF6">
        <w:rPr>
          <w:sz w:val="24"/>
          <w:szCs w:val="24"/>
        </w:rPr>
        <w:br/>
        <w:t>по ним принимаются не позднее чем в десятидневный срок.</w:t>
      </w:r>
    </w:p>
    <w:p w:rsidR="00353BBA" w:rsidRPr="00971EF6" w:rsidRDefault="00353BBA" w:rsidP="00971EF6">
      <w:pPr>
        <w:pStyle w:val="a5"/>
        <w:spacing w:line="240" w:lineRule="auto"/>
        <w:rPr>
          <w:sz w:val="24"/>
          <w:szCs w:val="24"/>
        </w:rPr>
      </w:pPr>
      <w:r w:rsidRPr="00971EF6">
        <w:rPr>
          <w:sz w:val="24"/>
          <w:szCs w:val="24"/>
        </w:rPr>
        <w:t>16. В случае необходимости рассмотрения жалобы на заседании Комиссии, на основании принятых Рабочей группой рекомендаций председателю Комиссии представляется соответствующий проект постановления Комиссии.</w:t>
      </w:r>
    </w:p>
    <w:p w:rsidR="00353BBA" w:rsidRPr="00971EF6" w:rsidRDefault="00353BBA" w:rsidP="00971EF6">
      <w:pPr>
        <w:pStyle w:val="a5"/>
        <w:spacing w:line="240" w:lineRule="auto"/>
        <w:rPr>
          <w:bCs/>
          <w:color w:val="000000"/>
          <w:sz w:val="24"/>
          <w:szCs w:val="24"/>
        </w:rPr>
      </w:pPr>
      <w:r w:rsidRPr="00971EF6">
        <w:rPr>
          <w:sz w:val="24"/>
          <w:szCs w:val="24"/>
        </w:rPr>
        <w:t xml:space="preserve">17. 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:rsidR="00353BBA" w:rsidRPr="00971EF6" w:rsidRDefault="00353BBA" w:rsidP="00971EF6"/>
    <w:p w:rsidR="00353BBA" w:rsidRPr="00971EF6" w:rsidRDefault="00353BBA" w:rsidP="00971EF6"/>
    <w:p w:rsidR="00353BBA" w:rsidRPr="00971EF6" w:rsidRDefault="00353BBA" w:rsidP="00971EF6">
      <w:pPr>
        <w:ind w:left="5103" w:right="-1"/>
        <w:jc w:val="center"/>
      </w:pPr>
    </w:p>
    <w:p w:rsidR="00353BBA" w:rsidRPr="00971EF6" w:rsidRDefault="00353BBA" w:rsidP="00971EF6">
      <w:pPr>
        <w:ind w:right="-1"/>
        <w:sectPr w:rsidR="00353BBA" w:rsidRPr="00971EF6" w:rsidSect="00607B8C">
          <w:headerReference w:type="default" r:id="rId7"/>
          <w:headerReference w:type="first" r:id="rId8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353BBA" w:rsidRPr="00971EF6" w:rsidRDefault="00353BBA" w:rsidP="00971EF6">
      <w:pPr>
        <w:widowControl w:val="0"/>
        <w:suppressAutoHyphens/>
        <w:ind w:left="5812"/>
        <w:jc w:val="center"/>
      </w:pPr>
      <w:r w:rsidRPr="00971EF6">
        <w:t>Приложение № 2</w:t>
      </w:r>
    </w:p>
    <w:p w:rsidR="00353BBA" w:rsidRPr="00971EF6" w:rsidRDefault="00353BBA" w:rsidP="00971EF6">
      <w:pPr>
        <w:widowControl w:val="0"/>
        <w:suppressAutoHyphens/>
        <w:ind w:left="5245"/>
        <w:jc w:val="center"/>
      </w:pPr>
    </w:p>
    <w:p w:rsidR="00353BBA" w:rsidRPr="00971EF6" w:rsidRDefault="00353BBA" w:rsidP="00971EF6">
      <w:pPr>
        <w:widowControl w:val="0"/>
        <w:suppressAutoHyphens/>
        <w:ind w:left="5812"/>
        <w:jc w:val="center"/>
      </w:pPr>
      <w:r w:rsidRPr="00971EF6">
        <w:t>УТВЕРЖДЕНО</w:t>
      </w:r>
    </w:p>
    <w:p w:rsidR="00353BBA" w:rsidRPr="00971EF6" w:rsidRDefault="00353BBA" w:rsidP="00971EF6">
      <w:pPr>
        <w:widowControl w:val="0"/>
        <w:suppressAutoHyphens/>
        <w:ind w:left="5812"/>
        <w:jc w:val="center"/>
      </w:pPr>
      <w:r w:rsidRPr="00971EF6">
        <w:t xml:space="preserve">постановлением Территориальной избирательной комиссии </w:t>
      </w:r>
    </w:p>
    <w:p w:rsidR="00353BBA" w:rsidRPr="00971EF6" w:rsidRDefault="00353BBA" w:rsidP="00971EF6">
      <w:pPr>
        <w:widowControl w:val="0"/>
        <w:suppressAutoHyphens/>
        <w:ind w:left="5812"/>
        <w:jc w:val="center"/>
      </w:pPr>
      <w:r>
        <w:t>Морозовского</w:t>
      </w:r>
      <w:r w:rsidRPr="00971EF6">
        <w:t xml:space="preserve"> района Ростовской области</w:t>
      </w:r>
    </w:p>
    <w:p w:rsidR="00353BBA" w:rsidRPr="00971EF6" w:rsidRDefault="00353BBA" w:rsidP="00971EF6">
      <w:pPr>
        <w:pStyle w:val="a7"/>
        <w:ind w:left="5812"/>
        <w:jc w:val="center"/>
        <w:rPr>
          <w:sz w:val="24"/>
          <w:szCs w:val="24"/>
        </w:rPr>
      </w:pPr>
      <w:r>
        <w:rPr>
          <w:sz w:val="24"/>
          <w:szCs w:val="24"/>
        </w:rPr>
        <w:t>от 28</w:t>
      </w:r>
      <w:r w:rsidRPr="00971EF6">
        <w:rPr>
          <w:sz w:val="24"/>
          <w:szCs w:val="24"/>
        </w:rPr>
        <w:t xml:space="preserve"> июня 2020 г</w:t>
      </w:r>
      <w:r>
        <w:rPr>
          <w:sz w:val="24"/>
          <w:szCs w:val="24"/>
        </w:rPr>
        <w:t>. № 13-14</w:t>
      </w:r>
    </w:p>
    <w:p w:rsidR="00353BBA" w:rsidRPr="00971EF6" w:rsidRDefault="00353BBA" w:rsidP="00971EF6">
      <w:pPr>
        <w:pStyle w:val="BodyText"/>
        <w:spacing w:line="240" w:lineRule="auto"/>
        <w:jc w:val="center"/>
        <w:rPr>
          <w:b/>
          <w:sz w:val="24"/>
        </w:rPr>
      </w:pPr>
    </w:p>
    <w:p w:rsidR="00353BBA" w:rsidRPr="00971EF6" w:rsidRDefault="00353BBA" w:rsidP="00971EF6">
      <w:pPr>
        <w:pStyle w:val="BodyText"/>
        <w:spacing w:line="240" w:lineRule="auto"/>
        <w:jc w:val="center"/>
        <w:rPr>
          <w:b/>
          <w:sz w:val="24"/>
        </w:rPr>
      </w:pPr>
      <w:r w:rsidRPr="00971EF6">
        <w:rPr>
          <w:b/>
          <w:sz w:val="24"/>
        </w:rPr>
        <w:t>Состав</w:t>
      </w:r>
    </w:p>
    <w:p w:rsidR="00353BBA" w:rsidRDefault="00353BBA" w:rsidP="00971EF6">
      <w:pPr>
        <w:pStyle w:val="BodyText"/>
        <w:spacing w:line="240" w:lineRule="auto"/>
        <w:jc w:val="center"/>
        <w:rPr>
          <w:b/>
          <w:sz w:val="24"/>
        </w:rPr>
      </w:pPr>
      <w:r w:rsidRPr="00971EF6">
        <w:rPr>
          <w:b/>
          <w:sz w:val="24"/>
        </w:rPr>
        <w:t xml:space="preserve">Рабочей группы Территориальной </w:t>
      </w:r>
      <w:r>
        <w:rPr>
          <w:b/>
          <w:sz w:val="24"/>
        </w:rPr>
        <w:t>избирательной комиссии Морозовского</w:t>
      </w:r>
      <w:r w:rsidRPr="00971EF6">
        <w:rPr>
          <w:b/>
          <w:sz w:val="24"/>
        </w:rPr>
        <w:t xml:space="preserve"> района Ростовской области</w:t>
      </w:r>
      <w:r w:rsidRPr="00971EF6">
        <w:rPr>
          <w:b/>
          <w:bCs/>
          <w:sz w:val="24"/>
        </w:rPr>
        <w:t xml:space="preserve">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Pr="00971EF6">
        <w:rPr>
          <w:b/>
          <w:sz w:val="24"/>
        </w:rPr>
        <w:t xml:space="preserve"> дополнительных выборов депутатов Собрания деп</w:t>
      </w:r>
      <w:r>
        <w:rPr>
          <w:b/>
          <w:sz w:val="24"/>
        </w:rPr>
        <w:t>утатов Морозовского городского</w:t>
      </w:r>
      <w:r w:rsidRPr="00971EF6">
        <w:rPr>
          <w:b/>
          <w:sz w:val="24"/>
        </w:rPr>
        <w:t xml:space="preserve"> поселения четвертого созыва по многомандатному избирательному округу № 1</w:t>
      </w:r>
    </w:p>
    <w:p w:rsidR="00353BBA" w:rsidRPr="00971EF6" w:rsidRDefault="00353BBA" w:rsidP="00971EF6">
      <w:pPr>
        <w:pStyle w:val="BodyText"/>
        <w:spacing w:line="240" w:lineRule="auto"/>
        <w:jc w:val="center"/>
        <w:rPr>
          <w:sz w:val="24"/>
        </w:rPr>
      </w:pPr>
      <w:r w:rsidRPr="00971EF6">
        <w:rPr>
          <w:b/>
          <w:sz w:val="24"/>
        </w:rPr>
        <w:t xml:space="preserve"> 13 сентября 2020 года</w:t>
      </w:r>
    </w:p>
    <w:p w:rsidR="00353BBA" w:rsidRPr="00971EF6" w:rsidRDefault="00353BBA" w:rsidP="00971EF6">
      <w:pPr>
        <w:pStyle w:val="BodyText"/>
        <w:spacing w:line="240" w:lineRule="auto"/>
        <w:rPr>
          <w:sz w:val="24"/>
        </w:rPr>
      </w:pPr>
    </w:p>
    <w:p w:rsidR="00353BBA" w:rsidRPr="00971EF6" w:rsidRDefault="00353BBA" w:rsidP="00971EF6">
      <w:pPr>
        <w:pStyle w:val="BodyText"/>
        <w:tabs>
          <w:tab w:val="left" w:pos="3825"/>
        </w:tabs>
        <w:spacing w:line="240" w:lineRule="auto"/>
        <w:jc w:val="left"/>
        <w:rPr>
          <w:b/>
          <w:sz w:val="24"/>
        </w:rPr>
      </w:pPr>
      <w:r w:rsidRPr="00971EF6">
        <w:rPr>
          <w:b/>
          <w:sz w:val="24"/>
        </w:rPr>
        <w:t>Руководитель Рабочей группы:</w:t>
      </w:r>
    </w:p>
    <w:p w:rsidR="00353BBA" w:rsidRPr="00971EF6" w:rsidRDefault="00353BBA" w:rsidP="00971EF6">
      <w:pPr>
        <w:pStyle w:val="BodyText"/>
        <w:tabs>
          <w:tab w:val="left" w:pos="3825"/>
        </w:tabs>
        <w:spacing w:line="240" w:lineRule="auto"/>
        <w:jc w:val="center"/>
        <w:rPr>
          <w:sz w:val="24"/>
        </w:rPr>
      </w:pPr>
    </w:p>
    <w:p w:rsidR="00353BBA" w:rsidRPr="00971EF6" w:rsidRDefault="00353BBA" w:rsidP="00971EF6">
      <w:pPr>
        <w:pStyle w:val="BodyText"/>
        <w:spacing w:line="240" w:lineRule="auto"/>
        <w:ind w:firstLine="708"/>
        <w:rPr>
          <w:sz w:val="24"/>
        </w:rPr>
      </w:pPr>
      <w:r>
        <w:rPr>
          <w:sz w:val="24"/>
        </w:rPr>
        <w:t xml:space="preserve">Пивнева </w:t>
      </w:r>
      <w:r w:rsidRPr="00971EF6">
        <w:rPr>
          <w:sz w:val="24"/>
        </w:rPr>
        <w:tab/>
      </w:r>
      <w:r w:rsidRPr="00971EF6">
        <w:rPr>
          <w:sz w:val="24"/>
        </w:rPr>
        <w:tab/>
      </w:r>
      <w:r w:rsidRPr="00971EF6">
        <w:rPr>
          <w:sz w:val="24"/>
        </w:rPr>
        <w:tab/>
      </w:r>
      <w:r w:rsidRPr="00971EF6">
        <w:rPr>
          <w:sz w:val="24"/>
        </w:rPr>
        <w:tab/>
        <w:t>секретарь Территориальной</w:t>
      </w:r>
    </w:p>
    <w:p w:rsidR="00353BBA" w:rsidRPr="00971EF6" w:rsidRDefault="00353BBA" w:rsidP="00971EF6">
      <w:pPr>
        <w:pStyle w:val="BodyText"/>
        <w:spacing w:line="240" w:lineRule="auto"/>
        <w:ind w:firstLine="708"/>
        <w:rPr>
          <w:sz w:val="24"/>
        </w:rPr>
      </w:pPr>
      <w:r>
        <w:rPr>
          <w:sz w:val="24"/>
        </w:rPr>
        <w:t>Екатерина Романовна</w:t>
      </w:r>
      <w:r w:rsidRPr="00971EF6">
        <w:rPr>
          <w:sz w:val="24"/>
        </w:rPr>
        <w:tab/>
      </w:r>
      <w:r>
        <w:rPr>
          <w:sz w:val="24"/>
        </w:rPr>
        <w:t xml:space="preserve">            </w:t>
      </w:r>
      <w:r w:rsidRPr="00971EF6">
        <w:rPr>
          <w:sz w:val="24"/>
        </w:rPr>
        <w:t>и</w:t>
      </w:r>
      <w:r>
        <w:rPr>
          <w:sz w:val="24"/>
        </w:rPr>
        <w:t>збирательной комиссии Морозовского</w:t>
      </w:r>
    </w:p>
    <w:p w:rsidR="00353BBA" w:rsidRPr="00971EF6" w:rsidRDefault="00353BBA" w:rsidP="00971EF6">
      <w:pPr>
        <w:pStyle w:val="BodyText"/>
        <w:spacing w:line="240" w:lineRule="auto"/>
        <w:ind w:firstLine="708"/>
        <w:rPr>
          <w:sz w:val="24"/>
        </w:rPr>
      </w:pPr>
      <w:r w:rsidRPr="00971EF6">
        <w:rPr>
          <w:sz w:val="24"/>
        </w:rPr>
        <w:tab/>
      </w:r>
      <w:r w:rsidRPr="00971EF6">
        <w:rPr>
          <w:sz w:val="24"/>
        </w:rPr>
        <w:tab/>
      </w:r>
      <w:r w:rsidRPr="00971EF6">
        <w:rPr>
          <w:sz w:val="24"/>
        </w:rPr>
        <w:tab/>
      </w:r>
      <w:r w:rsidRPr="00971EF6">
        <w:rPr>
          <w:sz w:val="24"/>
        </w:rPr>
        <w:tab/>
      </w:r>
      <w:r w:rsidRPr="00971EF6">
        <w:rPr>
          <w:sz w:val="24"/>
        </w:rPr>
        <w:tab/>
        <w:t>района Ростовской области</w:t>
      </w:r>
    </w:p>
    <w:p w:rsidR="00353BBA" w:rsidRPr="00971EF6" w:rsidRDefault="00353BBA" w:rsidP="00971EF6">
      <w:pPr>
        <w:pStyle w:val="BodyText"/>
        <w:spacing w:line="240" w:lineRule="auto"/>
        <w:rPr>
          <w:color w:val="FF0000"/>
          <w:sz w:val="24"/>
        </w:rPr>
      </w:pPr>
    </w:p>
    <w:p w:rsidR="00353BBA" w:rsidRPr="00971EF6" w:rsidRDefault="00353BBA" w:rsidP="00971EF6">
      <w:pPr>
        <w:pStyle w:val="BodyText"/>
        <w:spacing w:line="240" w:lineRule="auto"/>
        <w:jc w:val="left"/>
        <w:rPr>
          <w:b/>
          <w:sz w:val="24"/>
        </w:rPr>
      </w:pPr>
      <w:r w:rsidRPr="00971EF6">
        <w:rPr>
          <w:b/>
          <w:sz w:val="24"/>
        </w:rPr>
        <w:t>Заместитель руководителя Рабочей группы:</w:t>
      </w:r>
    </w:p>
    <w:p w:rsidR="00353BBA" w:rsidRPr="00971EF6" w:rsidRDefault="00353BBA" w:rsidP="00971EF6">
      <w:pPr>
        <w:pStyle w:val="BodyText"/>
        <w:spacing w:line="240" w:lineRule="auto"/>
        <w:jc w:val="left"/>
        <w:rPr>
          <w:sz w:val="24"/>
        </w:rPr>
      </w:pPr>
    </w:p>
    <w:p w:rsidR="00353BBA" w:rsidRPr="00971EF6" w:rsidRDefault="00353BBA" w:rsidP="00971EF6">
      <w:pPr>
        <w:pStyle w:val="BodyText"/>
        <w:spacing w:line="240" w:lineRule="auto"/>
        <w:ind w:firstLine="708"/>
        <w:rPr>
          <w:sz w:val="24"/>
        </w:rPr>
      </w:pPr>
      <w:r>
        <w:rPr>
          <w:sz w:val="24"/>
        </w:rPr>
        <w:t xml:space="preserve">Кошанскова </w:t>
      </w:r>
      <w:r w:rsidRPr="00971EF6">
        <w:rPr>
          <w:sz w:val="24"/>
        </w:rPr>
        <w:tab/>
      </w:r>
      <w:r w:rsidRPr="00971EF6">
        <w:rPr>
          <w:sz w:val="24"/>
        </w:rPr>
        <w:tab/>
      </w:r>
      <w:r w:rsidRPr="00971EF6">
        <w:rPr>
          <w:sz w:val="24"/>
        </w:rPr>
        <w:tab/>
      </w:r>
      <w:r w:rsidRPr="00971EF6">
        <w:rPr>
          <w:sz w:val="24"/>
        </w:rPr>
        <w:tab/>
        <w:t xml:space="preserve">заместитель председателя </w:t>
      </w:r>
    </w:p>
    <w:p w:rsidR="00353BBA" w:rsidRPr="00971EF6" w:rsidRDefault="00353BBA" w:rsidP="00971EF6">
      <w:pPr>
        <w:pStyle w:val="BodyText"/>
        <w:spacing w:line="240" w:lineRule="auto"/>
        <w:ind w:left="4248" w:hanging="3540"/>
        <w:rPr>
          <w:sz w:val="24"/>
        </w:rPr>
      </w:pPr>
      <w:r>
        <w:rPr>
          <w:sz w:val="24"/>
        </w:rPr>
        <w:t>Татьяна Евгеньевна</w:t>
      </w:r>
      <w:r w:rsidRPr="00971EF6">
        <w:rPr>
          <w:sz w:val="24"/>
        </w:rPr>
        <w:tab/>
        <w:t xml:space="preserve">Территориальной </w:t>
      </w:r>
      <w:r>
        <w:rPr>
          <w:sz w:val="24"/>
        </w:rPr>
        <w:t>избирательной комиссии Морозовского</w:t>
      </w:r>
      <w:r w:rsidRPr="00971EF6">
        <w:rPr>
          <w:sz w:val="24"/>
        </w:rPr>
        <w:t xml:space="preserve"> района Ростовской</w:t>
      </w:r>
    </w:p>
    <w:p w:rsidR="00353BBA" w:rsidRPr="00971EF6" w:rsidRDefault="00353BBA" w:rsidP="00971EF6">
      <w:pPr>
        <w:pStyle w:val="BodyText"/>
        <w:spacing w:line="240" w:lineRule="auto"/>
        <w:ind w:left="4248" w:hanging="3540"/>
        <w:rPr>
          <w:sz w:val="24"/>
        </w:rPr>
      </w:pPr>
      <w:r w:rsidRPr="00971EF6">
        <w:rPr>
          <w:sz w:val="24"/>
        </w:rPr>
        <w:tab/>
        <w:t>области</w:t>
      </w:r>
    </w:p>
    <w:p w:rsidR="00353BBA" w:rsidRPr="00971EF6" w:rsidRDefault="00353BBA" w:rsidP="00971EF6">
      <w:pPr>
        <w:pStyle w:val="BodyText"/>
        <w:spacing w:line="240" w:lineRule="auto"/>
        <w:rPr>
          <w:color w:val="FF0000"/>
          <w:sz w:val="24"/>
        </w:rPr>
      </w:pPr>
    </w:p>
    <w:p w:rsidR="00353BBA" w:rsidRPr="00971EF6" w:rsidRDefault="00353BBA" w:rsidP="00971EF6">
      <w:pPr>
        <w:pStyle w:val="BodyText"/>
        <w:spacing w:line="240" w:lineRule="auto"/>
        <w:jc w:val="left"/>
        <w:rPr>
          <w:b/>
          <w:sz w:val="24"/>
        </w:rPr>
      </w:pPr>
      <w:r w:rsidRPr="00971EF6">
        <w:rPr>
          <w:b/>
          <w:sz w:val="24"/>
        </w:rPr>
        <w:t>Секретарь Рабочей группы:</w:t>
      </w:r>
    </w:p>
    <w:p w:rsidR="00353BBA" w:rsidRPr="00971EF6" w:rsidRDefault="00353BBA" w:rsidP="00971EF6">
      <w:pPr>
        <w:pStyle w:val="BodyText"/>
        <w:spacing w:line="240" w:lineRule="auto"/>
        <w:jc w:val="left"/>
        <w:rPr>
          <w:color w:val="FF0000"/>
          <w:sz w:val="24"/>
        </w:rPr>
      </w:pPr>
    </w:p>
    <w:p w:rsidR="00353BBA" w:rsidRPr="00971EF6" w:rsidRDefault="00353BBA" w:rsidP="00971EF6">
      <w:pPr>
        <w:pStyle w:val="BodyText"/>
        <w:spacing w:line="240" w:lineRule="auto"/>
        <w:ind w:firstLine="708"/>
        <w:rPr>
          <w:sz w:val="24"/>
        </w:rPr>
      </w:pPr>
      <w:r>
        <w:rPr>
          <w:sz w:val="24"/>
        </w:rPr>
        <w:t xml:space="preserve">Жданова </w:t>
      </w:r>
      <w:r w:rsidRPr="00971EF6">
        <w:rPr>
          <w:sz w:val="24"/>
        </w:rPr>
        <w:t xml:space="preserve"> </w:t>
      </w:r>
      <w:r w:rsidRPr="00971EF6">
        <w:rPr>
          <w:sz w:val="24"/>
        </w:rPr>
        <w:tab/>
      </w:r>
      <w:r w:rsidRPr="00971EF6">
        <w:rPr>
          <w:sz w:val="24"/>
        </w:rPr>
        <w:tab/>
      </w:r>
      <w:r w:rsidRPr="00971EF6">
        <w:rPr>
          <w:sz w:val="24"/>
        </w:rPr>
        <w:tab/>
      </w:r>
      <w:r w:rsidRPr="00971EF6">
        <w:rPr>
          <w:sz w:val="24"/>
        </w:rPr>
        <w:tab/>
        <w:t>член Территориальной избирательной</w:t>
      </w:r>
    </w:p>
    <w:p w:rsidR="00353BBA" w:rsidRPr="00971EF6" w:rsidRDefault="00353BBA" w:rsidP="00971EF6">
      <w:pPr>
        <w:pStyle w:val="BodyText"/>
        <w:spacing w:line="240" w:lineRule="auto"/>
        <w:ind w:firstLine="708"/>
        <w:rPr>
          <w:sz w:val="24"/>
        </w:rPr>
      </w:pPr>
      <w:r>
        <w:rPr>
          <w:sz w:val="24"/>
        </w:rPr>
        <w:t>Елена Павловна</w:t>
      </w:r>
      <w:r w:rsidRPr="00971EF6">
        <w:rPr>
          <w:sz w:val="24"/>
        </w:rPr>
        <w:tab/>
      </w:r>
      <w:r w:rsidRPr="00971EF6">
        <w:rPr>
          <w:sz w:val="24"/>
        </w:rPr>
        <w:tab/>
      </w:r>
      <w:r>
        <w:rPr>
          <w:sz w:val="24"/>
        </w:rPr>
        <w:t xml:space="preserve">            комиссии Морозовского </w:t>
      </w:r>
      <w:r w:rsidRPr="00971EF6">
        <w:rPr>
          <w:sz w:val="24"/>
        </w:rPr>
        <w:t>района Ростовской</w:t>
      </w:r>
    </w:p>
    <w:p w:rsidR="00353BBA" w:rsidRPr="00971EF6" w:rsidRDefault="00353BBA" w:rsidP="00971EF6">
      <w:pPr>
        <w:pStyle w:val="BodyText"/>
        <w:spacing w:line="240" w:lineRule="auto"/>
        <w:rPr>
          <w:sz w:val="24"/>
        </w:rPr>
      </w:pPr>
      <w:r w:rsidRPr="00971EF6">
        <w:rPr>
          <w:sz w:val="24"/>
        </w:rPr>
        <w:tab/>
      </w:r>
      <w:r w:rsidRPr="00971EF6">
        <w:rPr>
          <w:sz w:val="24"/>
        </w:rPr>
        <w:tab/>
      </w:r>
      <w:r w:rsidRPr="00971EF6">
        <w:rPr>
          <w:sz w:val="24"/>
        </w:rPr>
        <w:tab/>
      </w:r>
      <w:r w:rsidRPr="00971EF6">
        <w:rPr>
          <w:sz w:val="24"/>
        </w:rPr>
        <w:tab/>
      </w:r>
      <w:r w:rsidRPr="00971EF6">
        <w:rPr>
          <w:sz w:val="24"/>
        </w:rPr>
        <w:tab/>
      </w:r>
      <w:r w:rsidRPr="00971EF6">
        <w:rPr>
          <w:sz w:val="24"/>
        </w:rPr>
        <w:tab/>
        <w:t>области с правом решающего голоса</w:t>
      </w:r>
    </w:p>
    <w:p w:rsidR="00353BBA" w:rsidRPr="00971EF6" w:rsidRDefault="00353BBA" w:rsidP="00971EF6">
      <w:pPr>
        <w:pStyle w:val="BodyText"/>
        <w:spacing w:line="240" w:lineRule="auto"/>
        <w:rPr>
          <w:b/>
          <w:sz w:val="24"/>
        </w:rPr>
      </w:pPr>
      <w:r w:rsidRPr="00971EF6">
        <w:rPr>
          <w:b/>
          <w:sz w:val="24"/>
        </w:rPr>
        <w:t>Члены Рабочей группы:</w:t>
      </w:r>
    </w:p>
    <w:p w:rsidR="00353BBA" w:rsidRPr="00971EF6" w:rsidRDefault="00353BBA" w:rsidP="00971EF6">
      <w:pPr>
        <w:pStyle w:val="BodyText"/>
        <w:spacing w:line="240" w:lineRule="auto"/>
        <w:rPr>
          <w:b/>
          <w:sz w:val="24"/>
        </w:rPr>
      </w:pPr>
    </w:p>
    <w:p w:rsidR="00353BBA" w:rsidRPr="00971EF6" w:rsidRDefault="00353BBA" w:rsidP="00971EF6">
      <w:pPr>
        <w:pStyle w:val="BodyText"/>
        <w:spacing w:line="240" w:lineRule="auto"/>
        <w:rPr>
          <w:sz w:val="24"/>
        </w:rPr>
      </w:pPr>
      <w:r w:rsidRPr="00971EF6">
        <w:rPr>
          <w:b/>
          <w:sz w:val="24"/>
        </w:rPr>
        <w:tab/>
      </w:r>
      <w:r>
        <w:rPr>
          <w:sz w:val="24"/>
        </w:rPr>
        <w:t xml:space="preserve">Петрова </w:t>
      </w:r>
      <w:r w:rsidRPr="00971EF6">
        <w:rPr>
          <w:sz w:val="24"/>
        </w:rPr>
        <w:t xml:space="preserve"> </w:t>
      </w:r>
      <w:r w:rsidRPr="00971EF6">
        <w:rPr>
          <w:sz w:val="24"/>
        </w:rPr>
        <w:tab/>
      </w:r>
      <w:r w:rsidRPr="00971EF6">
        <w:rPr>
          <w:sz w:val="24"/>
        </w:rPr>
        <w:tab/>
      </w:r>
      <w:r w:rsidRPr="00971EF6">
        <w:rPr>
          <w:sz w:val="24"/>
        </w:rPr>
        <w:tab/>
      </w:r>
      <w:r w:rsidRPr="00971EF6">
        <w:rPr>
          <w:sz w:val="24"/>
        </w:rPr>
        <w:tab/>
        <w:t>член Территориальной избирательной</w:t>
      </w:r>
    </w:p>
    <w:p w:rsidR="00353BBA" w:rsidRPr="00971EF6" w:rsidRDefault="00353BBA" w:rsidP="00971EF6">
      <w:pPr>
        <w:pStyle w:val="BodyText"/>
        <w:spacing w:line="240" w:lineRule="auto"/>
        <w:rPr>
          <w:sz w:val="24"/>
        </w:rPr>
      </w:pPr>
      <w:r>
        <w:rPr>
          <w:sz w:val="24"/>
        </w:rPr>
        <w:t xml:space="preserve">Наталья Владимировна                    </w:t>
      </w:r>
      <w:r>
        <w:rPr>
          <w:sz w:val="24"/>
        </w:rPr>
        <w:tab/>
        <w:t>комиссии Морозовского</w:t>
      </w:r>
      <w:r w:rsidRPr="00971EF6">
        <w:rPr>
          <w:sz w:val="24"/>
        </w:rPr>
        <w:t xml:space="preserve"> района Ростовской</w:t>
      </w:r>
    </w:p>
    <w:p w:rsidR="00353BBA" w:rsidRPr="00971EF6" w:rsidRDefault="00353BBA" w:rsidP="00971EF6">
      <w:pPr>
        <w:pStyle w:val="BodyText"/>
        <w:spacing w:line="240" w:lineRule="auto"/>
        <w:ind w:left="3540" w:firstLine="708"/>
        <w:rPr>
          <w:sz w:val="24"/>
        </w:rPr>
      </w:pPr>
      <w:r w:rsidRPr="00971EF6">
        <w:rPr>
          <w:sz w:val="24"/>
        </w:rPr>
        <w:t>области с правом решающего голоса</w:t>
      </w:r>
    </w:p>
    <w:p w:rsidR="00353BBA" w:rsidRPr="00971EF6" w:rsidRDefault="00353BBA" w:rsidP="00971EF6">
      <w:pPr>
        <w:pStyle w:val="BodyText"/>
        <w:spacing w:line="240" w:lineRule="auto"/>
        <w:rPr>
          <w:sz w:val="24"/>
        </w:rPr>
      </w:pPr>
    </w:p>
    <w:p w:rsidR="00353BBA" w:rsidRPr="00971EF6" w:rsidRDefault="00353BBA" w:rsidP="00971EF6">
      <w:pPr>
        <w:pStyle w:val="BodyText"/>
        <w:spacing w:line="240" w:lineRule="auto"/>
        <w:rPr>
          <w:sz w:val="24"/>
        </w:rPr>
      </w:pPr>
      <w:r>
        <w:rPr>
          <w:sz w:val="24"/>
        </w:rPr>
        <w:t xml:space="preserve"> Герасимук</w:t>
      </w:r>
      <w:r w:rsidRPr="00971EF6">
        <w:rPr>
          <w:sz w:val="24"/>
        </w:rPr>
        <w:tab/>
      </w:r>
      <w:r w:rsidRPr="00971EF6">
        <w:rPr>
          <w:sz w:val="24"/>
        </w:rPr>
        <w:tab/>
      </w:r>
      <w:r w:rsidRPr="00971EF6">
        <w:rPr>
          <w:sz w:val="24"/>
        </w:rPr>
        <w:tab/>
        <w:t xml:space="preserve">        </w:t>
      </w:r>
      <w:r>
        <w:rPr>
          <w:sz w:val="24"/>
        </w:rPr>
        <w:t xml:space="preserve">             </w:t>
      </w:r>
      <w:r w:rsidRPr="00971EF6">
        <w:rPr>
          <w:sz w:val="24"/>
        </w:rPr>
        <w:t xml:space="preserve"> член Территориальной избирательной</w:t>
      </w:r>
    </w:p>
    <w:p w:rsidR="00353BBA" w:rsidRPr="00971EF6" w:rsidRDefault="00353BBA" w:rsidP="00971EF6">
      <w:pPr>
        <w:pStyle w:val="BodyText"/>
        <w:spacing w:line="240" w:lineRule="auto"/>
        <w:rPr>
          <w:sz w:val="24"/>
        </w:rPr>
      </w:pPr>
      <w:r>
        <w:rPr>
          <w:sz w:val="24"/>
        </w:rPr>
        <w:t xml:space="preserve">Наталья </w:t>
      </w:r>
      <w:r w:rsidRPr="00971EF6">
        <w:rPr>
          <w:sz w:val="24"/>
        </w:rPr>
        <w:t xml:space="preserve"> Сергеевна </w:t>
      </w:r>
      <w:r w:rsidRPr="00971EF6">
        <w:rPr>
          <w:sz w:val="24"/>
        </w:rPr>
        <w:tab/>
      </w:r>
      <w:r w:rsidRPr="00971EF6">
        <w:rPr>
          <w:sz w:val="24"/>
        </w:rPr>
        <w:tab/>
      </w:r>
      <w:r w:rsidRPr="00971EF6">
        <w:rPr>
          <w:sz w:val="24"/>
        </w:rPr>
        <w:tab/>
      </w:r>
      <w:r>
        <w:rPr>
          <w:sz w:val="24"/>
        </w:rPr>
        <w:t xml:space="preserve">           комиссии  Морозовского </w:t>
      </w:r>
      <w:r w:rsidRPr="00971EF6">
        <w:rPr>
          <w:sz w:val="24"/>
        </w:rPr>
        <w:t xml:space="preserve"> района Ростовской</w:t>
      </w:r>
    </w:p>
    <w:p w:rsidR="00353BBA" w:rsidRPr="00971EF6" w:rsidRDefault="00353BBA" w:rsidP="00971EF6">
      <w:pPr>
        <w:pStyle w:val="BodyText"/>
        <w:spacing w:line="240" w:lineRule="auto"/>
        <w:ind w:left="3540" w:firstLine="708"/>
        <w:rPr>
          <w:sz w:val="24"/>
        </w:rPr>
      </w:pPr>
      <w:r w:rsidRPr="00971EF6">
        <w:rPr>
          <w:sz w:val="24"/>
        </w:rPr>
        <w:t>области с правом решающего голоса</w:t>
      </w:r>
    </w:p>
    <w:p w:rsidR="00353BBA" w:rsidRPr="00971EF6" w:rsidRDefault="00353BBA" w:rsidP="00971EF6">
      <w:pPr>
        <w:pStyle w:val="BodyText"/>
        <w:spacing w:line="240" w:lineRule="auto"/>
        <w:rPr>
          <w:sz w:val="24"/>
        </w:rPr>
      </w:pPr>
    </w:p>
    <w:sectPr w:rsidR="00353BBA" w:rsidRPr="00971EF6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BBA" w:rsidRDefault="00353BBA" w:rsidP="00383964">
      <w:r>
        <w:separator/>
      </w:r>
    </w:p>
  </w:endnote>
  <w:endnote w:type="continuationSeparator" w:id="0">
    <w:p w:rsidR="00353BBA" w:rsidRDefault="00353BBA" w:rsidP="003839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icrosoft YaHei">
    <w:panose1 w:val="00000000000000000000"/>
    <w:charset w:val="86"/>
    <w:family w:val="swiss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BBA" w:rsidRDefault="00353BBA" w:rsidP="00383964">
      <w:r>
        <w:separator/>
      </w:r>
    </w:p>
  </w:footnote>
  <w:footnote w:type="continuationSeparator" w:id="0">
    <w:p w:rsidR="00353BBA" w:rsidRDefault="00353BBA" w:rsidP="003839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BBA" w:rsidRPr="00607B8C" w:rsidRDefault="00353BBA" w:rsidP="00A8095B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353BBA" w:rsidRDefault="00353BBA">
    <w:pPr>
      <w:pStyle w:val="1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BBA" w:rsidRDefault="00353BBA">
    <w:pPr>
      <w:pStyle w:val="Header"/>
      <w:jc w:val="right"/>
    </w:pPr>
  </w:p>
  <w:p w:rsidR="00353BBA" w:rsidRDefault="00353BBA">
    <w:pPr>
      <w:pStyle w:val="12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3964"/>
    <w:rsid w:val="00003DD3"/>
    <w:rsid w:val="0001060C"/>
    <w:rsid w:val="00065911"/>
    <w:rsid w:val="00130122"/>
    <w:rsid w:val="00194048"/>
    <w:rsid w:val="001A6102"/>
    <w:rsid w:val="001F147E"/>
    <w:rsid w:val="002106EB"/>
    <w:rsid w:val="00256642"/>
    <w:rsid w:val="00260D63"/>
    <w:rsid w:val="0026305E"/>
    <w:rsid w:val="002647FF"/>
    <w:rsid w:val="002A71F7"/>
    <w:rsid w:val="002A73B1"/>
    <w:rsid w:val="002E116B"/>
    <w:rsid w:val="00324229"/>
    <w:rsid w:val="00351485"/>
    <w:rsid w:val="00353BBA"/>
    <w:rsid w:val="00383964"/>
    <w:rsid w:val="003A2FA9"/>
    <w:rsid w:val="003B789A"/>
    <w:rsid w:val="00425E5C"/>
    <w:rsid w:val="004457ED"/>
    <w:rsid w:val="00474AB6"/>
    <w:rsid w:val="00483485"/>
    <w:rsid w:val="0048460B"/>
    <w:rsid w:val="004874E6"/>
    <w:rsid w:val="00503EE0"/>
    <w:rsid w:val="00532576"/>
    <w:rsid w:val="00570FF9"/>
    <w:rsid w:val="005F2546"/>
    <w:rsid w:val="00605B8A"/>
    <w:rsid w:val="00607B8C"/>
    <w:rsid w:val="00657B4B"/>
    <w:rsid w:val="006603E5"/>
    <w:rsid w:val="006C0690"/>
    <w:rsid w:val="0074568F"/>
    <w:rsid w:val="00755D4E"/>
    <w:rsid w:val="00781CFE"/>
    <w:rsid w:val="007843BE"/>
    <w:rsid w:val="007B39DF"/>
    <w:rsid w:val="007D6265"/>
    <w:rsid w:val="007D79BE"/>
    <w:rsid w:val="008059A6"/>
    <w:rsid w:val="00847308"/>
    <w:rsid w:val="00876CB8"/>
    <w:rsid w:val="008815D9"/>
    <w:rsid w:val="00912293"/>
    <w:rsid w:val="00971EF6"/>
    <w:rsid w:val="00991181"/>
    <w:rsid w:val="00A2099D"/>
    <w:rsid w:val="00A2335B"/>
    <w:rsid w:val="00A2583B"/>
    <w:rsid w:val="00A62E76"/>
    <w:rsid w:val="00A66B26"/>
    <w:rsid w:val="00A733AA"/>
    <w:rsid w:val="00A8095B"/>
    <w:rsid w:val="00A95430"/>
    <w:rsid w:val="00AD318A"/>
    <w:rsid w:val="00BA10EE"/>
    <w:rsid w:val="00C26B80"/>
    <w:rsid w:val="00C811A1"/>
    <w:rsid w:val="00CB3540"/>
    <w:rsid w:val="00CC58AF"/>
    <w:rsid w:val="00D00DC7"/>
    <w:rsid w:val="00D52226"/>
    <w:rsid w:val="00D776B9"/>
    <w:rsid w:val="00D826AF"/>
    <w:rsid w:val="00D8305A"/>
    <w:rsid w:val="00DA1086"/>
    <w:rsid w:val="00DA22D4"/>
    <w:rsid w:val="00DD4F54"/>
    <w:rsid w:val="00DF10CA"/>
    <w:rsid w:val="00DF6C40"/>
    <w:rsid w:val="00DF7C6B"/>
    <w:rsid w:val="00E202E4"/>
    <w:rsid w:val="00E46BEA"/>
    <w:rsid w:val="00E475F7"/>
    <w:rsid w:val="00E70E19"/>
    <w:rsid w:val="00E75C45"/>
    <w:rsid w:val="00E77B5B"/>
    <w:rsid w:val="00E93B82"/>
    <w:rsid w:val="00E9707A"/>
    <w:rsid w:val="00EA2528"/>
    <w:rsid w:val="00ED0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73B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link w:val="1"/>
    <w:uiPriority w:val="99"/>
    <w:rsid w:val="002A73B1"/>
    <w:pPr>
      <w:keepNext/>
      <w:outlineLvl w:val="0"/>
    </w:pPr>
    <w:rPr>
      <w:b/>
      <w:sz w:val="36"/>
      <w:szCs w:val="20"/>
    </w:rPr>
  </w:style>
  <w:style w:type="character" w:customStyle="1" w:styleId="a">
    <w:name w:val="Верхний колонтитул Знак"/>
    <w:basedOn w:val="DefaultParagraphFont"/>
    <w:uiPriority w:val="99"/>
    <w:rsid w:val="002A73B1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uiPriority w:val="99"/>
    <w:semiHidden/>
    <w:rsid w:val="002A73B1"/>
    <w:rPr>
      <w:rFonts w:cs="Times New Roman"/>
    </w:rPr>
  </w:style>
  <w:style w:type="character" w:customStyle="1" w:styleId="a0">
    <w:name w:val="Нижний колонтитул Знак"/>
    <w:basedOn w:val="DefaultParagraphFont"/>
    <w:uiPriority w:val="99"/>
    <w:rsid w:val="002A73B1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DefaultParagraphFont"/>
    <w:link w:val="11"/>
    <w:uiPriority w:val="99"/>
    <w:locked/>
    <w:rsid w:val="002A73B1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a1">
    <w:name w:val="Основной текст Знак"/>
    <w:basedOn w:val="DefaultParagraphFont"/>
    <w:uiPriority w:val="99"/>
    <w:rsid w:val="002A73B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2">
    <w:name w:val="Текст выноски Знак"/>
    <w:basedOn w:val="DefaultParagraphFont"/>
    <w:uiPriority w:val="99"/>
    <w:semiHidden/>
    <w:rsid w:val="002A73B1"/>
    <w:rPr>
      <w:rFonts w:ascii="Tahoma" w:hAnsi="Tahoma" w:cs="Tahoma"/>
      <w:sz w:val="16"/>
      <w:szCs w:val="16"/>
      <w:lang w:eastAsia="ru-RU"/>
    </w:rPr>
  </w:style>
  <w:style w:type="paragraph" w:customStyle="1" w:styleId="a3">
    <w:name w:val="Заголовок"/>
    <w:basedOn w:val="Normal"/>
    <w:next w:val="BodyText"/>
    <w:uiPriority w:val="99"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2A73B1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List">
    <w:name w:val="List"/>
    <w:basedOn w:val="BodyText"/>
    <w:uiPriority w:val="99"/>
    <w:rsid w:val="00383964"/>
    <w:rPr>
      <w:rFonts w:cs="Arial"/>
    </w:rPr>
  </w:style>
  <w:style w:type="paragraph" w:customStyle="1" w:styleId="10">
    <w:name w:val="Название объекта1"/>
    <w:basedOn w:val="Normal"/>
    <w:uiPriority w:val="99"/>
    <w:rsid w:val="00383964"/>
    <w:pPr>
      <w:suppressLineNumbers/>
      <w:spacing w:before="120" w:after="120"/>
    </w:pPr>
    <w:rPr>
      <w:rFonts w:cs="Arial"/>
      <w:i/>
      <w:iCs/>
    </w:rPr>
  </w:style>
  <w:style w:type="paragraph" w:styleId="Index1">
    <w:name w:val="index 1"/>
    <w:basedOn w:val="Normal"/>
    <w:next w:val="Normal"/>
    <w:autoRedefine/>
    <w:uiPriority w:val="99"/>
    <w:semiHidden/>
    <w:rsid w:val="002A73B1"/>
    <w:pPr>
      <w:ind w:left="240" w:hanging="240"/>
    </w:pPr>
  </w:style>
  <w:style w:type="paragraph" w:styleId="IndexHeading">
    <w:name w:val="index heading"/>
    <w:basedOn w:val="Normal"/>
    <w:uiPriority w:val="99"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Normal"/>
    <w:uiPriority w:val="99"/>
    <w:rsid w:val="002A73B1"/>
    <w:pPr>
      <w:spacing w:line="360" w:lineRule="auto"/>
      <w:ind w:firstLine="709"/>
      <w:jc w:val="both"/>
    </w:pPr>
    <w:rPr>
      <w:szCs w:val="20"/>
    </w:rPr>
  </w:style>
  <w:style w:type="paragraph" w:customStyle="1" w:styleId="12">
    <w:name w:val="Верхний колонтитул1"/>
    <w:basedOn w:val="Normal"/>
    <w:uiPriority w:val="99"/>
    <w:rsid w:val="002A73B1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3">
    <w:name w:val="Нижний колонтитул1"/>
    <w:basedOn w:val="Normal"/>
    <w:uiPriority w:val="99"/>
    <w:rsid w:val="002A73B1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4">
    <w:name w:val="Содерж"/>
    <w:basedOn w:val="Normal"/>
    <w:uiPriority w:val="99"/>
    <w:rsid w:val="002A73B1"/>
    <w:pPr>
      <w:keepNext/>
      <w:spacing w:after="120"/>
      <w:jc w:val="center"/>
    </w:pPr>
    <w:rPr>
      <w:b/>
      <w:sz w:val="28"/>
      <w:szCs w:val="20"/>
    </w:rPr>
  </w:style>
  <w:style w:type="paragraph" w:customStyle="1" w:styleId="a5">
    <w:name w:val="Проектный"/>
    <w:basedOn w:val="Normal"/>
    <w:uiPriority w:val="99"/>
    <w:rsid w:val="002A73B1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6">
    <w:name w:val="Рабочий"/>
    <w:basedOn w:val="Normal"/>
    <w:uiPriority w:val="99"/>
    <w:rsid w:val="002A73B1"/>
    <w:pPr>
      <w:spacing w:line="360" w:lineRule="auto"/>
      <w:ind w:firstLine="709"/>
      <w:jc w:val="both"/>
    </w:pPr>
    <w:rPr>
      <w:szCs w:val="20"/>
    </w:rPr>
  </w:style>
  <w:style w:type="paragraph" w:customStyle="1" w:styleId="a7">
    <w:name w:val="Адресат"/>
    <w:basedOn w:val="Normal"/>
    <w:uiPriority w:val="99"/>
    <w:rsid w:val="002A73B1"/>
    <w:pPr>
      <w:ind w:left="3969"/>
      <w:jc w:val="both"/>
    </w:pPr>
    <w:rPr>
      <w:sz w:val="16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A73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</w:rPr>
  </w:style>
  <w:style w:type="paragraph" w:styleId="Header">
    <w:name w:val="header"/>
    <w:basedOn w:val="Normal"/>
    <w:link w:val="HeaderChar"/>
    <w:uiPriority w:val="99"/>
    <w:rsid w:val="00A8095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8095B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A809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8095B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525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165</TotalTime>
  <Pages>6</Pages>
  <Words>1660</Words>
  <Characters>9465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User111</dc:creator>
  <cp:keywords/>
  <dc:description/>
  <cp:lastModifiedBy>User</cp:lastModifiedBy>
  <cp:revision>49</cp:revision>
  <cp:lastPrinted>2020-07-10T11:33:00Z</cp:lastPrinted>
  <dcterms:created xsi:type="dcterms:W3CDTF">2017-08-23T06:11:00Z</dcterms:created>
  <dcterms:modified xsi:type="dcterms:W3CDTF">2020-07-10T11:34:00Z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