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1ED" w:rsidRDefault="00DA61ED" w:rsidP="0035204A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38.25pt;visibility:visible">
            <v:imagedata r:id="rId7" o:title=""/>
          </v:shape>
        </w:pict>
      </w:r>
    </w:p>
    <w:p w:rsidR="00DA61ED" w:rsidRDefault="00DA61ED" w:rsidP="0035204A">
      <w:pPr>
        <w:jc w:val="center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DA61ED" w:rsidRDefault="00DA61ED" w:rsidP="0035204A">
      <w:pPr>
        <w:jc w:val="center"/>
        <w:rPr>
          <w:b/>
          <w:sz w:val="22"/>
        </w:rPr>
      </w:pPr>
      <w:r>
        <w:rPr>
          <w:b/>
        </w:rPr>
        <w:t>МОРОЗОВСКОГО РАЙОНА РОСТОВСКОЙ ОБЛАСТИ</w:t>
      </w:r>
      <w:r>
        <w:rPr>
          <w:b/>
          <w:sz w:val="22"/>
        </w:rPr>
        <w:t xml:space="preserve"> </w:t>
      </w:r>
    </w:p>
    <w:p w:rsidR="00DA61ED" w:rsidRDefault="00DA61ED" w:rsidP="0035204A">
      <w:pPr>
        <w:jc w:val="center"/>
        <w:rPr>
          <w:b/>
          <w:szCs w:val="28"/>
        </w:rPr>
      </w:pPr>
    </w:p>
    <w:p w:rsidR="00DA61ED" w:rsidRDefault="00DA61ED" w:rsidP="0035204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DA61ED" w:rsidRDefault="00DA61ED" w:rsidP="0035204A">
      <w:pPr>
        <w:jc w:val="center"/>
        <w:rPr>
          <w:b/>
          <w:szCs w:val="28"/>
        </w:rPr>
      </w:pPr>
    </w:p>
    <w:p w:rsidR="00DA61ED" w:rsidRPr="002179D3" w:rsidRDefault="00DA61ED" w:rsidP="0035204A">
      <w:pPr>
        <w:jc w:val="center"/>
        <w:rPr>
          <w:szCs w:val="28"/>
        </w:rPr>
      </w:pPr>
      <w:r>
        <w:rPr>
          <w:szCs w:val="28"/>
        </w:rPr>
        <w:t>20</w:t>
      </w:r>
      <w:r w:rsidRPr="002179D3">
        <w:rPr>
          <w:szCs w:val="28"/>
        </w:rPr>
        <w:t xml:space="preserve"> августа </w:t>
      </w:r>
      <w:smartTag w:uri="urn:schemas-microsoft-com:office:smarttags" w:element="metricconverter">
        <w:smartTagPr>
          <w:attr w:name="ProductID" w:val="2020 г"/>
        </w:smartTagPr>
        <w:r w:rsidRPr="002179D3">
          <w:rPr>
            <w:szCs w:val="28"/>
          </w:rPr>
          <w:t>2020 г</w:t>
        </w:r>
      </w:smartTag>
      <w:r w:rsidRPr="002179D3">
        <w:rPr>
          <w:szCs w:val="28"/>
        </w:rPr>
        <w:t xml:space="preserve">.                                                                                           № </w:t>
      </w:r>
      <w:r>
        <w:rPr>
          <w:szCs w:val="28"/>
        </w:rPr>
        <w:t>23-4</w:t>
      </w:r>
    </w:p>
    <w:p w:rsidR="00DA61ED" w:rsidRPr="00A416D7" w:rsidRDefault="00DA61ED" w:rsidP="00A416D7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DA61ED" w:rsidRDefault="00DA61ED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DA61ED" w:rsidTr="00C5323A">
        <w:trPr>
          <w:trHeight w:val="1549"/>
        </w:trPr>
        <w:tc>
          <w:tcPr>
            <w:tcW w:w="6804" w:type="dxa"/>
          </w:tcPr>
          <w:p w:rsidR="00DA61ED" w:rsidRDefault="00DA61ED" w:rsidP="000823F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Pr="001C6D31">
              <w:rPr>
                <w:b/>
                <w:szCs w:val="28"/>
              </w:rPr>
              <w:t xml:space="preserve"> График</w:t>
            </w:r>
            <w:r>
              <w:rPr>
                <w:b/>
                <w:szCs w:val="28"/>
              </w:rPr>
              <w:t>е</w:t>
            </w:r>
            <w:r w:rsidRPr="001C6D31">
              <w:rPr>
                <w:b/>
                <w:szCs w:val="28"/>
              </w:rPr>
              <w:t xml:space="preserve"> работы избирательных комиссий</w:t>
            </w:r>
            <w:r>
              <w:rPr>
                <w:b/>
                <w:szCs w:val="28"/>
              </w:rPr>
              <w:t xml:space="preserve"> Морозовского района Ростовской области </w:t>
            </w:r>
            <w:r w:rsidRPr="001C6D31">
              <w:t xml:space="preserve"> </w:t>
            </w:r>
            <w:r>
              <w:rPr>
                <w:b/>
                <w:szCs w:val="28"/>
              </w:rPr>
              <w:t>в</w:t>
            </w:r>
            <w:r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>
              <w:rPr>
                <w:b/>
                <w:szCs w:val="28"/>
              </w:rPr>
              <w:t xml:space="preserve">на  дополнительных </w:t>
            </w:r>
            <w:r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депутатов Собрания депутатов Морозовского городского  поселения четвертого созывы по многомандатному избирательному округу № 1</w:t>
            </w:r>
          </w:p>
        </w:tc>
      </w:tr>
    </w:tbl>
    <w:p w:rsidR="00DA61ED" w:rsidRDefault="00DA61ED" w:rsidP="00560277">
      <w:pPr>
        <w:pStyle w:val="BodyTextIndent"/>
        <w:suppressAutoHyphens/>
        <w:spacing w:before="0" w:line="276" w:lineRule="auto"/>
        <w:ind w:left="0" w:firstLine="708"/>
        <w:jc w:val="both"/>
      </w:pPr>
    </w:p>
    <w:p w:rsidR="00DA61ED" w:rsidRDefault="00DA61ED" w:rsidP="00591573">
      <w:pPr>
        <w:pStyle w:val="BodyTextIndent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>
        <w:t xml:space="preserve">частью 3 </w:t>
      </w:r>
      <w:r w:rsidRPr="001C6D31">
        <w:t>стать</w:t>
      </w:r>
      <w:r>
        <w:t>и 58</w:t>
      </w:r>
      <w:r w:rsidRPr="001C6D31">
        <w:t xml:space="preserve"> Областного закона от 12.05.2016 </w:t>
      </w:r>
      <w:r>
        <w:br/>
      </w:r>
      <w:r w:rsidRPr="001C6D31">
        <w:t>№ 525-ЗС «О выборах и референдумах в Ростовской области»</w:t>
      </w:r>
      <w:r>
        <w:t xml:space="preserve"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DA61ED" w:rsidRDefault="00DA61ED" w:rsidP="00591573">
      <w:pPr>
        <w:pStyle w:val="BodyTextIndent"/>
        <w:suppressAutoHyphens/>
        <w:spacing w:before="0" w:after="0"/>
        <w:ind w:left="0" w:firstLine="708"/>
        <w:jc w:val="both"/>
        <w:rPr>
          <w:szCs w:val="28"/>
        </w:rPr>
      </w:pPr>
    </w:p>
    <w:p w:rsidR="00DA61ED" w:rsidRDefault="00DA61ED" w:rsidP="00591573">
      <w:pPr>
        <w:pStyle w:val="BodyTextIndent"/>
        <w:suppressAutoHyphens/>
        <w:spacing w:before="0" w:after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Морозовского района </w:t>
      </w:r>
    </w:p>
    <w:p w:rsidR="00DA61ED" w:rsidRDefault="00DA61ED" w:rsidP="000823F3">
      <w:pPr>
        <w:pStyle w:val="BodyTextIndent"/>
        <w:suppressAutoHyphens/>
        <w:spacing w:before="0" w:after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DA61ED" w:rsidRDefault="00DA61ED" w:rsidP="00591573">
      <w:pPr>
        <w:pStyle w:val="BodyTextIndent"/>
        <w:suppressAutoHyphens/>
        <w:spacing w:before="0" w:after="0"/>
        <w:ind w:left="0" w:firstLine="708"/>
        <w:jc w:val="both"/>
        <w:rPr>
          <w:szCs w:val="28"/>
        </w:rPr>
      </w:pPr>
    </w:p>
    <w:p w:rsidR="00DA61ED" w:rsidRDefault="00DA61ED" w:rsidP="000B7D8A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1C6D31">
        <w:rPr>
          <w:b w:val="0"/>
          <w:spacing w:val="0"/>
          <w:sz w:val="28"/>
        </w:rPr>
        <w:t>Утвердить График работы избирательных комиссий</w:t>
      </w:r>
      <w:r>
        <w:rPr>
          <w:b w:val="0"/>
          <w:spacing w:val="0"/>
          <w:sz w:val="28"/>
        </w:rPr>
        <w:t xml:space="preserve"> Морозовского района</w:t>
      </w:r>
      <w:r w:rsidRPr="000B7D8A">
        <w:rPr>
          <w:b w:val="0"/>
          <w:spacing w:val="0"/>
          <w:sz w:val="28"/>
        </w:rPr>
        <w:t xml:space="preserve"> в период проведения досрочного голосования в помещен</w:t>
      </w:r>
      <w:r>
        <w:rPr>
          <w:b w:val="0"/>
          <w:spacing w:val="0"/>
          <w:sz w:val="28"/>
        </w:rPr>
        <w:t>иях территориальной и участковой избирательной комиссии</w:t>
      </w:r>
      <w:r w:rsidRPr="000B7D8A">
        <w:rPr>
          <w:b w:val="0"/>
          <w:spacing w:val="0"/>
          <w:sz w:val="28"/>
        </w:rPr>
        <w:t xml:space="preserve"> на дополнительных выборах </w:t>
      </w:r>
      <w:r>
        <w:rPr>
          <w:b w:val="0"/>
          <w:spacing w:val="0"/>
          <w:sz w:val="28"/>
        </w:rPr>
        <w:t>депутатов Собрания депутатов Морозовского городского поселения четвертого созыва по многомандатному избирательному округу № 1</w:t>
      </w:r>
      <w:r w:rsidRPr="000B7D8A">
        <w:rPr>
          <w:b w:val="0"/>
          <w:szCs w:val="28"/>
        </w:rPr>
        <w:t xml:space="preserve"> </w:t>
      </w:r>
      <w:r w:rsidRPr="000B7D8A">
        <w:rPr>
          <w:b w:val="0"/>
          <w:spacing w:val="0"/>
          <w:sz w:val="28"/>
        </w:rPr>
        <w:t>согласно приложению.</w:t>
      </w:r>
    </w:p>
    <w:p w:rsidR="00DA61ED" w:rsidRDefault="00DA61E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Территориальной избирательной комиссии Морозовского района Ростовской области и участковым избирательным комиссиям №1203, №1208, № 1209, № 1211, № 1217, при проведении досрочного голосования</w:t>
      </w:r>
      <w:r w:rsidRPr="000B7D8A">
        <w:rPr>
          <w:b w:val="0"/>
          <w:spacing w:val="0"/>
          <w:sz w:val="28"/>
        </w:rPr>
        <w:t xml:space="preserve"> на дополнительных выборах </w:t>
      </w:r>
      <w:r>
        <w:rPr>
          <w:b w:val="0"/>
          <w:spacing w:val="0"/>
          <w:sz w:val="28"/>
        </w:rPr>
        <w:t>депутатов Собрания депутатов Морозовского городского поселения четвертого созыва по многомандатному избирательному округу № 1</w:t>
      </w:r>
      <w:r w:rsidRPr="000B7D8A">
        <w:rPr>
          <w:b w:val="0"/>
          <w:szCs w:val="28"/>
        </w:rPr>
        <w:t xml:space="preserve"> </w:t>
      </w:r>
      <w:r>
        <w:rPr>
          <w:b w:val="0"/>
          <w:spacing w:val="0"/>
          <w:sz w:val="28"/>
        </w:rPr>
        <w:t>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DA61ED" w:rsidRPr="001C6D31" w:rsidRDefault="00DA61ED" w:rsidP="000A59C8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1C6D31">
        <w:rPr>
          <w:b w:val="0"/>
          <w:spacing w:val="0"/>
          <w:sz w:val="28"/>
        </w:rPr>
        <w:t xml:space="preserve">Направить настоящее постановление в Избирательную комиссию </w:t>
      </w:r>
      <w:r>
        <w:rPr>
          <w:b w:val="0"/>
          <w:spacing w:val="0"/>
          <w:sz w:val="28"/>
        </w:rPr>
        <w:t>Ростовской области, в участковые избирательные комиссии №1203, №1208, № 1209, № 1211, № 1217 Морозовского района Ростовской области.</w:t>
      </w:r>
    </w:p>
    <w:p w:rsidR="00DA61ED" w:rsidRDefault="00DA61ED" w:rsidP="00470E87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Pr="0097123F">
        <w:rPr>
          <w:b w:val="0"/>
          <w:spacing w:val="0"/>
          <w:sz w:val="28"/>
        </w:rPr>
        <w:t>Опубликовать настоящее постановление в</w:t>
      </w:r>
      <w:r>
        <w:rPr>
          <w:b w:val="0"/>
          <w:spacing w:val="0"/>
          <w:sz w:val="28"/>
        </w:rPr>
        <w:t xml:space="preserve"> газете «Морозовский вестник»</w:t>
      </w:r>
      <w:r w:rsidRPr="00547CB0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 разместить на странице</w:t>
      </w:r>
      <w:r w:rsidRPr="0097123F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>Морозовского района Ростовской области</w:t>
      </w:r>
      <w:r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DA61ED" w:rsidRPr="00704669" w:rsidRDefault="00DA61ED" w:rsidP="00470E87">
      <w:pPr>
        <w:pStyle w:val="BodyText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>
        <w:rPr>
          <w:b w:val="0"/>
          <w:spacing w:val="0"/>
          <w:sz w:val="28"/>
        </w:rPr>
        <w:t>секретаря Территориальной избирательной комиссии Морозовского района Ростовской области Е. Р. Пивневу.</w:t>
      </w:r>
    </w:p>
    <w:p w:rsidR="00DA61ED" w:rsidRDefault="00DA61ED" w:rsidP="00470E87">
      <w:pPr>
        <w:suppressAutoHyphens/>
        <w:spacing w:after="60" w:line="360" w:lineRule="auto"/>
      </w:pPr>
    </w:p>
    <w:p w:rsidR="00DA61ED" w:rsidRDefault="00DA61E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A61ED" w:rsidRDefault="00DA61ED" w:rsidP="000823F3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О.А. Бордадын</w:t>
      </w:r>
      <w:r>
        <w:tab/>
      </w:r>
    </w:p>
    <w:p w:rsidR="00DA61ED" w:rsidRDefault="00DA61ED" w:rsidP="000823F3">
      <w:pPr>
        <w:suppressAutoHyphens/>
        <w:spacing w:after="60" w:line="360" w:lineRule="auto"/>
        <w:rPr>
          <w:kern w:val="28"/>
        </w:rPr>
      </w:pPr>
    </w:p>
    <w:p w:rsidR="00DA61ED" w:rsidRDefault="00DA61ED" w:rsidP="00F27B41">
      <w:pPr>
        <w:pStyle w:val="Header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Е. Р. Пивнева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DA61ED" w:rsidRDefault="00DA61E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A61ED" w:rsidRDefault="00DA61E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A61ED" w:rsidRDefault="00DA61E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A61ED" w:rsidRDefault="00DA61E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A61ED" w:rsidRDefault="00DA61E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A61ED" w:rsidRDefault="00DA61E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A61ED" w:rsidRDefault="00DA61E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A61ED" w:rsidRDefault="00DA61ED" w:rsidP="003516D2">
      <w:pPr>
        <w:pStyle w:val="BodyText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DA61ED" w:rsidRDefault="00DA61ED" w:rsidP="003516D2">
      <w:pPr>
        <w:pStyle w:val="BodyText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DA61ED" w:rsidRPr="00704669" w:rsidRDefault="00DA61ED" w:rsidP="003516D2">
      <w:pPr>
        <w:pStyle w:val="BodyText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sectPr w:rsidR="00DA61ED" w:rsidRPr="00704669" w:rsidSect="009B52A5">
      <w:headerReference w:type="even" r:id="rId8"/>
      <w:headerReference w:type="default" r:id="rId9"/>
      <w:headerReference w:type="first" r:id="rId10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1ED" w:rsidRDefault="00DA61ED" w:rsidP="00F92C75">
      <w:r>
        <w:separator/>
      </w:r>
    </w:p>
  </w:endnote>
  <w:endnote w:type="continuationSeparator" w:id="0">
    <w:p w:rsidR="00DA61ED" w:rsidRDefault="00DA61E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1ED" w:rsidRDefault="00DA61ED" w:rsidP="00F92C75">
      <w:r>
        <w:separator/>
      </w:r>
    </w:p>
  </w:footnote>
  <w:footnote w:type="continuationSeparator" w:id="0">
    <w:p w:rsidR="00DA61ED" w:rsidRDefault="00DA61E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1ED" w:rsidRDefault="00DA61E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A61ED" w:rsidRDefault="00DA61E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1ED" w:rsidRDefault="00DA61ED" w:rsidP="009B52A5">
    <w:pPr>
      <w:pStyle w:val="Header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1ED" w:rsidRDefault="00DA61ED">
    <w:pPr>
      <w:pStyle w:val="Header"/>
      <w:jc w:val="center"/>
    </w:pPr>
  </w:p>
  <w:p w:rsidR="00DA61ED" w:rsidRDefault="00DA61E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85A"/>
    <w:rsid w:val="0001142C"/>
    <w:rsid w:val="0001641F"/>
    <w:rsid w:val="00034FDC"/>
    <w:rsid w:val="00036B57"/>
    <w:rsid w:val="00044940"/>
    <w:rsid w:val="00067F06"/>
    <w:rsid w:val="0007439E"/>
    <w:rsid w:val="00075CAE"/>
    <w:rsid w:val="000823F3"/>
    <w:rsid w:val="000839BC"/>
    <w:rsid w:val="000A59C8"/>
    <w:rsid w:val="000B7D8A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77689"/>
    <w:rsid w:val="001A5CE1"/>
    <w:rsid w:val="001C6D31"/>
    <w:rsid w:val="001D2E16"/>
    <w:rsid w:val="001D6FB9"/>
    <w:rsid w:val="001E3669"/>
    <w:rsid w:val="001E5643"/>
    <w:rsid w:val="001E71D6"/>
    <w:rsid w:val="001E7609"/>
    <w:rsid w:val="002179D3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B2281"/>
    <w:rsid w:val="002D0A63"/>
    <w:rsid w:val="002D2BDD"/>
    <w:rsid w:val="002F58AA"/>
    <w:rsid w:val="00334F31"/>
    <w:rsid w:val="00336DF6"/>
    <w:rsid w:val="00336F8A"/>
    <w:rsid w:val="003516D2"/>
    <w:rsid w:val="0035204A"/>
    <w:rsid w:val="00374853"/>
    <w:rsid w:val="0038487A"/>
    <w:rsid w:val="003A34E6"/>
    <w:rsid w:val="003A39B2"/>
    <w:rsid w:val="003C303F"/>
    <w:rsid w:val="003E6162"/>
    <w:rsid w:val="003E7DC6"/>
    <w:rsid w:val="003F448B"/>
    <w:rsid w:val="004065B7"/>
    <w:rsid w:val="00432FF6"/>
    <w:rsid w:val="00443908"/>
    <w:rsid w:val="00444E36"/>
    <w:rsid w:val="004456D6"/>
    <w:rsid w:val="00452B16"/>
    <w:rsid w:val="004664FD"/>
    <w:rsid w:val="00470E87"/>
    <w:rsid w:val="00473568"/>
    <w:rsid w:val="0048483C"/>
    <w:rsid w:val="004A7C0E"/>
    <w:rsid w:val="004B3E91"/>
    <w:rsid w:val="004C686E"/>
    <w:rsid w:val="004F2106"/>
    <w:rsid w:val="004F3FE1"/>
    <w:rsid w:val="00500670"/>
    <w:rsid w:val="00504DC6"/>
    <w:rsid w:val="00515164"/>
    <w:rsid w:val="00530BE5"/>
    <w:rsid w:val="00547CB0"/>
    <w:rsid w:val="0055038C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24A18"/>
    <w:rsid w:val="00653FD4"/>
    <w:rsid w:val="006677E5"/>
    <w:rsid w:val="0067497C"/>
    <w:rsid w:val="0068266C"/>
    <w:rsid w:val="00685651"/>
    <w:rsid w:val="00693009"/>
    <w:rsid w:val="006B5952"/>
    <w:rsid w:val="006C07F7"/>
    <w:rsid w:val="006E0EAC"/>
    <w:rsid w:val="006E51ED"/>
    <w:rsid w:val="00704669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A7802"/>
    <w:rsid w:val="007B0722"/>
    <w:rsid w:val="007D1888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9F4"/>
    <w:rsid w:val="00895450"/>
    <w:rsid w:val="008B175C"/>
    <w:rsid w:val="008B33FE"/>
    <w:rsid w:val="008B6D24"/>
    <w:rsid w:val="008C2180"/>
    <w:rsid w:val="00903803"/>
    <w:rsid w:val="00923499"/>
    <w:rsid w:val="009237C8"/>
    <w:rsid w:val="009265AD"/>
    <w:rsid w:val="00927506"/>
    <w:rsid w:val="00933B3D"/>
    <w:rsid w:val="00950CC4"/>
    <w:rsid w:val="009623D2"/>
    <w:rsid w:val="0097123F"/>
    <w:rsid w:val="009830AF"/>
    <w:rsid w:val="009B0BA9"/>
    <w:rsid w:val="009B52A5"/>
    <w:rsid w:val="009C1D35"/>
    <w:rsid w:val="009E27A2"/>
    <w:rsid w:val="009E28BA"/>
    <w:rsid w:val="009F23DB"/>
    <w:rsid w:val="00A0454D"/>
    <w:rsid w:val="00A04AEC"/>
    <w:rsid w:val="00A20472"/>
    <w:rsid w:val="00A21E77"/>
    <w:rsid w:val="00A24E18"/>
    <w:rsid w:val="00A312E5"/>
    <w:rsid w:val="00A34ED6"/>
    <w:rsid w:val="00A4158E"/>
    <w:rsid w:val="00A416D7"/>
    <w:rsid w:val="00A6383A"/>
    <w:rsid w:val="00A70464"/>
    <w:rsid w:val="00A76B22"/>
    <w:rsid w:val="00AA238D"/>
    <w:rsid w:val="00AB22AA"/>
    <w:rsid w:val="00AD0932"/>
    <w:rsid w:val="00B276C8"/>
    <w:rsid w:val="00B32A54"/>
    <w:rsid w:val="00B44E64"/>
    <w:rsid w:val="00B44EC3"/>
    <w:rsid w:val="00B46DF5"/>
    <w:rsid w:val="00B67B1C"/>
    <w:rsid w:val="00B77230"/>
    <w:rsid w:val="00B83A84"/>
    <w:rsid w:val="00B9268C"/>
    <w:rsid w:val="00BA00DD"/>
    <w:rsid w:val="00BA452F"/>
    <w:rsid w:val="00BC4587"/>
    <w:rsid w:val="00BC51D1"/>
    <w:rsid w:val="00C13156"/>
    <w:rsid w:val="00C20165"/>
    <w:rsid w:val="00C319A9"/>
    <w:rsid w:val="00C359DB"/>
    <w:rsid w:val="00C43A80"/>
    <w:rsid w:val="00C5323A"/>
    <w:rsid w:val="00C545C2"/>
    <w:rsid w:val="00C548E9"/>
    <w:rsid w:val="00C67660"/>
    <w:rsid w:val="00C757DD"/>
    <w:rsid w:val="00CA1069"/>
    <w:rsid w:val="00CB7216"/>
    <w:rsid w:val="00CF0195"/>
    <w:rsid w:val="00D049D6"/>
    <w:rsid w:val="00D04A5C"/>
    <w:rsid w:val="00D44F60"/>
    <w:rsid w:val="00D57220"/>
    <w:rsid w:val="00D63F26"/>
    <w:rsid w:val="00D901E7"/>
    <w:rsid w:val="00D94506"/>
    <w:rsid w:val="00D97FE0"/>
    <w:rsid w:val="00DA1CFD"/>
    <w:rsid w:val="00DA1E99"/>
    <w:rsid w:val="00DA61ED"/>
    <w:rsid w:val="00DB02F8"/>
    <w:rsid w:val="00DB17CD"/>
    <w:rsid w:val="00DC0029"/>
    <w:rsid w:val="00DC0AFE"/>
    <w:rsid w:val="00DD0B71"/>
    <w:rsid w:val="00DF63A2"/>
    <w:rsid w:val="00E02B8A"/>
    <w:rsid w:val="00E1534C"/>
    <w:rsid w:val="00E34826"/>
    <w:rsid w:val="00E3783E"/>
    <w:rsid w:val="00E47F95"/>
    <w:rsid w:val="00E50DD8"/>
    <w:rsid w:val="00E61587"/>
    <w:rsid w:val="00E732B4"/>
    <w:rsid w:val="00E95E45"/>
    <w:rsid w:val="00EA0F02"/>
    <w:rsid w:val="00EB4B1D"/>
    <w:rsid w:val="00EC443F"/>
    <w:rsid w:val="00EC6848"/>
    <w:rsid w:val="00EF5ABE"/>
    <w:rsid w:val="00F04DA0"/>
    <w:rsid w:val="00F10852"/>
    <w:rsid w:val="00F20D54"/>
    <w:rsid w:val="00F23199"/>
    <w:rsid w:val="00F250A5"/>
    <w:rsid w:val="00F2703F"/>
    <w:rsid w:val="00F27B41"/>
    <w:rsid w:val="00F323D4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85A"/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7F785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7F785A"/>
    <w:pPr>
      <w:ind w:right="1134"/>
      <w:jc w:val="center"/>
    </w:pPr>
    <w:rPr>
      <w:caps/>
      <w:sz w:val="24"/>
    </w:rPr>
  </w:style>
  <w:style w:type="paragraph" w:styleId="BodyTextIndent">
    <w:name w:val="Body Text Indent"/>
    <w:basedOn w:val="Normal"/>
    <w:link w:val="BodyTextIndentChar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Footer">
    <w:name w:val="footer"/>
    <w:basedOn w:val="Normal"/>
    <w:link w:val="FooterChar"/>
    <w:uiPriority w:val="99"/>
    <w:rsid w:val="00547CB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47CB0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2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414</Words>
  <Characters>2360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User</cp:lastModifiedBy>
  <cp:revision>9</cp:revision>
  <cp:lastPrinted>2020-08-25T07:30:00Z</cp:lastPrinted>
  <dcterms:created xsi:type="dcterms:W3CDTF">2020-08-24T14:38:00Z</dcterms:created>
  <dcterms:modified xsi:type="dcterms:W3CDTF">2020-08-26T11:00:00Z</dcterms:modified>
</cp:coreProperties>
</file>