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26A" w:rsidRPr="00BB57FB" w:rsidRDefault="00A8326A" w:rsidP="00BB57F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B62B01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A8326A" w:rsidRPr="00BB57FB" w:rsidRDefault="00A8326A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 ИЗБИРАТЕЛЬНАЯ   КОМИССИЯ</w:t>
      </w:r>
    </w:p>
    <w:p w:rsidR="00A8326A" w:rsidRPr="00BB57FB" w:rsidRDefault="00A8326A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 РОСТОВСКОЙ  ОБЛАСТИ</w:t>
      </w:r>
    </w:p>
    <w:p w:rsidR="00A8326A" w:rsidRPr="00BB57FB" w:rsidRDefault="00A8326A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A8326A" w:rsidRPr="00BB57FB" w:rsidRDefault="00A8326A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8326A" w:rsidRPr="00BB57FB" w:rsidRDefault="00A8326A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8326A" w:rsidRPr="00BB57FB" w:rsidRDefault="00A8326A" w:rsidP="00471C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31 марта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BB57F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4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</w:p>
    <w:p w:rsidR="00A8326A" w:rsidRPr="00BB57FB" w:rsidRDefault="00A8326A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26A" w:rsidRPr="00BB57FB" w:rsidRDefault="00A8326A" w:rsidP="00BB57F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A8326A" w:rsidRPr="00BB57FB" w:rsidRDefault="00A8326A" w:rsidP="00BB57FB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BB57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BB57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 w:rsidRPr="00BB57FB">
        <w:rPr>
          <w:rFonts w:ascii="Times New Roman" w:hAnsi="Times New Roman" w:cs="Times New Roman"/>
          <w:b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</w:t>
      </w: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квартал</w:t>
      </w:r>
      <w:r w:rsidRPr="00BB57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2017</w:t>
      </w:r>
      <w:r w:rsidRPr="00BB57FB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A8326A" w:rsidRPr="00BB57FB" w:rsidRDefault="00A8326A" w:rsidP="00BB57FB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0"/>
          <w:lang w:eastAsia="ru-RU"/>
        </w:rPr>
      </w:pPr>
    </w:p>
    <w:p w:rsidR="00A8326A" w:rsidRPr="00BB57FB" w:rsidRDefault="00A8326A" w:rsidP="00BB57FB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Рассмотрев предложенный проект постановления о работе территориальной избирательной комиссии на </w:t>
      </w:r>
      <w:r w:rsidRPr="00BB57FB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квартал </w:t>
      </w:r>
      <w:smartTag w:uri="urn:schemas-microsoft-com:office:smarttags" w:element="metricconverter">
        <w:smartTagPr>
          <w:attr w:name="ProductID" w:val="2017 г"/>
        </w:smartTagP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>2017 г</w:t>
        </w:r>
      </w:smartTag>
      <w:r w:rsidRPr="00BB57FB">
        <w:rPr>
          <w:rFonts w:ascii="Times New Roman" w:hAnsi="Times New Roman" w:cs="Times New Roman"/>
          <w:sz w:val="28"/>
          <w:szCs w:val="28"/>
          <w:lang w:eastAsia="ru-RU"/>
        </w:rPr>
        <w:t>.,</w:t>
      </w:r>
    </w:p>
    <w:p w:rsidR="00A8326A" w:rsidRPr="00BB57FB" w:rsidRDefault="00A8326A" w:rsidP="00BB57FB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A8326A" w:rsidRPr="00BB57FB" w:rsidRDefault="00A8326A" w:rsidP="00BB57FB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A8326A" w:rsidRPr="00BB57FB" w:rsidRDefault="00A8326A" w:rsidP="00BB57FB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 w:rsidRPr="00BB57FB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квартал 2017 года (прилагается). </w:t>
      </w:r>
    </w:p>
    <w:p w:rsidR="00A8326A" w:rsidRPr="00BB57FB" w:rsidRDefault="00A8326A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8326A" w:rsidRPr="00BB57FB" w:rsidRDefault="00A8326A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8326A" w:rsidRPr="00BB57FB" w:rsidRDefault="00A8326A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8326A" w:rsidRPr="00BB57FB" w:rsidRDefault="00A8326A" w:rsidP="00BB57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>Воронова З.В.</w:t>
      </w:r>
    </w:p>
    <w:p w:rsidR="00A8326A" w:rsidRPr="00BB57FB" w:rsidRDefault="00A8326A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8326A" w:rsidRPr="00BB57FB" w:rsidRDefault="00A8326A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Фильцова М.С.</w:t>
      </w:r>
    </w:p>
    <w:p w:rsidR="00A8326A" w:rsidRPr="00BB57FB" w:rsidRDefault="00A8326A" w:rsidP="00997480">
      <w:pPr>
        <w:spacing w:after="0" w:line="240" w:lineRule="auto"/>
        <w:ind w:left="5103"/>
        <w:jc w:val="center"/>
        <w:rPr>
          <w:lang w:eastAsia="ru-RU"/>
        </w:rPr>
      </w:pPr>
      <w:r w:rsidRPr="00BB57FB">
        <w:rPr>
          <w:lang w:eastAsia="ru-RU"/>
        </w:rPr>
        <w:t xml:space="preserve"> </w:t>
      </w:r>
    </w:p>
    <w:p w:rsidR="00A8326A" w:rsidRDefault="00A8326A"/>
    <w:sectPr w:rsidR="00A8326A" w:rsidSect="00F32DA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3B79"/>
    <w:rsid w:val="0003736B"/>
    <w:rsid w:val="00123EA0"/>
    <w:rsid w:val="0017307C"/>
    <w:rsid w:val="00323B79"/>
    <w:rsid w:val="00336C5A"/>
    <w:rsid w:val="00471CF9"/>
    <w:rsid w:val="00474626"/>
    <w:rsid w:val="004D350A"/>
    <w:rsid w:val="004D4735"/>
    <w:rsid w:val="00676EDA"/>
    <w:rsid w:val="00997480"/>
    <w:rsid w:val="00A406C6"/>
    <w:rsid w:val="00A8326A"/>
    <w:rsid w:val="00B020D8"/>
    <w:rsid w:val="00B62B01"/>
    <w:rsid w:val="00BB57FB"/>
    <w:rsid w:val="00C02568"/>
    <w:rsid w:val="00C9543D"/>
    <w:rsid w:val="00CD79CF"/>
    <w:rsid w:val="00D45816"/>
    <w:rsid w:val="00F015B0"/>
    <w:rsid w:val="00F32DAB"/>
    <w:rsid w:val="00FF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6C6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23E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3E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320</TotalTime>
  <Pages>1</Pages>
  <Words>99</Words>
  <Characters>566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12</cp:revision>
  <cp:lastPrinted>2017-03-30T13:32:00Z</cp:lastPrinted>
  <dcterms:created xsi:type="dcterms:W3CDTF">2017-01-16T07:08:00Z</dcterms:created>
  <dcterms:modified xsi:type="dcterms:W3CDTF">2017-04-03T05:40:00Z</dcterms:modified>
</cp:coreProperties>
</file>