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EE3" w:rsidRPr="001E5561" w:rsidRDefault="00020EE3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6F2C96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020EE3" w:rsidRPr="001E5561" w:rsidRDefault="00020EE3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020EE3" w:rsidRPr="001E5561" w:rsidRDefault="00020EE3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РОСТОВСКОЙ ОБЛАСТИ</w:t>
      </w:r>
    </w:p>
    <w:p w:rsidR="00020EE3" w:rsidRPr="001E5561" w:rsidRDefault="00020EE3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020EE3" w:rsidRPr="001E5561" w:rsidRDefault="00020EE3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20EE3" w:rsidRPr="001E5561" w:rsidRDefault="00020EE3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20EE3" w:rsidRPr="001E5561" w:rsidRDefault="00020EE3" w:rsidP="00F070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 марта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48-1</w:t>
      </w:r>
    </w:p>
    <w:p w:rsidR="00020EE3" w:rsidRPr="001E5561" w:rsidRDefault="00020EE3" w:rsidP="001E55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20EE3" w:rsidRPr="001E5561" w:rsidRDefault="00020EE3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020EE3" w:rsidRPr="001E5561" w:rsidRDefault="00020EE3" w:rsidP="00F07094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1E5561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апрель</w:t>
      </w:r>
      <w:r w:rsidRPr="001E55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2017</w:t>
      </w:r>
      <w:r w:rsidRPr="001E5561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020EE3" w:rsidRPr="001E5561" w:rsidRDefault="00020EE3" w:rsidP="001E556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020EE3" w:rsidRPr="001E5561" w:rsidRDefault="00020EE3" w:rsidP="00F07094">
      <w:pPr>
        <w:autoSpaceDE w:val="0"/>
        <w:autoSpaceDN w:val="0"/>
        <w:adjustRightInd w:val="0"/>
        <w:spacing w:after="0" w:line="360" w:lineRule="auto"/>
        <w:ind w:right="425"/>
        <w:rPr>
          <w:rFonts w:ascii="Courier New" w:hAnsi="Courier New" w:cs="Courier New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Заслушав информацию председателя ТИК З.В. Вороновой о проекте постановления ТИК «О плане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апрель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2017 года»,</w:t>
      </w:r>
    </w:p>
    <w:p w:rsidR="00020EE3" w:rsidRPr="001E5561" w:rsidRDefault="00020EE3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020EE3" w:rsidRPr="001E5561" w:rsidRDefault="00020EE3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20EE3" w:rsidRPr="001E5561" w:rsidRDefault="00020EE3" w:rsidP="001E5561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20EE3" w:rsidRPr="001E5561" w:rsidRDefault="00020EE3" w:rsidP="00F07094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апрель </w:t>
      </w:r>
      <w:r w:rsidRPr="001E5561">
        <w:rPr>
          <w:rFonts w:ascii="Times New Roman" w:hAnsi="Times New Roman" w:cs="Times New Roman"/>
          <w:sz w:val="28"/>
          <w:szCs w:val="28"/>
          <w:lang w:eastAsia="ru-RU"/>
        </w:rPr>
        <w:t>2017 года.</w:t>
      </w:r>
    </w:p>
    <w:p w:rsidR="00020EE3" w:rsidRPr="001E5561" w:rsidRDefault="00020EE3" w:rsidP="001E556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председателя территориальной избирательной комиссии З.В. Воронову.</w:t>
      </w:r>
    </w:p>
    <w:p w:rsidR="00020EE3" w:rsidRPr="001E5561" w:rsidRDefault="00020EE3" w:rsidP="001E5561">
      <w:pPr>
        <w:spacing w:after="0" w:line="360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20EE3" w:rsidRPr="001E5561" w:rsidRDefault="00020EE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20EE3" w:rsidRPr="001E5561" w:rsidRDefault="00020EE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З.В. Воронова</w:t>
      </w:r>
    </w:p>
    <w:p w:rsidR="00020EE3" w:rsidRPr="001E5561" w:rsidRDefault="00020EE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20EE3" w:rsidRPr="001E5561" w:rsidRDefault="00020EE3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М.С. Фильцова</w:t>
      </w:r>
    </w:p>
    <w:p w:rsidR="00020EE3" w:rsidRDefault="00020EE3" w:rsidP="001E5561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020EE3" w:rsidRDefault="00020EE3" w:rsidP="0022510D">
      <w:pPr>
        <w:spacing w:after="0" w:line="240" w:lineRule="auto"/>
        <w:ind w:left="5103"/>
        <w:jc w:val="center"/>
      </w:pPr>
    </w:p>
    <w:sectPr w:rsidR="00020EE3" w:rsidSect="00145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FF1"/>
    <w:rsid w:val="000128CA"/>
    <w:rsid w:val="00020EE3"/>
    <w:rsid w:val="000F4FDA"/>
    <w:rsid w:val="00102B90"/>
    <w:rsid w:val="00145132"/>
    <w:rsid w:val="001B1F24"/>
    <w:rsid w:val="001C3FF1"/>
    <w:rsid w:val="001E5561"/>
    <w:rsid w:val="0022510D"/>
    <w:rsid w:val="002467A4"/>
    <w:rsid w:val="0027667E"/>
    <w:rsid w:val="002E5FC2"/>
    <w:rsid w:val="00327184"/>
    <w:rsid w:val="0039618C"/>
    <w:rsid w:val="00397303"/>
    <w:rsid w:val="003B17E4"/>
    <w:rsid w:val="003D61E3"/>
    <w:rsid w:val="003D7045"/>
    <w:rsid w:val="00474626"/>
    <w:rsid w:val="004D350A"/>
    <w:rsid w:val="0058244C"/>
    <w:rsid w:val="005D33F1"/>
    <w:rsid w:val="005F3AF1"/>
    <w:rsid w:val="006F2C96"/>
    <w:rsid w:val="00743F51"/>
    <w:rsid w:val="00794C82"/>
    <w:rsid w:val="007A1505"/>
    <w:rsid w:val="007F2D51"/>
    <w:rsid w:val="009527EE"/>
    <w:rsid w:val="00964FD5"/>
    <w:rsid w:val="00A56AF9"/>
    <w:rsid w:val="00A81CD1"/>
    <w:rsid w:val="00B15DC4"/>
    <w:rsid w:val="00BA74EA"/>
    <w:rsid w:val="00BB57FB"/>
    <w:rsid w:val="00BD4101"/>
    <w:rsid w:val="00CA07FB"/>
    <w:rsid w:val="00D45816"/>
    <w:rsid w:val="00DD18F4"/>
    <w:rsid w:val="00DF5550"/>
    <w:rsid w:val="00EE0424"/>
    <w:rsid w:val="00F015B0"/>
    <w:rsid w:val="00F07094"/>
    <w:rsid w:val="00F260E5"/>
    <w:rsid w:val="00FD2E52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13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336</TotalTime>
  <Pages>1</Pages>
  <Words>123</Words>
  <Characters>707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22</cp:revision>
  <cp:lastPrinted>2017-02-28T11:48:00Z</cp:lastPrinted>
  <dcterms:created xsi:type="dcterms:W3CDTF">2017-01-16T07:07:00Z</dcterms:created>
  <dcterms:modified xsi:type="dcterms:W3CDTF">2017-04-03T05:10:00Z</dcterms:modified>
</cp:coreProperties>
</file>