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FC" w:rsidRPr="00C868FA" w:rsidRDefault="00117DFC" w:rsidP="00C868F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pt;height:54pt;visibility:visible">
            <v:imagedata r:id="rId7" o:title=""/>
          </v:shape>
        </w:pict>
      </w:r>
    </w:p>
    <w:p w:rsidR="00117DFC" w:rsidRPr="00C868FA" w:rsidRDefault="00117DFC" w:rsidP="00C868FA">
      <w:pPr>
        <w:jc w:val="center"/>
      </w:pPr>
    </w:p>
    <w:p w:rsidR="00117DFC" w:rsidRPr="00C868FA" w:rsidRDefault="00117DFC" w:rsidP="00C868FA">
      <w:pPr>
        <w:ind w:firstLine="708"/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ТЕРРИТОРИАЛЬНАЯ ИЗБИРАТЕЛЬНАЯ КОМИССИЯ</w:t>
      </w:r>
    </w:p>
    <w:p w:rsidR="00117DFC" w:rsidRPr="00C868FA" w:rsidRDefault="00117DFC" w:rsidP="00C868F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Pr="00C868FA">
        <w:rPr>
          <w:b/>
          <w:sz w:val="28"/>
          <w:szCs w:val="28"/>
        </w:rPr>
        <w:t xml:space="preserve"> РАЙОНА РОСТОВСКОЙ ОБЛАСТИ</w:t>
      </w:r>
    </w:p>
    <w:p w:rsidR="00117DFC" w:rsidRPr="00C868FA" w:rsidRDefault="00117DFC" w:rsidP="00C868FA">
      <w:pPr>
        <w:jc w:val="center"/>
        <w:rPr>
          <w:b/>
          <w:sz w:val="28"/>
          <w:szCs w:val="28"/>
        </w:rPr>
      </w:pPr>
    </w:p>
    <w:p w:rsidR="00117DFC" w:rsidRPr="00C868FA" w:rsidRDefault="00117DFC" w:rsidP="00C868FA">
      <w:pPr>
        <w:jc w:val="center"/>
        <w:rPr>
          <w:b/>
          <w:sz w:val="28"/>
          <w:szCs w:val="28"/>
        </w:rPr>
      </w:pPr>
      <w:r w:rsidRPr="00C868FA">
        <w:rPr>
          <w:b/>
          <w:sz w:val="28"/>
          <w:szCs w:val="28"/>
        </w:rPr>
        <w:t>ПОСТАНОВЛЕНИЕ</w:t>
      </w:r>
    </w:p>
    <w:p w:rsidR="00117DFC" w:rsidRPr="00C868FA" w:rsidRDefault="00117DFC" w:rsidP="00265C88">
      <w:pPr>
        <w:jc w:val="both"/>
        <w:rPr>
          <w:sz w:val="28"/>
          <w:szCs w:val="28"/>
        </w:rPr>
      </w:pPr>
      <w:r>
        <w:rPr>
          <w:sz w:val="28"/>
          <w:szCs w:val="28"/>
        </w:rPr>
        <w:t>01июл</w:t>
      </w:r>
      <w:r w:rsidRPr="00C868FA">
        <w:rPr>
          <w:sz w:val="28"/>
          <w:szCs w:val="28"/>
        </w:rPr>
        <w:t>я 2016г.</w:t>
      </w:r>
      <w:r>
        <w:rPr>
          <w:sz w:val="28"/>
          <w:szCs w:val="28"/>
        </w:rPr>
        <w:t xml:space="preserve">                                                                                          № 9-22</w:t>
      </w:r>
    </w:p>
    <w:p w:rsidR="00117DFC" w:rsidRPr="00C868FA" w:rsidRDefault="00117DFC" w:rsidP="00C868FA">
      <w:pPr>
        <w:jc w:val="both"/>
        <w:rPr>
          <w:sz w:val="28"/>
          <w:szCs w:val="28"/>
        </w:rPr>
      </w:pPr>
    </w:p>
    <w:p w:rsidR="00117DFC" w:rsidRPr="00C868FA" w:rsidRDefault="00117DFC" w:rsidP="00C868F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117DFC" w:rsidRDefault="00117DFC" w:rsidP="00075FC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17DFC" w:rsidRDefault="00117DFC" w:rsidP="00DF2BAE">
      <w:pPr>
        <w:pStyle w:val="BodyText"/>
        <w:ind w:left="1560" w:right="1841"/>
        <w:jc w:val="both"/>
      </w:pPr>
      <w:r w:rsidRPr="00DF2BAE">
        <w:t xml:space="preserve">О перечне и формах документов, выдаваемых кандидатам, уполномоченным представителям избирательных объединений на выборах </w:t>
      </w:r>
    </w:p>
    <w:p w:rsidR="00117DFC" w:rsidRDefault="00117DFC" w:rsidP="00265C88">
      <w:pPr>
        <w:pStyle w:val="BodyText"/>
        <w:ind w:left="1560" w:right="1841"/>
        <w:jc w:val="both"/>
      </w:pPr>
      <w:r w:rsidRPr="00DF2BAE">
        <w:t>депутатов Собраний депутатов</w:t>
      </w:r>
      <w:r>
        <w:t xml:space="preserve"> городского и</w:t>
      </w:r>
      <w:r w:rsidRPr="00DF2BAE">
        <w:t xml:space="preserve"> сельских поселений </w:t>
      </w:r>
      <w:r>
        <w:t>Морозовского</w:t>
      </w:r>
      <w:r w:rsidRPr="00DF2BAE">
        <w:t xml:space="preserve"> района Ро</w:t>
      </w:r>
      <w:r w:rsidRPr="00DF2BAE">
        <w:t>с</w:t>
      </w:r>
      <w:r w:rsidRPr="00DF2BAE">
        <w:t>товской области четвертого созыва</w:t>
      </w:r>
    </w:p>
    <w:p w:rsidR="00117DFC" w:rsidRPr="005D04F8" w:rsidRDefault="00117DFC" w:rsidP="00A97E9C">
      <w:pPr>
        <w:pStyle w:val="BodyText"/>
        <w:ind w:left="1560" w:right="1841"/>
      </w:pPr>
    </w:p>
    <w:p w:rsidR="00117DFC" w:rsidRDefault="00117DFC" w:rsidP="007D51F9">
      <w:pPr>
        <w:suppressAutoHyphens/>
        <w:autoSpaceDE w:val="0"/>
        <w:autoSpaceDN w:val="0"/>
        <w:adjustRightInd w:val="0"/>
        <w:spacing w:after="240" w:line="360" w:lineRule="auto"/>
        <w:ind w:firstLine="709"/>
        <w:jc w:val="both"/>
        <w:rPr>
          <w:sz w:val="28"/>
          <w:szCs w:val="28"/>
        </w:rPr>
      </w:pPr>
      <w:r w:rsidRPr="00440B7C">
        <w:rPr>
          <w:sz w:val="28"/>
          <w:szCs w:val="28"/>
        </w:rPr>
        <w:t>В соответствии с пунктом 1 статьи 25 Федерального закона от 12 июня 2002 года № 67-ФЗ «Об основных гарантиях избирательных прав и права на участие в референдуме граждан Российской Федерации», статьей 15 Областного закона Ростовской области от 8 августа 2011 года № 645-ЗС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</w:t>
      </w:r>
      <w:r>
        <w:rPr>
          <w:sz w:val="28"/>
          <w:szCs w:val="28"/>
        </w:rPr>
        <w:t xml:space="preserve">, от 23 мая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 № 121-8 «</w:t>
      </w:r>
      <w:r w:rsidRPr="007D51F9">
        <w:rPr>
          <w:sz w:val="28"/>
          <w:szCs w:val="28"/>
        </w:rPr>
        <w:t>О перечнях и формах документов, представляемых кандидатами и избирательными объедине</w:t>
      </w:r>
      <w:r>
        <w:rPr>
          <w:sz w:val="28"/>
          <w:szCs w:val="28"/>
        </w:rPr>
        <w:t xml:space="preserve">ниями в избирательные комиссии </w:t>
      </w:r>
      <w:r w:rsidRPr="007D51F9">
        <w:rPr>
          <w:sz w:val="28"/>
          <w:szCs w:val="28"/>
        </w:rPr>
        <w:t>при проведении выборов депутатов представительных органов муниципальных образований в Ростовской области</w:t>
      </w:r>
      <w:r>
        <w:rPr>
          <w:sz w:val="28"/>
          <w:szCs w:val="28"/>
        </w:rPr>
        <w:t xml:space="preserve">», </w:t>
      </w:r>
      <w:r w:rsidRPr="00EE1D01">
        <w:rPr>
          <w:sz w:val="28"/>
          <w:szCs w:val="28"/>
        </w:rPr>
        <w:t xml:space="preserve">от 23 мая </w:t>
      </w:r>
      <w:smartTag w:uri="urn:schemas-microsoft-com:office:smarttags" w:element="metricconverter">
        <w:smartTagPr>
          <w:attr w:name="ProductID" w:val="2016 г"/>
        </w:smartTagPr>
        <w:r w:rsidRPr="00EE1D01">
          <w:rPr>
            <w:sz w:val="28"/>
            <w:szCs w:val="28"/>
          </w:rPr>
          <w:t>2016 г</w:t>
        </w:r>
      </w:smartTag>
      <w:r w:rsidRPr="00EE1D01">
        <w:rPr>
          <w:sz w:val="28"/>
          <w:szCs w:val="28"/>
        </w:rPr>
        <w:t>. № 121-9 "О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области"</w:t>
      </w:r>
      <w:r>
        <w:rPr>
          <w:sz w:val="28"/>
          <w:szCs w:val="28"/>
        </w:rPr>
        <w:t>,</w:t>
      </w:r>
    </w:p>
    <w:p w:rsidR="00117DFC" w:rsidRDefault="00117DFC" w:rsidP="00265C88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Морозовского района Ростовской области </w:t>
      </w:r>
      <w:r>
        <w:rPr>
          <w:caps/>
          <w:sz w:val="28"/>
          <w:szCs w:val="28"/>
        </w:rPr>
        <w:t>постановляет:</w:t>
      </w:r>
    </w:p>
    <w:p w:rsidR="00117DFC" w:rsidRDefault="00117DFC" w:rsidP="00EE1D01">
      <w:pPr>
        <w:suppressAutoHyphens/>
        <w:autoSpaceDE w:val="0"/>
        <w:autoSpaceDN w:val="0"/>
        <w:adjustRightInd w:val="0"/>
        <w:spacing w:line="336" w:lineRule="auto"/>
        <w:ind w:firstLine="709"/>
        <w:jc w:val="center"/>
        <w:rPr>
          <w:caps/>
          <w:sz w:val="28"/>
          <w:szCs w:val="28"/>
        </w:rPr>
      </w:pPr>
    </w:p>
    <w:p w:rsidR="00117DFC" w:rsidRPr="0023112A" w:rsidRDefault="00117DFC" w:rsidP="0023112A">
      <w:pPr>
        <w:tabs>
          <w:tab w:val="left" w:pos="1134"/>
        </w:tabs>
        <w:suppressAutoHyphens/>
        <w:autoSpaceDE w:val="0"/>
        <w:autoSpaceDN w:val="0"/>
        <w:adjustRightInd w:val="0"/>
        <w:spacing w:line="360" w:lineRule="auto"/>
        <w:ind w:left="709"/>
        <w:jc w:val="both"/>
        <w:rPr>
          <w:sz w:val="28"/>
          <w:szCs w:val="28"/>
        </w:rPr>
      </w:pPr>
      <w:r w:rsidRPr="0023112A">
        <w:rPr>
          <w:sz w:val="28"/>
        </w:rPr>
        <w:t>1.</w:t>
      </w:r>
      <w:r w:rsidRPr="0023112A">
        <w:rPr>
          <w:sz w:val="28"/>
          <w:szCs w:val="28"/>
        </w:rPr>
        <w:t>Одобрить:</w:t>
      </w:r>
    </w:p>
    <w:p w:rsidR="00117DFC" w:rsidRPr="0023112A" w:rsidRDefault="00117DFC" w:rsidP="00265C88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t>Перечень документов, выдаваемых кандидатам в депутаты Собраний депутатов</w:t>
      </w:r>
      <w:r>
        <w:rPr>
          <w:sz w:val="28"/>
          <w:szCs w:val="28"/>
        </w:rPr>
        <w:t xml:space="preserve"> городского и </w:t>
      </w:r>
      <w:r w:rsidRPr="0023112A">
        <w:rPr>
          <w:sz w:val="28"/>
          <w:szCs w:val="28"/>
        </w:rPr>
        <w:t xml:space="preserve">сельских поселений </w:t>
      </w:r>
      <w:r>
        <w:rPr>
          <w:sz w:val="28"/>
          <w:szCs w:val="28"/>
        </w:rPr>
        <w:t>Морозовского</w:t>
      </w:r>
      <w:r w:rsidRPr="0023112A">
        <w:rPr>
          <w:sz w:val="28"/>
          <w:szCs w:val="28"/>
        </w:rPr>
        <w:t xml:space="preserve"> района  </w:t>
      </w:r>
      <w:r>
        <w:rPr>
          <w:sz w:val="28"/>
          <w:szCs w:val="28"/>
        </w:rPr>
        <w:t xml:space="preserve"> Ростовской области четвертого созыва </w:t>
      </w:r>
      <w:r w:rsidRPr="0023112A">
        <w:rPr>
          <w:sz w:val="28"/>
          <w:szCs w:val="28"/>
        </w:rPr>
        <w:t>Территориальной избирательной комиссией, для подтверждения уведомления о выдвижении в порядке самовыдвижения и регистрации (Приложение № 1);</w:t>
      </w:r>
    </w:p>
    <w:p w:rsidR="00117DFC" w:rsidRPr="0023112A" w:rsidRDefault="00117DFC" w:rsidP="0023112A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112A">
        <w:rPr>
          <w:sz w:val="28"/>
          <w:szCs w:val="28"/>
        </w:rPr>
        <w:t>Перечень документов, выдаваемых Территориальной избирательной комиссией</w:t>
      </w:r>
      <w:r>
        <w:rPr>
          <w:sz w:val="28"/>
          <w:szCs w:val="28"/>
        </w:rPr>
        <w:t xml:space="preserve"> уполномоченным представителям избирательных объединений, представляемых в Территориальную избирательную комиссию </w:t>
      </w:r>
      <w:r w:rsidRPr="0023112A">
        <w:rPr>
          <w:sz w:val="28"/>
          <w:szCs w:val="28"/>
        </w:rPr>
        <w:t>для подтверждения</w:t>
      </w:r>
      <w:r>
        <w:rPr>
          <w:sz w:val="28"/>
          <w:szCs w:val="28"/>
        </w:rPr>
        <w:t xml:space="preserve"> уведомления о выдвижении</w:t>
      </w:r>
      <w:r w:rsidRPr="0023112A">
        <w:rPr>
          <w:sz w:val="28"/>
          <w:szCs w:val="28"/>
        </w:rPr>
        <w:t xml:space="preserve"> кандидатов по </w:t>
      </w:r>
      <w:r>
        <w:rPr>
          <w:sz w:val="28"/>
          <w:szCs w:val="28"/>
        </w:rPr>
        <w:t xml:space="preserve">многомандатным </w:t>
      </w:r>
      <w:r w:rsidRPr="0023112A">
        <w:rPr>
          <w:sz w:val="28"/>
          <w:szCs w:val="28"/>
        </w:rPr>
        <w:t xml:space="preserve">избирательным округам, для уведомления о выдвижении и регистрации кандидатов в случае выдвижения кандидатов избирательными объединениями по </w:t>
      </w:r>
      <w:r>
        <w:rPr>
          <w:sz w:val="28"/>
          <w:szCs w:val="28"/>
        </w:rPr>
        <w:t>многомандатным</w:t>
      </w:r>
      <w:r w:rsidRPr="0023112A">
        <w:rPr>
          <w:sz w:val="28"/>
          <w:szCs w:val="28"/>
        </w:rPr>
        <w:t xml:space="preserve"> избирательным</w:t>
      </w:r>
      <w:r>
        <w:rPr>
          <w:sz w:val="28"/>
          <w:szCs w:val="28"/>
        </w:rPr>
        <w:t xml:space="preserve"> округам списком (Приложение № 1</w:t>
      </w:r>
      <w:r w:rsidRPr="0023112A">
        <w:rPr>
          <w:sz w:val="28"/>
          <w:szCs w:val="28"/>
        </w:rPr>
        <w:t>);</w:t>
      </w:r>
    </w:p>
    <w:p w:rsidR="00117DFC" w:rsidRDefault="00117DFC" w:rsidP="00FF184B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23112A">
        <w:rPr>
          <w:sz w:val="28"/>
          <w:szCs w:val="28"/>
        </w:rPr>
        <w:t>ормы избирательных документов, выдаваемых Территориальной избирательной комиссией для уведомления о выдвижении и регистрации кандидатов, сп</w:t>
      </w:r>
      <w:r>
        <w:rPr>
          <w:sz w:val="28"/>
          <w:szCs w:val="28"/>
        </w:rPr>
        <w:t>исков кандидатов (Приложения № 3-12</w:t>
      </w:r>
      <w:r w:rsidRPr="0023112A">
        <w:rPr>
          <w:sz w:val="28"/>
          <w:szCs w:val="28"/>
        </w:rPr>
        <w:t>).</w:t>
      </w:r>
    </w:p>
    <w:p w:rsidR="00117DFC" w:rsidRPr="00FF184B" w:rsidRDefault="00117DFC" w:rsidP="00265C88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142" w:firstLine="207"/>
        <w:jc w:val="both"/>
        <w:rPr>
          <w:szCs w:val="28"/>
        </w:rPr>
      </w:pPr>
      <w:r w:rsidRPr="00FF184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szCs w:val="28"/>
        </w:rPr>
        <w:t>Морозовского</w:t>
      </w:r>
      <w:r w:rsidRPr="00FF184B">
        <w:rPr>
          <w:szCs w:val="28"/>
        </w:rPr>
        <w:t xml:space="preserve"> района в сети «Интернет».</w:t>
      </w:r>
    </w:p>
    <w:p w:rsidR="00117DFC" w:rsidRPr="00883FB5" w:rsidRDefault="00117DFC" w:rsidP="00265C88">
      <w:pPr>
        <w:pStyle w:val="ListParagraph"/>
        <w:numPr>
          <w:ilvl w:val="0"/>
          <w:numId w:val="12"/>
        </w:numPr>
        <w:tabs>
          <w:tab w:val="left" w:pos="1134"/>
        </w:tabs>
        <w:suppressAutoHyphens/>
        <w:autoSpaceDE w:val="0"/>
        <w:autoSpaceDN w:val="0"/>
        <w:adjustRightInd w:val="0"/>
        <w:spacing w:line="336" w:lineRule="auto"/>
        <w:ind w:left="142" w:firstLine="0"/>
        <w:jc w:val="both"/>
        <w:rPr>
          <w:szCs w:val="28"/>
        </w:rPr>
      </w:pPr>
      <w:r w:rsidRPr="00883FB5">
        <w:rPr>
          <w:szCs w:val="28"/>
        </w:rPr>
        <w:t xml:space="preserve">Контроль за выполнением настоящего постановления возложить на секретаря комиссии </w:t>
      </w:r>
      <w:r>
        <w:rPr>
          <w:szCs w:val="28"/>
        </w:rPr>
        <w:t>М.С. Фильцову.</w:t>
      </w:r>
    </w:p>
    <w:p w:rsidR="00117DFC" w:rsidRDefault="00117DFC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117DFC" w:rsidRDefault="00117DFC" w:rsidP="00A97E9C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117DFC" w:rsidRDefault="00117DFC" w:rsidP="00265C88">
      <w:pPr>
        <w:suppressAutoHyphens/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117DFC" w:rsidRDefault="00117DFC" w:rsidP="00A97E9C">
      <w:pPr>
        <w:suppressAutoHyphens/>
        <w:spacing w:line="336" w:lineRule="auto"/>
        <w:ind w:firstLine="708"/>
        <w:rPr>
          <w:sz w:val="28"/>
          <w:szCs w:val="28"/>
        </w:rPr>
      </w:pPr>
    </w:p>
    <w:p w:rsidR="00117DFC" w:rsidRDefault="00117DFC" w:rsidP="00F851F8">
      <w:pPr>
        <w:suppressAutoHyphens/>
        <w:spacing w:line="336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М.С. Фильцова</w:t>
      </w:r>
    </w:p>
    <w:p w:rsidR="00117DFC" w:rsidRDefault="00117DFC" w:rsidP="0023112A">
      <w:pPr>
        <w:widowControl w:val="0"/>
        <w:suppressAutoHyphens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17DFC" w:rsidRPr="0023112A" w:rsidRDefault="00117DFC" w:rsidP="0023112A">
      <w:pPr>
        <w:ind w:left="6372"/>
      </w:pPr>
      <w:r w:rsidRPr="0023112A">
        <w:t>Приложение № 1</w:t>
      </w:r>
    </w:p>
    <w:p w:rsidR="00117DFC" w:rsidRPr="0023112A" w:rsidRDefault="00117DFC" w:rsidP="00F851F8">
      <w:pPr>
        <w:ind w:left="6372"/>
      </w:pPr>
      <w:r w:rsidRPr="0023112A">
        <w:t>к постановлению Территор</w:t>
      </w:r>
      <w:r w:rsidRPr="0023112A">
        <w:t>и</w:t>
      </w:r>
      <w:r w:rsidRPr="0023112A">
        <w:t>альной избирательной коми</w:t>
      </w:r>
      <w:r w:rsidRPr="0023112A">
        <w:t>с</w:t>
      </w:r>
      <w:r w:rsidRPr="0023112A">
        <w:t xml:space="preserve">сии </w:t>
      </w:r>
      <w:r>
        <w:t xml:space="preserve">Морозовского </w:t>
      </w:r>
      <w:r w:rsidRPr="0023112A">
        <w:t>района</w:t>
      </w:r>
    </w:p>
    <w:p w:rsidR="00117DFC" w:rsidRPr="0023112A" w:rsidRDefault="00117DFC" w:rsidP="00F851F8">
      <w:pPr>
        <w:ind w:left="5664" w:firstLine="708"/>
      </w:pPr>
      <w:r w:rsidRPr="0023112A">
        <w:t xml:space="preserve">от </w:t>
      </w:r>
      <w:r>
        <w:t>01</w:t>
      </w:r>
      <w:r w:rsidRPr="0023112A">
        <w:t>.</w:t>
      </w:r>
      <w:r>
        <w:t>07</w:t>
      </w:r>
      <w:r w:rsidRPr="0023112A">
        <w:t xml:space="preserve">.2016г. № </w:t>
      </w:r>
      <w:r>
        <w:t>9-22</w:t>
      </w:r>
    </w:p>
    <w:p w:rsidR="00117DFC" w:rsidRPr="0023112A" w:rsidRDefault="00117DFC" w:rsidP="0023112A">
      <w:pPr>
        <w:ind w:firstLine="708"/>
        <w:jc w:val="center"/>
        <w:rPr>
          <w:bCs/>
          <w:sz w:val="28"/>
          <w:szCs w:val="28"/>
        </w:rPr>
      </w:pPr>
    </w:p>
    <w:p w:rsidR="00117DFC" w:rsidRPr="0023112A" w:rsidRDefault="00117DFC" w:rsidP="0023112A">
      <w:pPr>
        <w:ind w:firstLine="708"/>
        <w:jc w:val="center"/>
        <w:rPr>
          <w:b/>
          <w:bCs/>
          <w:sz w:val="28"/>
          <w:szCs w:val="28"/>
        </w:rPr>
      </w:pPr>
      <w:r w:rsidRPr="0023112A">
        <w:rPr>
          <w:b/>
          <w:bCs/>
          <w:sz w:val="28"/>
          <w:szCs w:val="28"/>
        </w:rPr>
        <w:t>ПЕРЕЧЕНЬ</w:t>
      </w:r>
    </w:p>
    <w:p w:rsidR="00117DFC" w:rsidRPr="0023112A" w:rsidRDefault="00117DFC" w:rsidP="00F851F8">
      <w:pPr>
        <w:jc w:val="center"/>
        <w:rPr>
          <w:b/>
          <w:sz w:val="28"/>
          <w:szCs w:val="28"/>
        </w:rPr>
      </w:pPr>
      <w:r w:rsidRPr="0023112A">
        <w:rPr>
          <w:b/>
          <w:bCs/>
          <w:sz w:val="28"/>
          <w:szCs w:val="28"/>
        </w:rPr>
        <w:t xml:space="preserve">документов, </w:t>
      </w:r>
      <w:r w:rsidRPr="0023112A">
        <w:rPr>
          <w:b/>
          <w:sz w:val="28"/>
          <w:szCs w:val="28"/>
        </w:rPr>
        <w:t xml:space="preserve">выдаваемых избирательным объединениям и кандидатам Территориальной избирательной комиссией </w:t>
      </w:r>
      <w:r>
        <w:rPr>
          <w:b/>
          <w:sz w:val="28"/>
          <w:szCs w:val="28"/>
        </w:rPr>
        <w:t>Морозовского</w:t>
      </w:r>
      <w:r w:rsidRPr="0023112A">
        <w:rPr>
          <w:b/>
          <w:sz w:val="28"/>
          <w:szCs w:val="28"/>
        </w:rPr>
        <w:t xml:space="preserve"> района по в</w:t>
      </w:r>
      <w:r w:rsidRPr="0023112A">
        <w:rPr>
          <w:b/>
          <w:sz w:val="28"/>
          <w:szCs w:val="28"/>
        </w:rPr>
        <w:t>ы</w:t>
      </w:r>
      <w:r w:rsidRPr="0023112A">
        <w:rPr>
          <w:b/>
          <w:sz w:val="28"/>
          <w:szCs w:val="28"/>
        </w:rPr>
        <w:t>борам депутатов Собраний депутатов</w:t>
      </w:r>
      <w:r>
        <w:rPr>
          <w:b/>
          <w:sz w:val="28"/>
          <w:szCs w:val="28"/>
        </w:rPr>
        <w:t xml:space="preserve"> городского и</w:t>
      </w:r>
      <w:r w:rsidRPr="0023112A">
        <w:rPr>
          <w:b/>
          <w:sz w:val="28"/>
          <w:szCs w:val="28"/>
        </w:rPr>
        <w:t xml:space="preserve"> сельских поселений </w:t>
      </w:r>
      <w:r>
        <w:rPr>
          <w:b/>
          <w:sz w:val="28"/>
          <w:szCs w:val="28"/>
        </w:rPr>
        <w:t xml:space="preserve">Морозовского </w:t>
      </w:r>
      <w:r w:rsidRPr="0023112A">
        <w:rPr>
          <w:b/>
          <w:sz w:val="28"/>
          <w:szCs w:val="28"/>
        </w:rPr>
        <w:t>района четвертого созыва18 сентября 2016 года</w:t>
      </w:r>
    </w:p>
    <w:p w:rsidR="00117DFC" w:rsidRPr="0023112A" w:rsidRDefault="00117DFC" w:rsidP="0023112A">
      <w:pPr>
        <w:ind w:firstLine="708"/>
        <w:jc w:val="center"/>
        <w:rPr>
          <w:b/>
          <w:bCs/>
          <w:sz w:val="28"/>
          <w:szCs w:val="28"/>
        </w:rPr>
      </w:pPr>
    </w:p>
    <w:p w:rsidR="00117DFC" w:rsidRPr="0023112A" w:rsidRDefault="00117DFC" w:rsidP="0023112A">
      <w:pPr>
        <w:ind w:firstLine="709"/>
        <w:jc w:val="center"/>
        <w:rPr>
          <w:b/>
          <w:bCs/>
          <w:sz w:val="28"/>
          <w:szCs w:val="28"/>
        </w:rPr>
      </w:pPr>
      <w:r w:rsidRPr="0023112A">
        <w:rPr>
          <w:b/>
          <w:sz w:val="28"/>
        </w:rPr>
        <w:t xml:space="preserve">1. Документы, выдаваемые </w:t>
      </w:r>
      <w:r w:rsidRPr="0023112A">
        <w:rPr>
          <w:b/>
          <w:bCs/>
          <w:sz w:val="28"/>
          <w:szCs w:val="28"/>
        </w:rPr>
        <w:t>Территориальной избирательной коми</w:t>
      </w:r>
      <w:r w:rsidRPr="0023112A">
        <w:rPr>
          <w:b/>
          <w:bCs/>
          <w:sz w:val="28"/>
          <w:szCs w:val="28"/>
        </w:rPr>
        <w:t>с</w:t>
      </w:r>
      <w:r w:rsidRPr="0023112A">
        <w:rPr>
          <w:b/>
          <w:bCs/>
          <w:sz w:val="28"/>
          <w:szCs w:val="28"/>
        </w:rPr>
        <w:t>сией</w:t>
      </w:r>
      <w:r>
        <w:rPr>
          <w:b/>
          <w:bCs/>
          <w:sz w:val="28"/>
          <w:szCs w:val="28"/>
        </w:rPr>
        <w:t xml:space="preserve"> </w:t>
      </w:r>
      <w:r w:rsidRPr="0023112A">
        <w:rPr>
          <w:b/>
          <w:bCs/>
          <w:sz w:val="28"/>
          <w:szCs w:val="28"/>
        </w:rPr>
        <w:t xml:space="preserve">избирательным объединениям после получения списка кандидатов и иных документов, предусмотренных </w:t>
      </w:r>
    </w:p>
    <w:p w:rsidR="00117DFC" w:rsidRPr="0023112A" w:rsidRDefault="00117DFC" w:rsidP="0023112A">
      <w:pPr>
        <w:ind w:firstLine="709"/>
        <w:jc w:val="center"/>
        <w:rPr>
          <w:b/>
          <w:bCs/>
          <w:sz w:val="28"/>
          <w:szCs w:val="28"/>
        </w:rPr>
      </w:pPr>
      <w:r w:rsidRPr="0023112A">
        <w:rPr>
          <w:b/>
          <w:bCs/>
          <w:sz w:val="28"/>
          <w:szCs w:val="28"/>
        </w:rPr>
        <w:t>ст. 22 Областного закона</w:t>
      </w:r>
    </w:p>
    <w:p w:rsidR="00117DFC" w:rsidRPr="0023112A" w:rsidRDefault="00117DFC" w:rsidP="0023112A">
      <w:pPr>
        <w:ind w:firstLine="709"/>
        <w:jc w:val="center"/>
        <w:rPr>
          <w:b/>
          <w:bCs/>
          <w:sz w:val="28"/>
          <w:szCs w:val="28"/>
        </w:rPr>
      </w:pPr>
    </w:p>
    <w:p w:rsidR="00117DFC" w:rsidRPr="0023112A" w:rsidRDefault="00117DFC" w:rsidP="00F851F8">
      <w:pPr>
        <w:spacing w:line="360" w:lineRule="auto"/>
        <w:ind w:firstLine="708"/>
        <w:jc w:val="both"/>
        <w:rPr>
          <w:bCs/>
          <w:sz w:val="28"/>
        </w:rPr>
      </w:pPr>
      <w:r w:rsidRPr="0023112A">
        <w:rPr>
          <w:sz w:val="28"/>
        </w:rPr>
        <w:t xml:space="preserve">1.1. Подтверждение получения списка кандидатов </w:t>
      </w:r>
      <w:r w:rsidRPr="0023112A">
        <w:rPr>
          <w:bCs/>
          <w:sz w:val="28"/>
        </w:rPr>
        <w:t>в депутаты Собрания депутатов</w:t>
      </w:r>
      <w:r>
        <w:rPr>
          <w:bCs/>
          <w:sz w:val="28"/>
        </w:rPr>
        <w:t xml:space="preserve"> городского и</w:t>
      </w:r>
      <w:r w:rsidRPr="0023112A">
        <w:rPr>
          <w:bCs/>
          <w:sz w:val="28"/>
        </w:rPr>
        <w:t xml:space="preserve"> сельского поселения </w:t>
      </w:r>
      <w:r>
        <w:rPr>
          <w:bCs/>
          <w:sz w:val="28"/>
        </w:rPr>
        <w:t>Морозовского</w:t>
      </w:r>
      <w:r w:rsidRPr="0023112A">
        <w:rPr>
          <w:bCs/>
          <w:sz w:val="28"/>
        </w:rPr>
        <w:t xml:space="preserve"> района Ростовской области четвертого созыва</w:t>
      </w:r>
      <w:r>
        <w:rPr>
          <w:bCs/>
          <w:sz w:val="28"/>
        </w:rPr>
        <w:t xml:space="preserve"> (приложение № 2)</w:t>
      </w:r>
      <w:r w:rsidRPr="0023112A">
        <w:rPr>
          <w:bCs/>
          <w:sz w:val="28"/>
        </w:rPr>
        <w:t>.</w:t>
      </w:r>
    </w:p>
    <w:p w:rsidR="00117DFC" w:rsidRPr="0023112A" w:rsidRDefault="00117DFC" w:rsidP="0023112A">
      <w:pPr>
        <w:ind w:firstLine="709"/>
        <w:jc w:val="center"/>
        <w:rPr>
          <w:b/>
          <w:sz w:val="28"/>
        </w:rPr>
      </w:pPr>
    </w:p>
    <w:p w:rsidR="00117DFC" w:rsidRPr="0023112A" w:rsidRDefault="00117DFC" w:rsidP="00F851F8">
      <w:pPr>
        <w:ind w:firstLine="709"/>
        <w:jc w:val="center"/>
        <w:rPr>
          <w:b/>
          <w:bCs/>
          <w:sz w:val="28"/>
          <w:szCs w:val="28"/>
        </w:rPr>
      </w:pPr>
      <w:r w:rsidRPr="0023112A">
        <w:rPr>
          <w:b/>
          <w:sz w:val="28"/>
        </w:rPr>
        <w:t xml:space="preserve">2. Документы, выдаваемые </w:t>
      </w:r>
      <w:r w:rsidRPr="0023112A">
        <w:rPr>
          <w:b/>
          <w:bCs/>
          <w:sz w:val="28"/>
          <w:szCs w:val="28"/>
        </w:rPr>
        <w:t>Территориальной избирательной коми</w:t>
      </w:r>
      <w:r w:rsidRPr="0023112A">
        <w:rPr>
          <w:b/>
          <w:bCs/>
          <w:sz w:val="28"/>
          <w:szCs w:val="28"/>
        </w:rPr>
        <w:t>с</w:t>
      </w:r>
      <w:r w:rsidRPr="0023112A">
        <w:rPr>
          <w:b/>
          <w:bCs/>
          <w:sz w:val="28"/>
          <w:szCs w:val="28"/>
        </w:rPr>
        <w:t>сией</w:t>
      </w:r>
      <w:r>
        <w:rPr>
          <w:b/>
          <w:bCs/>
          <w:sz w:val="28"/>
          <w:szCs w:val="28"/>
        </w:rPr>
        <w:t xml:space="preserve"> </w:t>
      </w:r>
      <w:r w:rsidRPr="0023112A">
        <w:rPr>
          <w:b/>
          <w:bCs/>
          <w:sz w:val="28"/>
          <w:szCs w:val="28"/>
        </w:rPr>
        <w:t>кандидатам в депутаты Собраний депутатов</w:t>
      </w:r>
      <w:r>
        <w:rPr>
          <w:b/>
          <w:bCs/>
          <w:sz w:val="28"/>
          <w:szCs w:val="28"/>
        </w:rPr>
        <w:t xml:space="preserve"> городского и</w:t>
      </w:r>
      <w:r w:rsidRPr="0023112A">
        <w:rPr>
          <w:b/>
          <w:bCs/>
          <w:sz w:val="28"/>
          <w:szCs w:val="28"/>
        </w:rPr>
        <w:t xml:space="preserve"> сельских поселений </w:t>
      </w:r>
      <w:r>
        <w:rPr>
          <w:b/>
          <w:bCs/>
          <w:sz w:val="28"/>
          <w:szCs w:val="28"/>
        </w:rPr>
        <w:t>Морозовского</w:t>
      </w:r>
      <w:r w:rsidRPr="0023112A">
        <w:rPr>
          <w:b/>
          <w:bCs/>
          <w:sz w:val="28"/>
          <w:szCs w:val="28"/>
        </w:rPr>
        <w:t xml:space="preserve">   района четвертого созыва</w:t>
      </w:r>
      <w:r>
        <w:rPr>
          <w:b/>
          <w:bCs/>
          <w:sz w:val="28"/>
          <w:szCs w:val="28"/>
        </w:rPr>
        <w:t xml:space="preserve"> </w:t>
      </w:r>
      <w:r w:rsidRPr="0023112A">
        <w:rPr>
          <w:b/>
          <w:bCs/>
          <w:sz w:val="28"/>
          <w:szCs w:val="28"/>
        </w:rPr>
        <w:t>после получения з</w:t>
      </w:r>
      <w:r w:rsidRPr="0023112A">
        <w:rPr>
          <w:b/>
          <w:bCs/>
          <w:sz w:val="28"/>
          <w:szCs w:val="28"/>
        </w:rPr>
        <w:t>а</w:t>
      </w:r>
      <w:r w:rsidRPr="0023112A">
        <w:rPr>
          <w:b/>
          <w:bCs/>
          <w:sz w:val="28"/>
          <w:szCs w:val="28"/>
        </w:rPr>
        <w:t>явления о выдвижении кандидата и иных документов, предусмотренных ст. 22 Областного закона</w:t>
      </w:r>
    </w:p>
    <w:p w:rsidR="00117DFC" w:rsidRPr="0023112A" w:rsidRDefault="00117DFC" w:rsidP="0023112A">
      <w:pPr>
        <w:ind w:firstLine="709"/>
        <w:jc w:val="center"/>
        <w:rPr>
          <w:b/>
          <w:sz w:val="28"/>
        </w:rPr>
      </w:pPr>
    </w:p>
    <w:p w:rsidR="00117DFC" w:rsidRPr="0023112A" w:rsidRDefault="00117DFC" w:rsidP="00B330AF">
      <w:pPr>
        <w:spacing w:line="360" w:lineRule="auto"/>
        <w:ind w:firstLine="708"/>
        <w:jc w:val="both"/>
        <w:rPr>
          <w:sz w:val="28"/>
        </w:rPr>
      </w:pPr>
      <w:r w:rsidRPr="0023112A">
        <w:rPr>
          <w:sz w:val="28"/>
        </w:rPr>
        <w:t xml:space="preserve">2.1. Подтверждение получения документов  по выдвижению кандидата </w:t>
      </w:r>
      <w:r w:rsidRPr="0023112A">
        <w:rPr>
          <w:bCs/>
          <w:sz w:val="28"/>
        </w:rPr>
        <w:t>в депутаты Собрания депутатов</w:t>
      </w:r>
      <w:r>
        <w:rPr>
          <w:bCs/>
          <w:sz w:val="28"/>
        </w:rPr>
        <w:t xml:space="preserve"> городского и </w:t>
      </w:r>
      <w:r w:rsidRPr="0023112A">
        <w:rPr>
          <w:bCs/>
          <w:sz w:val="28"/>
        </w:rPr>
        <w:t xml:space="preserve"> сельск</w:t>
      </w:r>
      <w:r>
        <w:rPr>
          <w:bCs/>
          <w:sz w:val="28"/>
        </w:rPr>
        <w:t>их</w:t>
      </w:r>
      <w:r w:rsidRPr="0023112A">
        <w:rPr>
          <w:bCs/>
          <w:sz w:val="28"/>
        </w:rPr>
        <w:t xml:space="preserve"> поселени</w:t>
      </w:r>
      <w:r>
        <w:rPr>
          <w:bCs/>
          <w:sz w:val="28"/>
        </w:rPr>
        <w:t>й Морозовск</w:t>
      </w:r>
      <w:r>
        <w:rPr>
          <w:bCs/>
          <w:sz w:val="28"/>
        </w:rPr>
        <w:t>о</w:t>
      </w:r>
      <w:r>
        <w:rPr>
          <w:bCs/>
          <w:sz w:val="28"/>
        </w:rPr>
        <w:t>го</w:t>
      </w:r>
      <w:r w:rsidRPr="0023112A">
        <w:rPr>
          <w:bCs/>
          <w:sz w:val="28"/>
        </w:rPr>
        <w:t xml:space="preserve"> района Ростовской области четвертого созыва</w:t>
      </w:r>
      <w:r w:rsidRPr="0023112A">
        <w:rPr>
          <w:sz w:val="28"/>
        </w:rPr>
        <w:t xml:space="preserve"> (ч. 9 ст. 22 Областного зак</w:t>
      </w:r>
      <w:r w:rsidRPr="0023112A">
        <w:rPr>
          <w:sz w:val="28"/>
        </w:rPr>
        <w:t>о</w:t>
      </w:r>
      <w:r w:rsidRPr="0023112A">
        <w:rPr>
          <w:sz w:val="28"/>
        </w:rPr>
        <w:t>на)</w:t>
      </w:r>
      <w:r>
        <w:rPr>
          <w:bCs/>
          <w:sz w:val="28"/>
        </w:rPr>
        <w:t>(приложение № 3)</w:t>
      </w:r>
      <w:r w:rsidRPr="0023112A">
        <w:rPr>
          <w:bCs/>
          <w:sz w:val="28"/>
        </w:rPr>
        <w:t>.</w:t>
      </w: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2.2</w:t>
      </w:r>
      <w:r w:rsidRPr="0023112A">
        <w:rPr>
          <w:sz w:val="28"/>
        </w:rPr>
        <w:t xml:space="preserve">. </w:t>
      </w:r>
      <w:r>
        <w:rPr>
          <w:sz w:val="28"/>
        </w:rPr>
        <w:t>Извещение</w:t>
      </w:r>
      <w:r w:rsidRPr="0023112A">
        <w:rPr>
          <w:sz w:val="28"/>
        </w:rPr>
        <w:t xml:space="preserve"> о количестве подписей, необходимых для регистрации кандидата (</w:t>
      </w:r>
      <w:r w:rsidRPr="0023112A">
        <w:rPr>
          <w:bCs/>
          <w:sz w:val="28"/>
          <w:szCs w:val="28"/>
        </w:rPr>
        <w:t xml:space="preserve">ч. 1 ст. 27 </w:t>
      </w:r>
      <w:r>
        <w:rPr>
          <w:sz w:val="28"/>
        </w:rPr>
        <w:t xml:space="preserve">Областного закона) </w:t>
      </w:r>
      <w:r>
        <w:rPr>
          <w:bCs/>
          <w:sz w:val="28"/>
        </w:rPr>
        <w:t>(приложение № 6,7)</w:t>
      </w:r>
      <w:r w:rsidRPr="0023112A">
        <w:rPr>
          <w:bCs/>
          <w:sz w:val="28"/>
        </w:rPr>
        <w:t>.</w:t>
      </w:r>
    </w:p>
    <w:p w:rsidR="00117DFC" w:rsidRPr="0023112A" w:rsidRDefault="00117DFC" w:rsidP="00F851F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2.3</w:t>
      </w:r>
      <w:r w:rsidRPr="0023112A">
        <w:rPr>
          <w:bCs/>
          <w:sz w:val="28"/>
          <w:szCs w:val="28"/>
        </w:rPr>
        <w:t>.</w:t>
      </w:r>
      <w:r w:rsidRPr="0023112A">
        <w:rPr>
          <w:sz w:val="28"/>
          <w:szCs w:val="28"/>
        </w:rPr>
        <w:t xml:space="preserve">Разрешение на открытие кандидатом в депутаты Собрания депутатов </w:t>
      </w:r>
      <w:r>
        <w:rPr>
          <w:sz w:val="28"/>
          <w:szCs w:val="28"/>
        </w:rPr>
        <w:t xml:space="preserve">городского и </w:t>
      </w:r>
      <w:r w:rsidRPr="0023112A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Морозовского</w:t>
      </w:r>
      <w:r w:rsidRPr="0023112A">
        <w:rPr>
          <w:sz w:val="28"/>
          <w:szCs w:val="28"/>
        </w:rPr>
        <w:t xml:space="preserve"> района Ростовской области четвертого созыва специального избирательного счета для создания избир</w:t>
      </w:r>
      <w:r w:rsidRPr="0023112A">
        <w:rPr>
          <w:sz w:val="28"/>
          <w:szCs w:val="28"/>
        </w:rPr>
        <w:t>а</w:t>
      </w:r>
      <w:r w:rsidRPr="0023112A">
        <w:rPr>
          <w:sz w:val="28"/>
          <w:szCs w:val="28"/>
        </w:rPr>
        <w:t>тельного фонда (при условии, если кандидат будет финансировать свою изб</w:t>
      </w:r>
      <w:r w:rsidRPr="0023112A">
        <w:rPr>
          <w:sz w:val="28"/>
          <w:szCs w:val="28"/>
        </w:rPr>
        <w:t>и</w:t>
      </w:r>
      <w:r w:rsidRPr="0023112A">
        <w:rPr>
          <w:sz w:val="28"/>
          <w:szCs w:val="28"/>
        </w:rPr>
        <w:t>рательную кам</w:t>
      </w:r>
      <w:r>
        <w:rPr>
          <w:sz w:val="28"/>
          <w:szCs w:val="28"/>
        </w:rPr>
        <w:t xml:space="preserve">панию) </w:t>
      </w:r>
      <w:r>
        <w:rPr>
          <w:bCs/>
          <w:sz w:val="28"/>
        </w:rPr>
        <w:t>(приложение № 8)</w:t>
      </w:r>
      <w:r w:rsidRPr="0023112A">
        <w:rPr>
          <w:bCs/>
          <w:sz w:val="28"/>
        </w:rPr>
        <w:t>.</w:t>
      </w:r>
    </w:p>
    <w:p w:rsidR="00117DFC" w:rsidRPr="0023112A" w:rsidRDefault="00117DFC" w:rsidP="0023112A">
      <w:pPr>
        <w:spacing w:line="360" w:lineRule="auto"/>
        <w:ind w:firstLine="709"/>
        <w:jc w:val="both"/>
        <w:rPr>
          <w:sz w:val="28"/>
        </w:rPr>
      </w:pPr>
    </w:p>
    <w:p w:rsidR="00117DFC" w:rsidRPr="0023112A" w:rsidRDefault="00117DFC" w:rsidP="0023112A">
      <w:pPr>
        <w:spacing w:line="360" w:lineRule="auto"/>
        <w:ind w:firstLine="709"/>
        <w:jc w:val="both"/>
        <w:rPr>
          <w:sz w:val="28"/>
        </w:rPr>
      </w:pPr>
    </w:p>
    <w:p w:rsidR="00117DFC" w:rsidRPr="0023112A" w:rsidRDefault="00117DFC" w:rsidP="00F851F8">
      <w:pPr>
        <w:ind w:firstLine="709"/>
        <w:jc w:val="center"/>
        <w:rPr>
          <w:bCs/>
          <w:sz w:val="28"/>
          <w:szCs w:val="28"/>
        </w:rPr>
      </w:pPr>
      <w:r w:rsidRPr="0023112A">
        <w:rPr>
          <w:b/>
          <w:bCs/>
          <w:sz w:val="28"/>
        </w:rPr>
        <w:t xml:space="preserve">3. </w:t>
      </w:r>
      <w:r w:rsidRPr="0023112A">
        <w:rPr>
          <w:b/>
          <w:sz w:val="28"/>
        </w:rPr>
        <w:t xml:space="preserve">Документы, выдаваемые </w:t>
      </w:r>
      <w:r w:rsidRPr="0023112A">
        <w:rPr>
          <w:b/>
          <w:bCs/>
          <w:sz w:val="28"/>
          <w:szCs w:val="28"/>
        </w:rPr>
        <w:t>Территориальной избирательной коми</w:t>
      </w:r>
      <w:r w:rsidRPr="0023112A">
        <w:rPr>
          <w:b/>
          <w:bCs/>
          <w:sz w:val="28"/>
          <w:szCs w:val="28"/>
        </w:rPr>
        <w:t>с</w:t>
      </w:r>
      <w:r w:rsidRPr="0023112A">
        <w:rPr>
          <w:b/>
          <w:bCs/>
          <w:sz w:val="28"/>
          <w:szCs w:val="28"/>
        </w:rPr>
        <w:t>сией</w:t>
      </w:r>
      <w:r>
        <w:rPr>
          <w:b/>
          <w:bCs/>
          <w:sz w:val="28"/>
          <w:szCs w:val="28"/>
        </w:rPr>
        <w:t xml:space="preserve"> </w:t>
      </w:r>
      <w:r w:rsidRPr="0023112A">
        <w:rPr>
          <w:b/>
          <w:bCs/>
          <w:sz w:val="28"/>
          <w:szCs w:val="28"/>
        </w:rPr>
        <w:t>избирательным объединениям и кандидатам в депутаты Собрания депутатов</w:t>
      </w:r>
      <w:r>
        <w:rPr>
          <w:b/>
          <w:bCs/>
          <w:sz w:val="28"/>
          <w:szCs w:val="28"/>
        </w:rPr>
        <w:t xml:space="preserve"> городского и</w:t>
      </w:r>
      <w:r w:rsidRPr="0023112A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Морозовского</w:t>
      </w:r>
      <w:r w:rsidRPr="0023112A">
        <w:rPr>
          <w:b/>
          <w:bCs/>
          <w:sz w:val="28"/>
          <w:szCs w:val="28"/>
        </w:rPr>
        <w:t xml:space="preserve"> района че</w:t>
      </w:r>
      <w:r w:rsidRPr="0023112A">
        <w:rPr>
          <w:b/>
          <w:bCs/>
          <w:sz w:val="28"/>
          <w:szCs w:val="28"/>
        </w:rPr>
        <w:t>т</w:t>
      </w:r>
      <w:r w:rsidRPr="0023112A">
        <w:rPr>
          <w:b/>
          <w:bCs/>
          <w:sz w:val="28"/>
          <w:szCs w:val="28"/>
        </w:rPr>
        <w:t>вертого созыва</w:t>
      </w:r>
      <w:r>
        <w:rPr>
          <w:b/>
          <w:bCs/>
          <w:sz w:val="28"/>
          <w:szCs w:val="28"/>
        </w:rPr>
        <w:t xml:space="preserve"> </w:t>
      </w:r>
      <w:r w:rsidRPr="0023112A">
        <w:rPr>
          <w:b/>
          <w:bCs/>
          <w:sz w:val="28"/>
          <w:szCs w:val="28"/>
        </w:rPr>
        <w:t>после получения документов для регистрации кандидата, предусмотренных ст. 28 Областного закона</w:t>
      </w:r>
    </w:p>
    <w:p w:rsidR="00117DFC" w:rsidRPr="0023112A" w:rsidRDefault="00117DFC" w:rsidP="0023112A">
      <w:pPr>
        <w:ind w:firstLine="709"/>
        <w:jc w:val="center"/>
        <w:rPr>
          <w:b/>
          <w:bCs/>
          <w:sz w:val="28"/>
          <w:szCs w:val="28"/>
        </w:rPr>
      </w:pPr>
    </w:p>
    <w:p w:rsidR="00117DFC" w:rsidRPr="0023112A" w:rsidRDefault="00117DFC" w:rsidP="0023112A">
      <w:pPr>
        <w:ind w:firstLine="709"/>
        <w:jc w:val="center"/>
        <w:rPr>
          <w:b/>
          <w:bCs/>
          <w:sz w:val="28"/>
          <w:szCs w:val="28"/>
        </w:rPr>
      </w:pPr>
    </w:p>
    <w:p w:rsidR="00117DFC" w:rsidRPr="0023112A" w:rsidRDefault="00117DFC" w:rsidP="00F851F8">
      <w:pPr>
        <w:spacing w:line="360" w:lineRule="auto"/>
        <w:ind w:firstLine="708"/>
        <w:jc w:val="both"/>
        <w:rPr>
          <w:sz w:val="28"/>
        </w:rPr>
      </w:pPr>
      <w:r w:rsidRPr="0023112A">
        <w:rPr>
          <w:sz w:val="28"/>
        </w:rPr>
        <w:t xml:space="preserve">2.1. Подтверждение получения документов  для регистрации кандидата </w:t>
      </w:r>
      <w:r w:rsidRPr="0023112A">
        <w:rPr>
          <w:bCs/>
          <w:sz w:val="28"/>
        </w:rPr>
        <w:t>в депутаты Собрания депутатов</w:t>
      </w:r>
      <w:r>
        <w:rPr>
          <w:bCs/>
          <w:sz w:val="28"/>
        </w:rPr>
        <w:t xml:space="preserve"> городского и</w:t>
      </w:r>
      <w:r w:rsidRPr="0023112A">
        <w:rPr>
          <w:bCs/>
          <w:sz w:val="28"/>
        </w:rPr>
        <w:t xml:space="preserve"> сельского поселения </w:t>
      </w:r>
      <w:r>
        <w:rPr>
          <w:bCs/>
          <w:sz w:val="28"/>
        </w:rPr>
        <w:t>Морозовск</w:t>
      </w:r>
      <w:r>
        <w:rPr>
          <w:bCs/>
          <w:sz w:val="28"/>
        </w:rPr>
        <w:t>о</w:t>
      </w:r>
      <w:r>
        <w:rPr>
          <w:bCs/>
          <w:sz w:val="28"/>
        </w:rPr>
        <w:t>го</w:t>
      </w:r>
      <w:r w:rsidRPr="0023112A">
        <w:rPr>
          <w:bCs/>
          <w:sz w:val="28"/>
        </w:rPr>
        <w:t xml:space="preserve"> района Ростовской области четвертого созыва</w:t>
      </w:r>
      <w:r w:rsidRPr="0023112A">
        <w:rPr>
          <w:sz w:val="28"/>
        </w:rPr>
        <w:t xml:space="preserve"> (ч. 7 ст. 28 Областного зак</w:t>
      </w:r>
      <w:r w:rsidRPr="0023112A">
        <w:rPr>
          <w:sz w:val="28"/>
        </w:rPr>
        <w:t>о</w:t>
      </w:r>
      <w:r w:rsidRPr="0023112A">
        <w:rPr>
          <w:sz w:val="28"/>
        </w:rPr>
        <w:t>на)</w:t>
      </w:r>
      <w:r>
        <w:rPr>
          <w:bCs/>
          <w:sz w:val="28"/>
        </w:rPr>
        <w:t>(приложение № 4,5)</w:t>
      </w:r>
      <w:r w:rsidRPr="0023112A">
        <w:rPr>
          <w:bCs/>
          <w:sz w:val="28"/>
        </w:rPr>
        <w:t>.</w:t>
      </w:r>
    </w:p>
    <w:p w:rsidR="00117DFC" w:rsidRDefault="00117DFC" w:rsidP="00F851F8">
      <w:pPr>
        <w:spacing w:line="360" w:lineRule="auto"/>
        <w:ind w:firstLine="708"/>
        <w:jc w:val="both"/>
        <w:rPr>
          <w:sz w:val="28"/>
          <w:szCs w:val="28"/>
        </w:rPr>
      </w:pPr>
      <w:r w:rsidRPr="0023112A">
        <w:rPr>
          <w:bCs/>
          <w:sz w:val="28"/>
          <w:szCs w:val="28"/>
        </w:rPr>
        <w:t>2.2. У</w:t>
      </w:r>
      <w:r w:rsidRPr="007D69DE">
        <w:rPr>
          <w:bCs/>
          <w:sz w:val="28"/>
          <w:szCs w:val="28"/>
        </w:rPr>
        <w:t>ведомление о проведении</w:t>
      </w:r>
      <w:r>
        <w:rPr>
          <w:bCs/>
          <w:sz w:val="28"/>
          <w:szCs w:val="28"/>
        </w:rPr>
        <w:t xml:space="preserve"> </w:t>
      </w:r>
      <w:r w:rsidRPr="007D69DE">
        <w:rPr>
          <w:color w:val="000000"/>
          <w:sz w:val="28"/>
          <w:szCs w:val="28"/>
        </w:rPr>
        <w:t>случайной выборки (жребия) подписных листов</w:t>
      </w:r>
      <w:r w:rsidRPr="007D69DE">
        <w:rPr>
          <w:bCs/>
          <w:sz w:val="28"/>
          <w:szCs w:val="28"/>
        </w:rPr>
        <w:t>,</w:t>
      </w:r>
      <w:r w:rsidRPr="0023112A">
        <w:rPr>
          <w:bCs/>
          <w:sz w:val="28"/>
          <w:szCs w:val="28"/>
        </w:rPr>
        <w:t xml:space="preserve"> представленных для регистрации кандидата</w:t>
      </w:r>
      <w:r>
        <w:rPr>
          <w:bCs/>
          <w:sz w:val="28"/>
          <w:szCs w:val="28"/>
        </w:rPr>
        <w:t xml:space="preserve"> </w:t>
      </w:r>
      <w:r w:rsidRPr="0023112A">
        <w:rPr>
          <w:sz w:val="28"/>
          <w:szCs w:val="28"/>
        </w:rPr>
        <w:t>в депутаты Собрания д</w:t>
      </w:r>
      <w:r w:rsidRPr="0023112A">
        <w:rPr>
          <w:sz w:val="28"/>
          <w:szCs w:val="28"/>
        </w:rPr>
        <w:t>е</w:t>
      </w:r>
      <w:r w:rsidRPr="0023112A">
        <w:rPr>
          <w:sz w:val="28"/>
          <w:szCs w:val="28"/>
        </w:rPr>
        <w:t xml:space="preserve">путатов </w:t>
      </w:r>
      <w:r>
        <w:rPr>
          <w:sz w:val="28"/>
          <w:szCs w:val="28"/>
        </w:rPr>
        <w:t xml:space="preserve">городского и </w:t>
      </w:r>
      <w:r w:rsidRPr="0023112A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Морозовского района Ростовской области четвертого </w:t>
      </w:r>
      <w:r w:rsidRPr="0023112A">
        <w:rPr>
          <w:sz w:val="28"/>
          <w:szCs w:val="28"/>
        </w:rPr>
        <w:t>созыва</w:t>
      </w:r>
      <w:r>
        <w:rPr>
          <w:sz w:val="28"/>
          <w:szCs w:val="28"/>
        </w:rPr>
        <w:t>.</w:t>
      </w:r>
    </w:p>
    <w:p w:rsidR="00117DFC" w:rsidRDefault="00117DFC" w:rsidP="00F851F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096114">
        <w:rPr>
          <w:sz w:val="28"/>
          <w:szCs w:val="28"/>
        </w:rPr>
        <w:t>. Уведомление о проверке подписей избирателей, представленных для регистрации кандидата в депутаты Собрания депутатов</w:t>
      </w:r>
      <w:r>
        <w:rPr>
          <w:sz w:val="28"/>
          <w:szCs w:val="28"/>
        </w:rPr>
        <w:t xml:space="preserve"> городского и</w:t>
      </w:r>
      <w:r w:rsidRPr="00096114">
        <w:rPr>
          <w:sz w:val="28"/>
          <w:szCs w:val="28"/>
        </w:rPr>
        <w:t xml:space="preserve"> сельск</w:t>
      </w:r>
      <w:r w:rsidRPr="00096114">
        <w:rPr>
          <w:sz w:val="28"/>
          <w:szCs w:val="28"/>
        </w:rPr>
        <w:t>о</w:t>
      </w:r>
      <w:r w:rsidRPr="00096114">
        <w:rPr>
          <w:sz w:val="28"/>
          <w:szCs w:val="28"/>
        </w:rPr>
        <w:t xml:space="preserve">го поселения </w:t>
      </w:r>
      <w:r>
        <w:rPr>
          <w:sz w:val="28"/>
          <w:szCs w:val="28"/>
        </w:rPr>
        <w:t>Морозовского</w:t>
      </w:r>
      <w:r w:rsidRPr="00096114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четвертого</w:t>
      </w:r>
      <w:r w:rsidRPr="00096114">
        <w:rPr>
          <w:sz w:val="28"/>
          <w:szCs w:val="28"/>
        </w:rPr>
        <w:t xml:space="preserve"> созыва (ч.5 ст. 29</w:t>
      </w:r>
      <w:r>
        <w:rPr>
          <w:sz w:val="28"/>
          <w:szCs w:val="28"/>
        </w:rPr>
        <w:t>)</w:t>
      </w:r>
      <w:r w:rsidRPr="00096114">
        <w:rPr>
          <w:sz w:val="28"/>
          <w:szCs w:val="28"/>
        </w:rPr>
        <w:t xml:space="preserve"> Областного закона.</w:t>
      </w:r>
    </w:p>
    <w:p w:rsidR="00117DFC" w:rsidRDefault="00117DFC" w:rsidP="00410FC5">
      <w:pPr>
        <w:spacing w:line="360" w:lineRule="auto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577D06">
      <w:pPr>
        <w:spacing w:line="360" w:lineRule="auto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Pr="0023112A" w:rsidRDefault="00117DFC" w:rsidP="0023112A">
      <w:pPr>
        <w:spacing w:line="360" w:lineRule="auto"/>
        <w:ind w:firstLine="708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117DFC" w:rsidRPr="00150522" w:rsidRDefault="00117DFC" w:rsidP="003C065A">
      <w:pPr>
        <w:pageBreakBefore/>
        <w:spacing w:after="120"/>
        <w:ind w:left="5670"/>
        <w:jc w:val="center"/>
        <w:rPr>
          <w:sz w:val="14"/>
          <w:szCs w:val="16"/>
        </w:rPr>
      </w:pPr>
      <w:r>
        <w:rPr>
          <w:sz w:val="14"/>
          <w:szCs w:val="16"/>
        </w:rPr>
        <w:t>Приложение № 2</w:t>
      </w:r>
      <w:r w:rsidRPr="00150522">
        <w:rPr>
          <w:sz w:val="14"/>
          <w:szCs w:val="16"/>
        </w:rPr>
        <w:br/>
      </w:r>
      <w:r w:rsidRPr="00F72374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 9-22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17DFC" w:rsidTr="007A2761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17DFC" w:rsidRDefault="00117DFC" w:rsidP="0089535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17DFC" w:rsidTr="007A2761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right"/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ind w:left="57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17DFC" w:rsidRDefault="00117DFC" w:rsidP="00895353">
      <w:pPr>
        <w:jc w:val="right"/>
        <w:rPr>
          <w:sz w:val="10"/>
          <w:szCs w:val="22"/>
        </w:rPr>
      </w:pPr>
    </w:p>
    <w:p w:rsidR="00117DFC" w:rsidRPr="00787067" w:rsidRDefault="00117DFC" w:rsidP="00895353">
      <w:pPr>
        <w:jc w:val="right"/>
        <w:rPr>
          <w:sz w:val="10"/>
          <w:szCs w:val="22"/>
        </w:rPr>
      </w:pPr>
    </w:p>
    <w:p w:rsidR="00117DFC" w:rsidRPr="00961813" w:rsidRDefault="00117DFC" w:rsidP="00895353">
      <w:pPr>
        <w:jc w:val="center"/>
        <w:rPr>
          <w:b/>
          <w:bCs/>
          <w:sz w:val="22"/>
          <w:szCs w:val="26"/>
        </w:rPr>
      </w:pPr>
    </w:p>
    <w:p w:rsidR="00117DFC" w:rsidRPr="00BF7EF5" w:rsidRDefault="00117DFC" w:rsidP="00895353">
      <w:pPr>
        <w:jc w:val="center"/>
        <w:outlineLvl w:val="0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117DFC" w:rsidRDefault="00117DFC" w:rsidP="00895353">
      <w:pPr>
        <w:jc w:val="center"/>
        <w:rPr>
          <w:b/>
          <w:bCs/>
        </w:rPr>
      </w:pPr>
      <w:r w:rsidRPr="005672FE">
        <w:rPr>
          <w:b/>
          <w:bCs/>
        </w:rPr>
        <w:t>получения документов для завер</w:t>
      </w:r>
      <w:r>
        <w:rPr>
          <w:b/>
          <w:bCs/>
        </w:rPr>
        <w:t>ения списка кандидатов</w:t>
      </w:r>
    </w:p>
    <w:p w:rsidR="00117DFC" w:rsidRPr="005672FE" w:rsidRDefault="00117DFC" w:rsidP="00895353">
      <w:pPr>
        <w:jc w:val="center"/>
        <w:rPr>
          <w:b/>
          <w:bCs/>
        </w:rPr>
      </w:pPr>
      <w:r w:rsidRPr="005672FE">
        <w:rPr>
          <w:b/>
          <w:bCs/>
        </w:rPr>
        <w:t xml:space="preserve">по </w:t>
      </w:r>
      <w:r w:rsidRPr="005672FE">
        <w:rPr>
          <w:b/>
          <w:bCs/>
          <w:szCs w:val="26"/>
        </w:rPr>
        <w:t>одномандатным (многомандатным) избирательным округам</w:t>
      </w:r>
      <w:r>
        <w:rPr>
          <w:b/>
          <w:bCs/>
          <w:szCs w:val="26"/>
        </w:rPr>
        <w:t>, выдвинутых</w:t>
      </w:r>
    </w:p>
    <w:p w:rsidR="00117DFC" w:rsidRPr="00280459" w:rsidRDefault="00117DFC" w:rsidP="00895353">
      <w:pPr>
        <w:jc w:val="center"/>
        <w:rPr>
          <w:b/>
          <w:bCs/>
          <w:sz w:val="12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17DFC" w:rsidRPr="00AC13F2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AC13F2" w:rsidRDefault="00117DFC" w:rsidP="007A2761">
            <w:pPr>
              <w:jc w:val="center"/>
              <w:rPr>
                <w:b/>
              </w:rPr>
            </w:pPr>
          </w:p>
        </w:tc>
      </w:tr>
      <w:tr w:rsidR="00117DFC" w:rsidRPr="005F3E2B" w:rsidTr="007A2761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5F3E2B" w:rsidRDefault="00117DFC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117DFC" w:rsidRPr="00CA54FF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DFC" w:rsidRPr="00CA54FF" w:rsidRDefault="00117DFC" w:rsidP="007A2761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на выборах</w:t>
            </w:r>
          </w:p>
        </w:tc>
      </w:tr>
      <w:tr w:rsidR="00117DFC" w:rsidTr="007A2761">
        <w:trPr>
          <w:trHeight w:val="50"/>
        </w:trPr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Default="00117DFC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17DFC" w:rsidRPr="00280459" w:rsidRDefault="00117DFC" w:rsidP="00895353">
      <w:pPr>
        <w:spacing w:before="120"/>
        <w:ind w:firstLine="567"/>
      </w:pPr>
    </w:p>
    <w:p w:rsidR="00117DFC" w:rsidRDefault="00117DFC" w:rsidP="00895353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муниципальной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117DFC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 w:rsidRPr="00280459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 w:rsidRPr="00280459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117DFC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jc w:val="center"/>
              <w:rPr>
                <w:sz w:val="16"/>
                <w:szCs w:val="16"/>
              </w:rPr>
            </w:pPr>
            <w:r w:rsidRPr="00B03DA1">
              <w:rPr>
                <w:sz w:val="14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</w:tr>
    </w:tbl>
    <w:p w:rsidR="00117DFC" w:rsidRDefault="00117DFC" w:rsidP="00895353">
      <w:pPr>
        <w:rPr>
          <w:sz w:val="14"/>
        </w:rPr>
      </w:pPr>
    </w:p>
    <w:p w:rsidR="00117DFC" w:rsidRDefault="00117DFC" w:rsidP="00895353">
      <w:pPr>
        <w:rPr>
          <w:sz w:val="14"/>
        </w:rPr>
      </w:pPr>
    </w:p>
    <w:p w:rsidR="00117DFC" w:rsidRPr="00061947" w:rsidRDefault="00117DFC" w:rsidP="00895353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938"/>
        <w:gridCol w:w="170"/>
        <w:gridCol w:w="284"/>
        <w:gridCol w:w="141"/>
        <w:gridCol w:w="284"/>
        <w:gridCol w:w="283"/>
      </w:tblGrid>
      <w:tr w:rsidR="00117DFC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510961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510961">
              <w:rPr>
                <w:sz w:val="22"/>
                <w:szCs w:val="22"/>
              </w:rPr>
              <w:t>у</w:t>
            </w:r>
            <w:r w:rsidRPr="00510961">
              <w:rPr>
                <w:sz w:val="22"/>
                <w:szCs w:val="22"/>
              </w:rPr>
              <w:t>гам на бумажном носителе</w:t>
            </w:r>
          </w:p>
          <w:p w:rsidR="00117DFC" w:rsidRPr="00510961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510961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</w:t>
            </w:r>
            <w:r w:rsidRPr="004509A5">
              <w:rPr>
                <w:sz w:val="22"/>
                <w:szCs w:val="22"/>
              </w:rPr>
              <w:t>, выданного федеральным органом исполнительной власти, уполномоченным на осуществление функций в сфере регистрации общ</w:t>
            </w:r>
            <w:r w:rsidRPr="004509A5">
              <w:rPr>
                <w:sz w:val="22"/>
                <w:szCs w:val="22"/>
              </w:rPr>
              <w:t>е</w:t>
            </w:r>
            <w:r w:rsidRPr="004509A5">
              <w:rPr>
                <w:sz w:val="22"/>
                <w:szCs w:val="22"/>
              </w:rPr>
              <w:t>ственных объединений</w:t>
            </w:r>
          </w:p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Решение о создании избирательного объединения </w:t>
            </w:r>
            <w:r w:rsidRPr="0051096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представляется если избир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тельное объединение не является юридическим лицом</w:t>
            </w:r>
            <w:r w:rsidRPr="00510961">
              <w:rPr>
                <w:sz w:val="22"/>
                <w:szCs w:val="22"/>
              </w:rPr>
              <w:t>)</w:t>
            </w:r>
          </w:p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510961">
              <w:rPr>
                <w:sz w:val="22"/>
                <w:szCs w:val="22"/>
              </w:rPr>
              <w:t>Копия устава общественного объединения (за исключением политических па</w:t>
            </w:r>
            <w:r w:rsidRPr="00510961">
              <w:rPr>
                <w:sz w:val="22"/>
                <w:szCs w:val="22"/>
              </w:rPr>
              <w:t>р</w:t>
            </w:r>
            <w:r w:rsidRPr="00510961">
              <w:rPr>
                <w:sz w:val="22"/>
                <w:szCs w:val="22"/>
              </w:rPr>
              <w:t>тий, их региональных отделений и иных структурных подразделений)</w:t>
            </w:r>
          </w:p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Р</w:t>
            </w:r>
            <w:r w:rsidRPr="00510961">
              <w:rPr>
                <w:sz w:val="22"/>
                <w:szCs w:val="22"/>
              </w:rPr>
              <w:t>ешение съезда (конференции</w:t>
            </w:r>
            <w:r>
              <w:rPr>
                <w:sz w:val="22"/>
                <w:szCs w:val="22"/>
              </w:rPr>
              <w:t>,</w:t>
            </w:r>
            <w:r w:rsidRPr="00510961">
              <w:rPr>
                <w:sz w:val="22"/>
                <w:szCs w:val="22"/>
              </w:rPr>
              <w:t xml:space="preserve"> общего собрания</w:t>
            </w:r>
            <w:r>
              <w:rPr>
                <w:sz w:val="22"/>
                <w:szCs w:val="22"/>
              </w:rPr>
              <w:t xml:space="preserve"> или иного органа) избирательн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го объединения </w:t>
            </w:r>
            <w:r w:rsidRPr="00510961">
              <w:rPr>
                <w:sz w:val="22"/>
                <w:szCs w:val="22"/>
              </w:rPr>
              <w:t>о выдвижении кандидатов по одномандатным (многомандатным) избирательным округам списком</w:t>
            </w:r>
          </w:p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885181">
              <w:rPr>
                <w:sz w:val="22"/>
                <w:szCs w:val="22"/>
              </w:rPr>
              <w:t>Документ, подтверждающий согласование с соответствующим органом полит</w:t>
            </w:r>
            <w:r w:rsidRPr="00885181">
              <w:rPr>
                <w:sz w:val="22"/>
                <w:szCs w:val="22"/>
              </w:rPr>
              <w:t>и</w:t>
            </w:r>
            <w:r w:rsidRPr="00885181">
              <w:rPr>
                <w:sz w:val="22"/>
                <w:szCs w:val="22"/>
              </w:rPr>
              <w:t>ческой партии (иного общественного объединения) кандидатур, выдвигаемых в качестве кандидатов</w:t>
            </w:r>
            <w:r>
              <w:rPr>
                <w:sz w:val="22"/>
                <w:szCs w:val="22"/>
              </w:rPr>
              <w:t xml:space="preserve"> (если согласование предусмотрено уставом)</w:t>
            </w:r>
          </w:p>
          <w:p w:rsidR="00117DFC" w:rsidRPr="00D66668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1645A5">
              <w:rPr>
                <w:sz w:val="22"/>
                <w:szCs w:val="22"/>
              </w:rPr>
              <w:t>Заявление каждого из кандидатов, включенных в список кандидатов по однома</w:t>
            </w:r>
            <w:r w:rsidRPr="001645A5">
              <w:rPr>
                <w:sz w:val="22"/>
                <w:szCs w:val="22"/>
              </w:rPr>
              <w:t>н</w:t>
            </w:r>
            <w:r w:rsidRPr="001645A5">
              <w:rPr>
                <w:sz w:val="22"/>
                <w:szCs w:val="22"/>
              </w:rPr>
              <w:t>датным (многомандатным) избирательным окру</w:t>
            </w:r>
            <w:r>
              <w:rPr>
                <w:sz w:val="22"/>
                <w:szCs w:val="22"/>
              </w:rPr>
              <w:t>гам, о согласии баллотироваться: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D66668" w:rsidTr="00305074">
        <w:trPr>
          <w:cantSplit/>
          <w:trHeight w:val="1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117DFC" w:rsidRPr="00D66668" w:rsidRDefault="00117DFC" w:rsidP="007A2761">
            <w:pPr>
              <w:keepLines/>
              <w:widowControl w:val="0"/>
              <w:ind w:left="142"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12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17DFC" w:rsidRPr="00A51F80" w:rsidRDefault="00117DFC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1) Ф.И.О.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top w:val="nil"/>
              <w:right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</w:pPr>
            <w:r w:rsidRPr="00A51F80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17DFC" w:rsidRPr="00A51F80" w:rsidRDefault="00117DFC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2)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17DFC" w:rsidRPr="00A51F80" w:rsidRDefault="00117DFC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3)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17DFC" w:rsidRPr="00A51F80" w:rsidRDefault="00117DFC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4)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3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7A2761">
            <w:pPr>
              <w:keepLines/>
              <w:ind w:left="360"/>
              <w:jc w:val="center"/>
            </w:pPr>
          </w:p>
        </w:tc>
        <w:tc>
          <w:tcPr>
            <w:tcW w:w="7938" w:type="dxa"/>
            <w:tcBorders>
              <w:left w:val="nil"/>
              <w:right w:val="single" w:sz="4" w:space="0" w:color="auto"/>
            </w:tcBorders>
          </w:tcPr>
          <w:p w:rsidR="00117DFC" w:rsidRPr="00A51F80" w:rsidRDefault="00117DFC" w:rsidP="007A2761">
            <w:pPr>
              <w:keepLines/>
              <w:spacing w:before="40" w:after="40"/>
              <w:ind w:left="57" w:right="57"/>
              <w:jc w:val="both"/>
              <w:rPr>
                <w:szCs w:val="16"/>
              </w:rPr>
            </w:pPr>
            <w:r>
              <w:rPr>
                <w:szCs w:val="16"/>
              </w:rPr>
              <w:t>5) Ф.И.О.</w:t>
            </w:r>
          </w:p>
        </w:tc>
        <w:tc>
          <w:tcPr>
            <w:tcW w:w="454" w:type="dxa"/>
            <w:gridSpan w:val="2"/>
            <w:tcBorders>
              <w:left w:val="nil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  <w:r w:rsidRPr="00A51F80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right w:val="single" w:sz="4" w:space="0" w:color="auto"/>
            </w:tcBorders>
            <w:vAlign w:val="bottom"/>
          </w:tcPr>
          <w:p w:rsidR="00117DFC" w:rsidRPr="00A51F80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280459" w:rsidTr="007A2761">
        <w:trPr>
          <w:cantSplit/>
          <w:trHeight w:val="5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280459" w:rsidRDefault="00117DFC" w:rsidP="007A2761">
            <w:pPr>
              <w:keepLines/>
              <w:ind w:left="360"/>
              <w:jc w:val="center"/>
              <w:rPr>
                <w:sz w:val="4"/>
              </w:rPr>
            </w:pPr>
          </w:p>
        </w:tc>
        <w:tc>
          <w:tcPr>
            <w:tcW w:w="793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280459" w:rsidRDefault="00117DFC" w:rsidP="007A2761">
            <w:pPr>
              <w:keepLines/>
              <w:spacing w:before="40" w:after="40"/>
              <w:ind w:left="57" w:right="57"/>
              <w:jc w:val="both"/>
              <w:rPr>
                <w:sz w:val="4"/>
                <w:szCs w:val="16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117DFC" w:rsidRPr="00280459" w:rsidRDefault="00117DFC" w:rsidP="007A2761">
            <w:pPr>
              <w:keepLines/>
              <w:widowControl w:val="0"/>
              <w:ind w:right="57"/>
              <w:jc w:val="right"/>
              <w:rPr>
                <w:sz w:val="4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280459" w:rsidRDefault="00117DFC" w:rsidP="007A2761">
            <w:pPr>
              <w:keepLines/>
              <w:widowControl w:val="0"/>
              <w:ind w:right="57"/>
              <w:jc w:val="right"/>
              <w:rPr>
                <w:sz w:val="4"/>
              </w:rPr>
            </w:pP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7DFC" w:rsidRPr="00280459" w:rsidRDefault="00117DFC" w:rsidP="007A2761">
            <w:pPr>
              <w:keepLines/>
              <w:widowControl w:val="0"/>
              <w:ind w:right="57"/>
              <w:rPr>
                <w:sz w:val="4"/>
              </w:rPr>
            </w:pPr>
          </w:p>
        </w:tc>
      </w:tr>
      <w:tr w:rsidR="00117DFC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</w:t>
            </w:r>
            <w:r w:rsidRPr="00AC5144">
              <w:rPr>
                <w:sz w:val="22"/>
                <w:szCs w:val="22"/>
              </w:rPr>
              <w:t xml:space="preserve">исьменное согласие каждого из </w:t>
            </w:r>
            <w:r>
              <w:rPr>
                <w:sz w:val="22"/>
                <w:szCs w:val="22"/>
              </w:rPr>
              <w:t xml:space="preserve">уполномоченных представителей </w:t>
            </w:r>
            <w:r w:rsidRPr="00AC5144">
              <w:rPr>
                <w:sz w:val="22"/>
                <w:szCs w:val="22"/>
              </w:rPr>
              <w:t>осуществлять указанную деятельность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2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nil"/>
              <w:bottom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19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:rsidR="00117DFC" w:rsidRPr="00D66668" w:rsidRDefault="00117DFC" w:rsidP="007A2761">
            <w:pPr>
              <w:keepLines/>
              <w:widowControl w:val="0"/>
              <w:ind w:left="142"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97248A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885181">
              <w:rPr>
                <w:sz w:val="22"/>
                <w:szCs w:val="22"/>
              </w:rPr>
              <w:t>Список кандидатов по одномандатным (многомандатным) избирательным окр</w:t>
            </w:r>
            <w:r w:rsidRPr="00885181">
              <w:rPr>
                <w:sz w:val="22"/>
                <w:szCs w:val="22"/>
              </w:rPr>
              <w:t>у</w:t>
            </w:r>
            <w:r w:rsidRPr="00885181">
              <w:rPr>
                <w:sz w:val="22"/>
                <w:szCs w:val="22"/>
              </w:rPr>
              <w:t xml:space="preserve">гам </w:t>
            </w:r>
            <w:r>
              <w:rPr>
                <w:sz w:val="22"/>
                <w:szCs w:val="22"/>
              </w:rPr>
              <w:t xml:space="preserve">в машиночитаемом виде (на компакт-диске, </w:t>
            </w:r>
            <w:r w:rsidRPr="0097248A">
              <w:rPr>
                <w:sz w:val="22"/>
                <w:szCs w:val="22"/>
              </w:rPr>
              <w:t>USB Flash Drive и т.п.)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AB4504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AB4504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AB4504">
            <w:pPr>
              <w:keepLines/>
              <w:spacing w:before="60" w:after="60"/>
              <w:ind w:left="57" w:right="57"/>
              <w:jc w:val="both"/>
            </w:pPr>
            <w:r w:rsidRPr="00FA0BD6">
              <w:rPr>
                <w:sz w:val="22"/>
                <w:szCs w:val="22"/>
              </w:rPr>
              <w:t>Решение съезда (конференции) политической партии о назначении уполномоче</w:t>
            </w:r>
            <w:r w:rsidRPr="00FA0BD6">
              <w:rPr>
                <w:sz w:val="22"/>
                <w:szCs w:val="22"/>
              </w:rPr>
              <w:t>н</w:t>
            </w:r>
            <w:r w:rsidRPr="00FA0BD6">
              <w:rPr>
                <w:sz w:val="22"/>
                <w:szCs w:val="22"/>
              </w:rPr>
              <w:t>ных представителей (уполномоченного представителя) избирательного объед</w:t>
            </w:r>
            <w:r w:rsidRPr="00FA0BD6">
              <w:rPr>
                <w:sz w:val="22"/>
                <w:szCs w:val="22"/>
              </w:rPr>
              <w:t>и</w:t>
            </w:r>
            <w:r w:rsidRPr="00FA0BD6">
              <w:rPr>
                <w:sz w:val="22"/>
                <w:szCs w:val="22"/>
              </w:rPr>
              <w:t>нения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AB4504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AB4504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AB4504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AB4504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AB4504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AB4504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AB4504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AB4504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AB4504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FA0BD6" w:rsidRDefault="00117DFC" w:rsidP="00AB4504">
            <w:pPr>
              <w:pStyle w:val="ListParagraph"/>
              <w:ind w:left="0"/>
              <w:jc w:val="both"/>
              <w:rPr>
                <w:sz w:val="22"/>
              </w:rPr>
            </w:pPr>
            <w:r w:rsidRPr="00FA0BD6">
              <w:rPr>
                <w:sz w:val="22"/>
                <w:szCs w:val="22"/>
              </w:rPr>
              <w:t>Заверенный список уполномоченных представителей избирательного объединения, (паспорт каждого уполномоченного)</w:t>
            </w:r>
          </w:p>
          <w:p w:rsidR="00117DFC" w:rsidRPr="00D66668" w:rsidRDefault="00117DFC" w:rsidP="00AB4504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AB4504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AB4504">
            <w:pPr>
              <w:keepLines/>
              <w:jc w:val="center"/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AB4504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AB4504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AB4504">
            <w:pPr>
              <w:keepLines/>
              <w:numPr>
                <w:ilvl w:val="0"/>
                <w:numId w:val="6"/>
              </w:numPr>
              <w:autoSpaceDE w:val="0"/>
              <w:autoSpaceDN w:val="0"/>
              <w:jc w:val="right"/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AB4504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AB4504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117DFC" w:rsidRDefault="00117DFC" w:rsidP="00895353">
      <w:pPr>
        <w:tabs>
          <w:tab w:val="left" w:pos="4536"/>
        </w:tabs>
        <w:spacing w:before="240"/>
      </w:pPr>
    </w:p>
    <w:p w:rsidR="00117DFC" w:rsidRPr="005672FC" w:rsidRDefault="00117DFC" w:rsidP="00895353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117DFC" w:rsidRDefault="00117DFC" w:rsidP="00895353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Pr="00327D77" w:rsidRDefault="00117DFC" w:rsidP="00895353">
      <w:pPr>
        <w:outlineLvl w:val="0"/>
        <w:rPr>
          <w:szCs w:val="22"/>
        </w:rPr>
      </w:pPr>
      <w:r w:rsidRPr="00327D77">
        <w:rPr>
          <w:szCs w:val="22"/>
        </w:rPr>
        <w:t>М.П.</w:t>
      </w: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E90851">
      <w:pPr>
        <w:rPr>
          <w:sz w:val="20"/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117DFC" w:rsidRDefault="00117DFC" w:rsidP="0089535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Pr="00150522" w:rsidRDefault="00117DFC" w:rsidP="003C065A">
      <w:pPr>
        <w:pageBreakBefore/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3</w:t>
      </w:r>
      <w:r>
        <w:rPr>
          <w:sz w:val="14"/>
          <w:szCs w:val="16"/>
        </w:rPr>
        <w:br/>
      </w:r>
      <w:r w:rsidRPr="00F72374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 9-22</w:t>
      </w:r>
      <w:r>
        <w:rPr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17DFC" w:rsidTr="003C065A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17DFC" w:rsidRDefault="00117DFC" w:rsidP="009650A0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17DFC" w:rsidTr="003C065A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right"/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ind w:left="57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17DFC" w:rsidRPr="00787067" w:rsidRDefault="00117DFC" w:rsidP="009650A0">
      <w:pPr>
        <w:jc w:val="right"/>
        <w:rPr>
          <w:sz w:val="10"/>
          <w:szCs w:val="22"/>
        </w:rPr>
      </w:pPr>
    </w:p>
    <w:p w:rsidR="00117DFC" w:rsidRPr="002F4533" w:rsidRDefault="00117DFC" w:rsidP="009650A0">
      <w:pPr>
        <w:jc w:val="center"/>
        <w:rPr>
          <w:b/>
          <w:bCs/>
          <w:sz w:val="6"/>
          <w:szCs w:val="26"/>
        </w:rPr>
      </w:pPr>
    </w:p>
    <w:p w:rsidR="00117DFC" w:rsidRPr="00BF7EF5" w:rsidRDefault="00117DFC" w:rsidP="009650A0">
      <w:pPr>
        <w:jc w:val="center"/>
        <w:outlineLvl w:val="0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117DFC" w:rsidRPr="0024716D" w:rsidRDefault="00117DFC" w:rsidP="009650A0">
      <w:pPr>
        <w:jc w:val="center"/>
        <w:outlineLvl w:val="0"/>
        <w:rPr>
          <w:b/>
          <w:bCs/>
        </w:rPr>
      </w:pPr>
      <w:r w:rsidRPr="0024716D">
        <w:rPr>
          <w:b/>
          <w:bCs/>
        </w:rPr>
        <w:t xml:space="preserve">получения документов </w:t>
      </w:r>
      <w:r>
        <w:rPr>
          <w:b/>
          <w:bCs/>
        </w:rPr>
        <w:t xml:space="preserve">кандидата, </w:t>
      </w:r>
      <w:r w:rsidRPr="0024716D">
        <w:rPr>
          <w:b/>
          <w:bCs/>
        </w:rPr>
        <w:t>выдви</w:t>
      </w:r>
      <w:r>
        <w:rPr>
          <w:b/>
          <w:bCs/>
        </w:rPr>
        <w:t>нутого</w:t>
      </w:r>
      <w:r w:rsidRPr="0024716D">
        <w:rPr>
          <w:b/>
          <w:bCs/>
        </w:rPr>
        <w:t xml:space="preserve"> избирательным объединением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6095"/>
      </w:tblGrid>
      <w:tr w:rsidR="00117DFC" w:rsidRPr="00AC13F2" w:rsidTr="003C065A">
        <w:tc>
          <w:tcPr>
            <w:tcW w:w="9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AC13F2" w:rsidRDefault="00117DFC" w:rsidP="003C065A">
            <w:pPr>
              <w:jc w:val="center"/>
              <w:rPr>
                <w:b/>
              </w:rPr>
            </w:pPr>
          </w:p>
        </w:tc>
      </w:tr>
      <w:tr w:rsidR="00117DFC" w:rsidRPr="005F3E2B" w:rsidTr="003C065A">
        <w:tc>
          <w:tcPr>
            <w:tcW w:w="9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5F3E2B" w:rsidRDefault="00117DFC" w:rsidP="003C065A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117DFC" w:rsidRPr="00AC13F2" w:rsidTr="003C065A">
        <w:tc>
          <w:tcPr>
            <w:tcW w:w="3289" w:type="dxa"/>
            <w:tcBorders>
              <w:left w:val="nil"/>
              <w:right w:val="nil"/>
            </w:tcBorders>
          </w:tcPr>
          <w:p w:rsidR="00117DFC" w:rsidRPr="00AC13F2" w:rsidRDefault="00117DFC" w:rsidP="003C065A">
            <w:pPr>
              <w:rPr>
                <w:szCs w:val="18"/>
              </w:rPr>
            </w:pPr>
            <w:r>
              <w:rPr>
                <w:b/>
                <w:bCs/>
                <w:szCs w:val="26"/>
              </w:rPr>
              <w:t xml:space="preserve">и </w:t>
            </w:r>
            <w:r w:rsidRPr="00AC13F2">
              <w:rPr>
                <w:b/>
                <w:bCs/>
                <w:szCs w:val="26"/>
              </w:rPr>
              <w:t>включенного в заверенный</w:t>
            </w: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nil"/>
            </w:tcBorders>
          </w:tcPr>
          <w:p w:rsidR="00117DFC" w:rsidRPr="00AC13F2" w:rsidRDefault="00117DFC" w:rsidP="003C065A">
            <w:pPr>
              <w:jc w:val="center"/>
              <w:rPr>
                <w:szCs w:val="18"/>
              </w:rPr>
            </w:pPr>
          </w:p>
        </w:tc>
      </w:tr>
      <w:tr w:rsidR="00117DFC" w:rsidRPr="00AC13F2" w:rsidTr="003C065A">
        <w:tc>
          <w:tcPr>
            <w:tcW w:w="3289" w:type="dxa"/>
            <w:tcBorders>
              <w:left w:val="nil"/>
              <w:right w:val="nil"/>
            </w:tcBorders>
          </w:tcPr>
          <w:p w:rsidR="00117DFC" w:rsidRPr="00AC13F2" w:rsidRDefault="00117DFC" w:rsidP="003C065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right w:val="nil"/>
            </w:tcBorders>
          </w:tcPr>
          <w:p w:rsidR="00117DFC" w:rsidRPr="00AC13F2" w:rsidRDefault="00117DFC" w:rsidP="003C06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муниципальной избирательной комиссии)</w:t>
            </w:r>
          </w:p>
        </w:tc>
      </w:tr>
    </w:tbl>
    <w:p w:rsidR="00117DFC" w:rsidRDefault="00117DFC" w:rsidP="009650A0">
      <w:pPr>
        <w:rPr>
          <w:b/>
          <w:bCs/>
          <w:szCs w:val="26"/>
        </w:rPr>
      </w:pPr>
      <w:r w:rsidRPr="00AC13F2">
        <w:rPr>
          <w:b/>
          <w:bCs/>
          <w:szCs w:val="26"/>
        </w:rPr>
        <w:t>список кандидатов по одномандатным (многомандатным) избирательным округам</w:t>
      </w:r>
    </w:p>
    <w:p w:rsidR="00117DFC" w:rsidRDefault="00117DFC" w:rsidP="009650A0">
      <w:pPr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</w:t>
      </w:r>
      <w:r>
        <w:rPr>
          <w:bCs/>
          <w:szCs w:val="26"/>
        </w:rPr>
        <w:t>_</w:t>
      </w:r>
      <w:r w:rsidRPr="005672FC">
        <w:rPr>
          <w:bCs/>
          <w:szCs w:val="26"/>
        </w:rPr>
        <w:t>__</w:t>
      </w:r>
      <w:r>
        <w:rPr>
          <w:bCs/>
          <w:szCs w:val="26"/>
        </w:rPr>
        <w:t>__________</w:t>
      </w:r>
      <w:r w:rsidRPr="005672FC">
        <w:rPr>
          <w:bCs/>
          <w:szCs w:val="26"/>
        </w:rPr>
        <w:t>_______________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__</w:t>
      </w:r>
    </w:p>
    <w:p w:rsidR="00117DFC" w:rsidRDefault="00117DFC" w:rsidP="009650A0">
      <w:pPr>
        <w:ind w:left="1416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117DFC" w:rsidRPr="005672FC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3C065A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3C065A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117DFC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Default="00117DFC" w:rsidP="003C06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17DFC" w:rsidRDefault="00117DFC" w:rsidP="009650A0">
      <w:pPr>
        <w:spacing w:before="120"/>
        <w:ind w:firstLine="567"/>
      </w:pPr>
    </w:p>
    <w:p w:rsidR="00117DFC" w:rsidRDefault="00117DFC" w:rsidP="009650A0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812"/>
        <w:gridCol w:w="1219"/>
        <w:gridCol w:w="1332"/>
      </w:tblGrid>
      <w:tr w:rsidR="00117DFC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 w:rsidRPr="00991C31">
              <w:rPr>
                <w:sz w:val="22"/>
              </w:rPr>
              <w:t>получила 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 w:rsidRPr="00991C31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117DFC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</w:tr>
    </w:tbl>
    <w:p w:rsidR="00117DFC" w:rsidRPr="00061947" w:rsidRDefault="00117DFC" w:rsidP="009650A0">
      <w:pPr>
        <w:rPr>
          <w:sz w:val="14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425"/>
        <w:gridCol w:w="425"/>
        <w:gridCol w:w="284"/>
      </w:tblGrid>
      <w:tr w:rsidR="00117DFC" w:rsidRPr="00D66668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зам</w:t>
            </w:r>
            <w:r w:rsidRPr="00D66668">
              <w:rPr>
                <w:sz w:val="22"/>
                <w:szCs w:val="22"/>
              </w:rPr>
              <w:t>е</w:t>
            </w:r>
            <w:r w:rsidRPr="00D66668">
              <w:rPr>
                <w:sz w:val="22"/>
                <w:szCs w:val="22"/>
              </w:rPr>
              <w:t>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Копии документов о том, что</w:t>
            </w:r>
            <w:r w:rsidRPr="002F4533">
              <w:rPr>
                <w:sz w:val="22"/>
                <w:szCs w:val="22"/>
              </w:rPr>
              <w:t xml:space="preserve"> кандидат менял фамилию, или имя, или отчество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color w:val="000000"/>
                <w:sz w:val="22"/>
                <w:szCs w:val="22"/>
              </w:rPr>
              <w:t>Копии документов, подтверждающи</w:t>
            </w:r>
            <w:r>
              <w:rPr>
                <w:color w:val="000000"/>
                <w:sz w:val="22"/>
                <w:szCs w:val="22"/>
              </w:rPr>
              <w:t xml:space="preserve">х </w:t>
            </w:r>
            <w:r w:rsidRPr="00D66668">
              <w:rPr>
                <w:sz w:val="22"/>
                <w:szCs w:val="22"/>
              </w:rPr>
              <w:t>сведения о том, что кандидат является д</w:t>
            </w:r>
            <w:r w:rsidRPr="00D66668">
              <w:rPr>
                <w:sz w:val="22"/>
                <w:szCs w:val="22"/>
              </w:rPr>
              <w:t>е</w:t>
            </w:r>
            <w:r w:rsidRPr="00D66668">
              <w:rPr>
                <w:sz w:val="22"/>
                <w:szCs w:val="22"/>
              </w:rPr>
              <w:t>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widowControl w:val="0"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color w:val="000000"/>
                <w:sz w:val="22"/>
                <w:szCs w:val="22"/>
              </w:rPr>
              <w:t>Р</w:t>
            </w:r>
            <w:r w:rsidRPr="00D66668">
              <w:rPr>
                <w:color w:val="000000"/>
                <w:sz w:val="22"/>
                <w:szCs w:val="22"/>
              </w:rPr>
              <w:t>ешение суда</w:t>
            </w:r>
            <w:r>
              <w:rPr>
                <w:color w:val="000000"/>
                <w:sz w:val="22"/>
                <w:szCs w:val="22"/>
              </w:rPr>
              <w:t xml:space="preserve"> (при необходимости представления в соответствии </w:t>
            </w:r>
            <w:r w:rsidRPr="00D66668">
              <w:rPr>
                <w:color w:val="000000"/>
                <w:sz w:val="22"/>
                <w:szCs w:val="22"/>
              </w:rPr>
              <w:t>с частью 4 ст</w:t>
            </w:r>
            <w:r w:rsidRPr="00D66668">
              <w:rPr>
                <w:color w:val="000000"/>
                <w:sz w:val="22"/>
                <w:szCs w:val="22"/>
              </w:rPr>
              <w:t>а</w:t>
            </w:r>
            <w:r w:rsidRPr="00D66668">
              <w:rPr>
                <w:color w:val="000000"/>
                <w:sz w:val="22"/>
                <w:szCs w:val="22"/>
              </w:rPr>
              <w:t xml:space="preserve">тьи 22 Областного закона </w:t>
            </w:r>
            <w:r>
              <w:rPr>
                <w:color w:val="000000"/>
                <w:sz w:val="22"/>
                <w:szCs w:val="22"/>
              </w:rPr>
              <w:t xml:space="preserve">Ростовской области </w:t>
            </w:r>
            <w:r w:rsidRPr="00D66668">
              <w:rPr>
                <w:color w:val="000000"/>
                <w:sz w:val="22"/>
                <w:szCs w:val="22"/>
              </w:rPr>
              <w:t>от 18.08.2011 № 645-ЗС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Документ</w:t>
            </w:r>
            <w:r w:rsidRPr="004C522C">
              <w:rPr>
                <w:sz w:val="22"/>
                <w:szCs w:val="22"/>
              </w:rPr>
              <w:t xml:space="preserve"> о принадлежности </w:t>
            </w:r>
            <w:r>
              <w:rPr>
                <w:sz w:val="22"/>
                <w:szCs w:val="22"/>
              </w:rPr>
              <w:t xml:space="preserve">кандидата </w:t>
            </w:r>
            <w:r w:rsidRPr="004C522C">
              <w:rPr>
                <w:sz w:val="22"/>
                <w:szCs w:val="22"/>
              </w:rPr>
              <w:t>к политической партии</w:t>
            </w:r>
            <w:r>
              <w:rPr>
                <w:sz w:val="22"/>
                <w:szCs w:val="22"/>
              </w:rPr>
              <w:t xml:space="preserve"> либо к </w:t>
            </w:r>
            <w:r w:rsidRPr="004C522C">
              <w:rPr>
                <w:sz w:val="22"/>
                <w:szCs w:val="22"/>
              </w:rPr>
              <w:t>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11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3C065A">
            <w:pPr>
              <w:keepLines/>
              <w:numPr>
                <w:ilvl w:val="0"/>
                <w:numId w:val="7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120" w:after="120"/>
              <w:ind w:left="57" w:right="57"/>
              <w:jc w:val="both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117DFC" w:rsidRPr="005672FC" w:rsidRDefault="00117DFC" w:rsidP="009650A0">
      <w:pPr>
        <w:tabs>
          <w:tab w:val="left" w:pos="4536"/>
        </w:tabs>
        <w:spacing w:before="12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117DFC" w:rsidRDefault="00117DFC" w:rsidP="009650A0">
      <w:pPr>
        <w:tabs>
          <w:tab w:val="left" w:pos="4536"/>
        </w:tabs>
        <w:spacing w:before="120"/>
      </w:pPr>
      <w:r>
        <w:t xml:space="preserve">Кандидат (иное лицо, </w:t>
      </w:r>
    </w:p>
    <w:p w:rsidR="00117DFC" w:rsidRDefault="00117DFC" w:rsidP="009650A0">
      <w:pPr>
        <w:tabs>
          <w:tab w:val="left" w:pos="4536"/>
        </w:tabs>
        <w:spacing w:before="120"/>
      </w:pPr>
      <w:r>
        <w:t>представившее документы)</w:t>
      </w:r>
      <w:r>
        <w:tab/>
      </w:r>
    </w:p>
    <w:p w:rsidR="00117DFC" w:rsidRDefault="00117DFC" w:rsidP="009650A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9650A0">
      <w:pPr>
        <w:tabs>
          <w:tab w:val="left" w:pos="4536"/>
        </w:tabs>
        <w:spacing w:before="12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9650A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9650A0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117DFC" w:rsidRDefault="00117DFC" w:rsidP="009650A0">
      <w:pPr>
        <w:rPr>
          <w:sz w:val="20"/>
          <w:szCs w:val="22"/>
        </w:rPr>
      </w:pPr>
      <w:r>
        <w:rPr>
          <w:sz w:val="20"/>
          <w:szCs w:val="22"/>
        </w:rPr>
        <w:br/>
      </w:r>
      <w:r>
        <w:rPr>
          <w:sz w:val="20"/>
          <w:szCs w:val="22"/>
        </w:rPr>
        <w:br/>
      </w:r>
    </w:p>
    <w:p w:rsidR="00117DFC" w:rsidRPr="00B10BF9" w:rsidRDefault="00117DFC" w:rsidP="009650A0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117DFC" w:rsidRDefault="00117DFC" w:rsidP="00C57E1E">
      <w:pPr>
        <w:spacing w:after="120"/>
        <w:ind w:left="5670"/>
        <w:jc w:val="center"/>
        <w:rPr>
          <w:sz w:val="14"/>
          <w:szCs w:val="16"/>
        </w:rPr>
      </w:pPr>
    </w:p>
    <w:p w:rsidR="00117DFC" w:rsidRDefault="00117DFC" w:rsidP="00C57E1E">
      <w:pPr>
        <w:spacing w:after="120"/>
        <w:ind w:left="5670"/>
        <w:jc w:val="center"/>
        <w:rPr>
          <w:sz w:val="14"/>
          <w:szCs w:val="16"/>
        </w:rPr>
      </w:pPr>
    </w:p>
    <w:p w:rsidR="00117DFC" w:rsidRDefault="00117DFC" w:rsidP="00C57E1E">
      <w:pPr>
        <w:spacing w:after="120"/>
        <w:ind w:left="5670"/>
        <w:jc w:val="center"/>
        <w:rPr>
          <w:sz w:val="14"/>
          <w:szCs w:val="16"/>
        </w:rPr>
      </w:pPr>
    </w:p>
    <w:p w:rsidR="00117DFC" w:rsidRPr="00150522" w:rsidRDefault="00117DFC" w:rsidP="00F350B1">
      <w:pPr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4</w:t>
      </w:r>
      <w:r>
        <w:rPr>
          <w:sz w:val="14"/>
          <w:szCs w:val="16"/>
        </w:rPr>
        <w:br/>
      </w:r>
      <w:r w:rsidRPr="00F72374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 9-22</w:t>
      </w:r>
      <w:r>
        <w:rPr>
          <w:sz w:val="14"/>
          <w:szCs w:val="16"/>
        </w:rPr>
        <w:br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17DFC" w:rsidTr="003C065A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17DFC" w:rsidRDefault="00117DFC" w:rsidP="00C57E1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17DFC" w:rsidTr="003C065A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right"/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ind w:left="57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17DFC" w:rsidRPr="00787067" w:rsidRDefault="00117DFC" w:rsidP="00C57E1E">
      <w:pPr>
        <w:jc w:val="right"/>
        <w:rPr>
          <w:sz w:val="10"/>
          <w:szCs w:val="22"/>
        </w:rPr>
      </w:pPr>
    </w:p>
    <w:p w:rsidR="00117DFC" w:rsidRPr="00787067" w:rsidRDefault="00117DFC" w:rsidP="00C57E1E">
      <w:pPr>
        <w:jc w:val="right"/>
        <w:rPr>
          <w:sz w:val="12"/>
          <w:szCs w:val="22"/>
        </w:rPr>
      </w:pPr>
    </w:p>
    <w:p w:rsidR="00117DFC" w:rsidRPr="00BF7EF5" w:rsidRDefault="00117DFC" w:rsidP="00C57E1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117DFC" w:rsidRDefault="00117DFC" w:rsidP="00C57E1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 xml:space="preserve">получения документов для уведомления о </w:t>
      </w:r>
      <w:r>
        <w:rPr>
          <w:b/>
          <w:bCs/>
          <w:szCs w:val="26"/>
        </w:rPr>
        <w:t>выдвижении кандидата в порядке</w:t>
      </w:r>
    </w:p>
    <w:p w:rsidR="00117DFC" w:rsidRPr="00BF7EF5" w:rsidRDefault="00117DFC" w:rsidP="00C57E1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самовыдвижения по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_________________________________________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</w:t>
      </w:r>
    </w:p>
    <w:p w:rsidR="00117DFC" w:rsidRPr="008C6362" w:rsidRDefault="00117DFC" w:rsidP="00C57E1E">
      <w:pPr>
        <w:ind w:left="3540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p w:rsidR="00117DFC" w:rsidRDefault="00117DFC" w:rsidP="00C57E1E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117DFC" w:rsidRPr="005672FC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3C065A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3C065A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117DFC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Default="00117DFC" w:rsidP="003C06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17DFC" w:rsidRDefault="00117DFC" w:rsidP="00C57E1E">
      <w:pPr>
        <w:rPr>
          <w:b/>
          <w:bCs/>
          <w:sz w:val="2"/>
          <w:szCs w:val="2"/>
        </w:rPr>
      </w:pPr>
    </w:p>
    <w:p w:rsidR="00117DFC" w:rsidRDefault="00117DFC" w:rsidP="00C57E1E">
      <w:pPr>
        <w:rPr>
          <w:b/>
          <w:bCs/>
          <w:sz w:val="2"/>
          <w:szCs w:val="2"/>
        </w:rPr>
      </w:pPr>
    </w:p>
    <w:p w:rsidR="00117DFC" w:rsidRDefault="00117DFC" w:rsidP="00C57E1E">
      <w:pPr>
        <w:spacing w:before="120"/>
        <w:ind w:firstLine="567"/>
      </w:pPr>
    </w:p>
    <w:p w:rsidR="00117DFC" w:rsidRDefault="00117DFC" w:rsidP="00C57E1E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812"/>
        <w:gridCol w:w="1219"/>
        <w:gridCol w:w="1332"/>
      </w:tblGrid>
      <w:tr w:rsidR="00117DFC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 w:rsidRPr="008A5184">
              <w:rPr>
                <w:sz w:val="22"/>
              </w:rPr>
              <w:t>получила 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3C065A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r w:rsidRPr="008A5184">
              <w:rPr>
                <w:sz w:val="22"/>
              </w:rPr>
              <w:t>следующие документы</w:t>
            </w:r>
            <w:r>
              <w:rPr>
                <w:sz w:val="22"/>
              </w:rPr>
              <w:t>*</w:t>
            </w:r>
            <w:r>
              <w:t>:</w:t>
            </w:r>
          </w:p>
        </w:tc>
      </w:tr>
      <w:tr w:rsidR="00117DFC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кандидата, либо иного представившего документы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3C065A">
            <w:pPr>
              <w:rPr>
                <w:sz w:val="16"/>
                <w:szCs w:val="16"/>
              </w:rPr>
            </w:pPr>
          </w:p>
        </w:tc>
      </w:tr>
    </w:tbl>
    <w:p w:rsidR="00117DFC" w:rsidRPr="00061947" w:rsidRDefault="00117DFC" w:rsidP="00C57E1E">
      <w:pPr>
        <w:rPr>
          <w:sz w:val="14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541"/>
        <w:gridCol w:w="425"/>
        <w:gridCol w:w="426"/>
        <w:gridCol w:w="425"/>
      </w:tblGrid>
      <w:tr w:rsidR="00117DFC" w:rsidRPr="00D66668" w:rsidTr="003C065A">
        <w:trPr>
          <w:cantSplit/>
          <w:trHeight w:val="28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Заявление кандидата о согласии баллотироваться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1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</w:t>
            </w:r>
            <w:r w:rsidRPr="00D66668">
              <w:rPr>
                <w:sz w:val="22"/>
                <w:szCs w:val="22"/>
              </w:rPr>
              <w:t>а</w:t>
            </w:r>
            <w:r w:rsidRPr="00D66668">
              <w:rPr>
                <w:sz w:val="22"/>
                <w:szCs w:val="22"/>
              </w:rPr>
              <w:t>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образовании кандидата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1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Копии документов о том, что</w:t>
            </w:r>
            <w:r w:rsidRPr="002F4533">
              <w:rPr>
                <w:sz w:val="22"/>
                <w:szCs w:val="22"/>
              </w:rPr>
              <w:t xml:space="preserve"> кандидат менял фамилию, или имя, или отчес</w:t>
            </w:r>
            <w:r w:rsidRPr="002F4533">
              <w:rPr>
                <w:sz w:val="22"/>
                <w:szCs w:val="22"/>
              </w:rPr>
              <w:t>т</w:t>
            </w:r>
            <w:r w:rsidRPr="002F4533">
              <w:rPr>
                <w:sz w:val="22"/>
                <w:szCs w:val="22"/>
              </w:rPr>
              <w:t>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8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>
              <w:rPr>
                <w:color w:val="000000"/>
                <w:sz w:val="22"/>
                <w:szCs w:val="22"/>
              </w:rPr>
              <w:t xml:space="preserve">Копии документов, подтверждающих </w:t>
            </w:r>
            <w:r w:rsidRPr="00D66668">
              <w:rPr>
                <w:sz w:val="22"/>
                <w:szCs w:val="22"/>
              </w:rPr>
              <w:t>сведения о том, что кандидат является депутатом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3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D66668">
              <w:rPr>
                <w:sz w:val="22"/>
                <w:szCs w:val="22"/>
              </w:rPr>
              <w:t>Сведения о размере и об источниках доходов кандидата, а также об имущес</w:t>
            </w:r>
            <w:r w:rsidRPr="00D66668">
              <w:rPr>
                <w:sz w:val="22"/>
                <w:szCs w:val="22"/>
              </w:rPr>
              <w:t>т</w:t>
            </w:r>
            <w:r w:rsidRPr="00D66668">
              <w:rPr>
                <w:sz w:val="22"/>
                <w:szCs w:val="22"/>
              </w:rPr>
              <w:t>ве, принадлежащем кандидату на праве собственности,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21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widowControl w:val="0"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color w:val="000000"/>
                <w:sz w:val="22"/>
                <w:szCs w:val="22"/>
              </w:rPr>
              <w:t>Р</w:t>
            </w:r>
            <w:r w:rsidRPr="00D66668">
              <w:rPr>
                <w:color w:val="000000"/>
                <w:sz w:val="22"/>
                <w:szCs w:val="22"/>
              </w:rPr>
              <w:t>ешение суда</w:t>
            </w:r>
            <w:r>
              <w:rPr>
                <w:color w:val="000000"/>
                <w:sz w:val="22"/>
                <w:szCs w:val="22"/>
              </w:rPr>
              <w:t xml:space="preserve"> (при необходимости представления в соответствии </w:t>
            </w:r>
            <w:r w:rsidRPr="00D66668">
              <w:rPr>
                <w:color w:val="000000"/>
                <w:sz w:val="22"/>
                <w:szCs w:val="22"/>
              </w:rPr>
              <w:t xml:space="preserve">с частью 4 статьи 22 Областного закона </w:t>
            </w:r>
            <w:r>
              <w:rPr>
                <w:color w:val="000000"/>
                <w:sz w:val="22"/>
                <w:szCs w:val="22"/>
              </w:rPr>
              <w:t xml:space="preserve">Ростовской области </w:t>
            </w:r>
            <w:r w:rsidRPr="00D66668">
              <w:rPr>
                <w:color w:val="000000"/>
                <w:sz w:val="22"/>
                <w:szCs w:val="22"/>
              </w:rPr>
              <w:t>от 18.08.2011 № 645-ЗС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widowControl w:val="0"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1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3C065A">
        <w:trPr>
          <w:cantSplit/>
          <w:trHeight w:val="38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Документ</w:t>
            </w:r>
            <w:r w:rsidRPr="004C522C">
              <w:rPr>
                <w:sz w:val="22"/>
                <w:szCs w:val="22"/>
              </w:rPr>
              <w:t xml:space="preserve"> о принадлежности </w:t>
            </w:r>
            <w:r>
              <w:rPr>
                <w:sz w:val="22"/>
                <w:szCs w:val="22"/>
              </w:rPr>
              <w:t xml:space="preserve">кандидата </w:t>
            </w:r>
            <w:r w:rsidRPr="004C522C">
              <w:rPr>
                <w:sz w:val="22"/>
                <w:szCs w:val="22"/>
              </w:rPr>
              <w:t>к политической партии</w:t>
            </w:r>
            <w:r>
              <w:rPr>
                <w:sz w:val="22"/>
                <w:szCs w:val="22"/>
              </w:rPr>
              <w:t xml:space="preserve"> либо к </w:t>
            </w:r>
            <w:r w:rsidRPr="004C522C">
              <w:rPr>
                <w:sz w:val="22"/>
                <w:szCs w:val="22"/>
              </w:rPr>
              <w:t>иному общественному объединению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3C065A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3C065A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3C065A">
        <w:trPr>
          <w:cantSplit/>
          <w:trHeight w:val="3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C57E1E">
            <w:pPr>
              <w:keepLines/>
              <w:numPr>
                <w:ilvl w:val="0"/>
                <w:numId w:val="5"/>
              </w:numPr>
              <w:autoSpaceDE w:val="0"/>
              <w:autoSpaceDN w:val="0"/>
              <w:jc w:val="right"/>
            </w:pPr>
          </w:p>
        </w:tc>
        <w:tc>
          <w:tcPr>
            <w:tcW w:w="75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spacing w:before="120" w:after="120"/>
              <w:ind w:left="57" w:right="57"/>
              <w:jc w:val="both"/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3C065A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117DFC" w:rsidRPr="005672FC" w:rsidRDefault="00117DFC" w:rsidP="00C57E1E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117DFC" w:rsidRDefault="00117DFC" w:rsidP="00C57E1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17DFC" w:rsidRDefault="00117DFC" w:rsidP="00C57E1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C57E1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C57E1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C57E1E">
      <w:pPr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117DFC" w:rsidRDefault="00117DFC" w:rsidP="00C57E1E">
      <w:pPr>
        <w:rPr>
          <w:szCs w:val="22"/>
        </w:rPr>
      </w:pPr>
      <w:r>
        <w:rPr>
          <w:szCs w:val="22"/>
        </w:rPr>
        <w:br/>
      </w:r>
    </w:p>
    <w:p w:rsidR="00117DFC" w:rsidRPr="00B10BF9" w:rsidRDefault="00117DFC" w:rsidP="00C57E1E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117DFC" w:rsidRPr="00787067" w:rsidRDefault="00117DFC" w:rsidP="00895353">
      <w:pPr>
        <w:jc w:val="right"/>
        <w:rPr>
          <w:sz w:val="12"/>
          <w:szCs w:val="22"/>
        </w:rPr>
      </w:pPr>
    </w:p>
    <w:p w:rsidR="00117DFC" w:rsidRPr="00150522" w:rsidRDefault="00117DFC" w:rsidP="00F350B1">
      <w:pPr>
        <w:pageBreakBefore/>
        <w:spacing w:after="24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5</w:t>
      </w:r>
      <w:r w:rsidRPr="00150522">
        <w:rPr>
          <w:sz w:val="14"/>
          <w:szCs w:val="16"/>
        </w:rPr>
        <w:br/>
      </w:r>
      <w:r w:rsidRPr="00821061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№9-22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17DFC" w:rsidTr="007A2761">
        <w:trPr>
          <w:jc w:val="right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17DFC" w:rsidRDefault="00117DFC" w:rsidP="0089535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17DFC" w:rsidTr="007A2761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right"/>
            </w:pPr>
            <w:r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pPr>
              <w:ind w:left="57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17DFC" w:rsidRPr="00787067" w:rsidRDefault="00117DFC" w:rsidP="00895353">
      <w:pPr>
        <w:jc w:val="right"/>
        <w:rPr>
          <w:sz w:val="10"/>
          <w:szCs w:val="22"/>
        </w:rPr>
      </w:pPr>
    </w:p>
    <w:p w:rsidR="00117DFC" w:rsidRDefault="00117DFC" w:rsidP="00895353">
      <w:pPr>
        <w:jc w:val="center"/>
        <w:rPr>
          <w:b/>
          <w:bCs/>
          <w:sz w:val="26"/>
          <w:szCs w:val="26"/>
        </w:rPr>
      </w:pPr>
    </w:p>
    <w:p w:rsidR="00117DFC" w:rsidRPr="00BF7EF5" w:rsidRDefault="00117DFC" w:rsidP="00895353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117DFC" w:rsidRDefault="00117DFC" w:rsidP="00895353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 xml:space="preserve">получения документов для </w:t>
      </w:r>
      <w:r>
        <w:rPr>
          <w:b/>
          <w:bCs/>
          <w:szCs w:val="26"/>
        </w:rPr>
        <w:t>регистрации кандидата, выдвинутого</w:t>
      </w:r>
    </w:p>
    <w:p w:rsidR="00117DFC" w:rsidRDefault="00117DFC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избирательным объединением 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17DFC" w:rsidRPr="00AC13F2" w:rsidTr="007A2761"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AC13F2" w:rsidRDefault="00117DFC" w:rsidP="007A2761">
            <w:pPr>
              <w:jc w:val="center"/>
              <w:rPr>
                <w:b/>
              </w:rPr>
            </w:pPr>
          </w:p>
        </w:tc>
      </w:tr>
      <w:tr w:rsidR="00117DFC" w:rsidRPr="005F3E2B" w:rsidTr="007A2761">
        <w:tc>
          <w:tcPr>
            <w:tcW w:w="9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5F3E2B" w:rsidRDefault="00117DFC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17DFC" w:rsidRPr="00BF7EF5" w:rsidRDefault="00117DFC" w:rsidP="00895353">
      <w:pPr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r w:rsidRPr="005672FC">
        <w:rPr>
          <w:bCs/>
          <w:szCs w:val="26"/>
        </w:rPr>
        <w:t>_</w:t>
      </w:r>
      <w:r>
        <w:rPr>
          <w:bCs/>
          <w:szCs w:val="26"/>
        </w:rPr>
        <w:t>_____</w:t>
      </w:r>
      <w:r w:rsidRPr="005672FC">
        <w:rPr>
          <w:bCs/>
          <w:szCs w:val="26"/>
        </w:rPr>
        <w:t>___________________________</w:t>
      </w:r>
      <w:r>
        <w:rPr>
          <w:bCs/>
          <w:szCs w:val="26"/>
        </w:rPr>
        <w:t>____________</w:t>
      </w:r>
      <w:r w:rsidRPr="005672FC">
        <w:rPr>
          <w:bCs/>
          <w:szCs w:val="26"/>
        </w:rPr>
        <w:t>______________</w:t>
      </w:r>
      <w:r>
        <w:rPr>
          <w:b/>
          <w:bCs/>
          <w:szCs w:val="26"/>
        </w:rPr>
        <w:t xml:space="preserve"> № </w:t>
      </w:r>
      <w:r w:rsidRPr="005672FC">
        <w:rPr>
          <w:bCs/>
          <w:szCs w:val="26"/>
        </w:rPr>
        <w:t>___</w:t>
      </w:r>
      <w:r>
        <w:rPr>
          <w:bCs/>
          <w:szCs w:val="26"/>
        </w:rPr>
        <w:t>_</w:t>
      </w:r>
    </w:p>
    <w:p w:rsidR="00117DFC" w:rsidRPr="008C6362" w:rsidRDefault="00117DFC" w:rsidP="00895353">
      <w:pPr>
        <w:ind w:left="2124" w:firstLine="708"/>
        <w:rPr>
          <w:bCs/>
          <w:sz w:val="16"/>
          <w:szCs w:val="26"/>
        </w:rPr>
      </w:pPr>
      <w:r>
        <w:rPr>
          <w:bCs/>
          <w:sz w:val="16"/>
          <w:szCs w:val="26"/>
        </w:rPr>
        <w:t>(на</w:t>
      </w:r>
      <w:r w:rsidRPr="008C6362">
        <w:rPr>
          <w:bCs/>
          <w:sz w:val="16"/>
          <w:szCs w:val="26"/>
        </w:rPr>
        <w:t xml:space="preserve">именование </w:t>
      </w:r>
      <w:r>
        <w:rPr>
          <w:bCs/>
          <w:sz w:val="16"/>
          <w:szCs w:val="26"/>
        </w:rPr>
        <w:t>избирательного округа)</w:t>
      </w:r>
    </w:p>
    <w:p w:rsidR="00117DFC" w:rsidRDefault="00117DFC" w:rsidP="00895353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117DFC" w:rsidRPr="005672FC" w:rsidTr="007A2761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7A2761">
            <w:pPr>
              <w:ind w:right="57"/>
              <w:rPr>
                <w:szCs w:val="26"/>
              </w:rPr>
            </w:pPr>
            <w:r w:rsidRPr="005672FC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5672FC" w:rsidRDefault="00117DFC" w:rsidP="007A2761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117DFC" w:rsidTr="007A2761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Default="00117DFC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17DFC" w:rsidRDefault="00117DFC" w:rsidP="00895353">
      <w:pPr>
        <w:rPr>
          <w:b/>
          <w:bCs/>
          <w:sz w:val="2"/>
          <w:szCs w:val="2"/>
        </w:rPr>
      </w:pPr>
    </w:p>
    <w:p w:rsidR="00117DFC" w:rsidRDefault="00117DFC" w:rsidP="00895353">
      <w:pPr>
        <w:spacing w:before="120"/>
        <w:ind w:firstLine="567"/>
      </w:pPr>
    </w:p>
    <w:p w:rsidR="00117DFC" w:rsidRDefault="00117DFC" w:rsidP="00895353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332"/>
      </w:tblGrid>
      <w:tr w:rsidR="00117DFC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 w:rsidRPr="00EB4371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Default="00117DFC" w:rsidP="007A2761">
            <w:pPr>
              <w:jc w:val="center"/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7A2761">
            <w:r>
              <w:t>следующие документы*:</w:t>
            </w:r>
          </w:p>
        </w:tc>
      </w:tr>
      <w:tr w:rsidR="00117DFC" w:rsidTr="007A276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7A2761">
            <w:pPr>
              <w:rPr>
                <w:sz w:val="16"/>
                <w:szCs w:val="16"/>
              </w:rPr>
            </w:pPr>
          </w:p>
        </w:tc>
      </w:tr>
    </w:tbl>
    <w:p w:rsidR="00117DFC" w:rsidRPr="00061947" w:rsidRDefault="00117DFC" w:rsidP="00895353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825"/>
        <w:gridCol w:w="141"/>
        <w:gridCol w:w="142"/>
        <w:gridCol w:w="142"/>
        <w:gridCol w:w="283"/>
        <w:gridCol w:w="142"/>
        <w:gridCol w:w="425"/>
      </w:tblGrid>
      <w:tr w:rsidR="00117DFC" w:rsidRPr="00D66668" w:rsidTr="007A2761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7DFC" w:rsidRDefault="00117DFC" w:rsidP="007A2761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(если </w:t>
            </w:r>
            <w:r w:rsidRPr="00346C38">
              <w:rPr>
                <w:sz w:val="22"/>
                <w:szCs w:val="22"/>
              </w:rPr>
              <w:t>в поддержку выдвижения канди</w:t>
            </w:r>
            <w:r>
              <w:rPr>
                <w:sz w:val="22"/>
                <w:szCs w:val="22"/>
              </w:rPr>
              <w:t>дата производился сбор подписей).</w:t>
            </w:r>
          </w:p>
          <w:p w:rsidR="00117DFC" w:rsidRPr="00D66668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40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left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left w:val="nil"/>
              <w:right w:val="single" w:sz="4" w:space="0" w:color="auto"/>
            </w:tcBorders>
          </w:tcPr>
          <w:p w:rsidR="00117DFC" w:rsidRPr="001645A5" w:rsidRDefault="00117DFC" w:rsidP="007A2761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nil"/>
            </w:tcBorders>
            <w:vAlign w:val="bottom"/>
          </w:tcPr>
          <w:p w:rsidR="00117DFC" w:rsidRDefault="00117DFC" w:rsidP="007A2761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:rsidR="00117DFC" w:rsidRDefault="00117DFC" w:rsidP="007A2761">
            <w:pPr>
              <w:keepLines/>
              <w:widowControl w:val="0"/>
              <w:ind w:right="57"/>
              <w:jc w:val="center"/>
            </w:pP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bottom"/>
          </w:tcPr>
          <w:p w:rsidR="00117DFC" w:rsidRDefault="00117DFC" w:rsidP="007A27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на бумажном носителе (если </w:t>
            </w:r>
            <w:r w:rsidRPr="00346C38">
              <w:rPr>
                <w:sz w:val="22"/>
                <w:szCs w:val="22"/>
              </w:rPr>
              <w:t>в поддержку выдвижения канди</w:t>
            </w:r>
            <w:r>
              <w:rPr>
                <w:sz w:val="22"/>
                <w:szCs w:val="22"/>
              </w:rPr>
              <w:t>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666016">
              <w:rPr>
                <w:sz w:val="22"/>
                <w:szCs w:val="22"/>
              </w:rPr>
              <w:t xml:space="preserve">Информация об изменениях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наличии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666016">
              <w:rPr>
                <w:sz w:val="22"/>
                <w:szCs w:val="22"/>
              </w:rPr>
              <w:t xml:space="preserve">Информация об </w:t>
            </w:r>
            <w:r>
              <w:rPr>
                <w:sz w:val="22"/>
                <w:szCs w:val="22"/>
              </w:rPr>
              <w:t xml:space="preserve">отсутствии </w:t>
            </w:r>
            <w:r w:rsidRPr="00666016">
              <w:rPr>
                <w:sz w:val="22"/>
                <w:szCs w:val="22"/>
              </w:rPr>
              <w:t>изменени</w:t>
            </w:r>
            <w:r>
              <w:rPr>
                <w:sz w:val="22"/>
                <w:szCs w:val="22"/>
              </w:rPr>
              <w:t>й</w:t>
            </w:r>
            <w:r w:rsidRPr="00666016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</w:t>
            </w:r>
            <w:r w:rsidRPr="00666016">
              <w:rPr>
                <w:sz w:val="22"/>
                <w:szCs w:val="22"/>
              </w:rPr>
              <w:t>н</w:t>
            </w:r>
            <w:r w:rsidRPr="00666016">
              <w:rPr>
                <w:sz w:val="22"/>
                <w:szCs w:val="22"/>
              </w:rPr>
              <w:t>дидате</w:t>
            </w:r>
            <w:r>
              <w:rPr>
                <w:sz w:val="22"/>
                <w:szCs w:val="22"/>
              </w:rPr>
              <w:t xml:space="preserve"> (при отсутствии изменений 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666016"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  <w:r w:rsidRPr="00D66668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 w:rsidRPr="00D66668">
              <w:rPr>
                <w:sz w:val="22"/>
                <w:szCs w:val="22"/>
              </w:rPr>
              <w:t>л.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  <w:tr w:rsidR="00117DFC" w:rsidRPr="00D66668" w:rsidTr="007A2761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в машиночитаемом виде (на компакт-диске, USB Flash Drive и т.п.), представляется,  если </w:t>
            </w:r>
            <w:r w:rsidRPr="00346C38">
              <w:rPr>
                <w:sz w:val="22"/>
                <w:szCs w:val="22"/>
              </w:rPr>
              <w:t>в поддержку выдвижения канд</w:t>
            </w:r>
            <w:r w:rsidRPr="00346C38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дата производился сбор подписей.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D66668" w:rsidRDefault="00117DFC" w:rsidP="007A2761">
            <w:pPr>
              <w:keepLines/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D66668" w:rsidRDefault="00117DFC" w:rsidP="007A2761">
            <w:pPr>
              <w:keepLines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17DFC" w:rsidRPr="00D66668" w:rsidTr="007A2761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D66668" w:rsidRDefault="00117DFC" w:rsidP="00895353">
            <w:pPr>
              <w:keepLines/>
              <w:numPr>
                <w:ilvl w:val="0"/>
                <w:numId w:val="11"/>
              </w:numPr>
              <w:autoSpaceDE w:val="0"/>
              <w:autoSpaceDN w:val="0"/>
              <w:jc w:val="right"/>
            </w:pPr>
          </w:p>
        </w:tc>
        <w:tc>
          <w:tcPr>
            <w:tcW w:w="78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D66668" w:rsidRDefault="00117DFC" w:rsidP="007A2761">
            <w:pPr>
              <w:keepLines/>
              <w:ind w:left="113"/>
            </w:pPr>
            <w:r w:rsidRPr="00D66668">
              <w:rPr>
                <w:sz w:val="22"/>
                <w:szCs w:val="22"/>
              </w:rPr>
              <w:t>в 1 экз.</w:t>
            </w:r>
          </w:p>
        </w:tc>
      </w:tr>
    </w:tbl>
    <w:p w:rsidR="00117DFC" w:rsidRPr="005672FC" w:rsidRDefault="00117DFC" w:rsidP="00895353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20_</w:t>
      </w:r>
      <w:r>
        <w:t>_</w:t>
      </w:r>
      <w:r w:rsidRPr="005672FC">
        <w:t>_ года.</w:t>
      </w:r>
    </w:p>
    <w:p w:rsidR="00117DFC" w:rsidRDefault="00117DFC" w:rsidP="00895353">
      <w:pPr>
        <w:tabs>
          <w:tab w:val="left" w:pos="4536"/>
        </w:tabs>
      </w:pPr>
    </w:p>
    <w:p w:rsidR="00117DFC" w:rsidRDefault="00117DFC" w:rsidP="00895353">
      <w:pPr>
        <w:tabs>
          <w:tab w:val="left" w:pos="4536"/>
        </w:tabs>
      </w:pPr>
      <w:r>
        <w:t>Кандидат (иное лицо,</w:t>
      </w:r>
      <w:r>
        <w:br/>
        <w:t>представившее документы)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895353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117DFC" w:rsidRDefault="00117DFC" w:rsidP="00895353">
      <w:pPr>
        <w:outlineLvl w:val="0"/>
        <w:rPr>
          <w:szCs w:val="22"/>
        </w:rPr>
      </w:pPr>
    </w:p>
    <w:p w:rsidR="00117DFC" w:rsidRPr="00FE273E" w:rsidRDefault="00117DFC" w:rsidP="00895353">
      <w:pPr>
        <w:outlineLvl w:val="0"/>
        <w:rPr>
          <w:sz w:val="52"/>
          <w:szCs w:val="22"/>
        </w:rPr>
      </w:pPr>
    </w:p>
    <w:p w:rsidR="00117DFC" w:rsidRPr="00B10BF9" w:rsidRDefault="00117DFC" w:rsidP="00895353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117DFC" w:rsidRPr="00150522" w:rsidRDefault="00117DFC" w:rsidP="00F350B1">
      <w:pPr>
        <w:pageBreakBefore/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6</w:t>
      </w:r>
      <w:r w:rsidRPr="00150522">
        <w:rPr>
          <w:sz w:val="14"/>
          <w:szCs w:val="16"/>
        </w:rPr>
        <w:br/>
      </w:r>
      <w:r w:rsidRPr="00821061">
        <w:rPr>
          <w:sz w:val="14"/>
          <w:szCs w:val="16"/>
        </w:rPr>
        <w:t xml:space="preserve">к постановлению Территориальной избирательной </w:t>
      </w:r>
      <w:r>
        <w:rPr>
          <w:sz w:val="14"/>
          <w:szCs w:val="16"/>
        </w:rPr>
        <w:t>комиссии Морозовского района от 01.07</w:t>
      </w:r>
      <w:r w:rsidRPr="00821061">
        <w:rPr>
          <w:sz w:val="14"/>
          <w:szCs w:val="16"/>
        </w:rPr>
        <w:t xml:space="preserve">.2016 г. № </w:t>
      </w:r>
      <w:r>
        <w:rPr>
          <w:sz w:val="14"/>
          <w:szCs w:val="16"/>
        </w:rPr>
        <w:t>9-22</w:t>
      </w:r>
    </w:p>
    <w:p w:rsidR="00117DFC" w:rsidRDefault="00117DFC" w:rsidP="00895353">
      <w:pPr>
        <w:jc w:val="center"/>
        <w:rPr>
          <w:b/>
          <w:bCs/>
          <w:szCs w:val="26"/>
        </w:rPr>
      </w:pPr>
    </w:p>
    <w:p w:rsidR="00117DFC" w:rsidRPr="00EB395E" w:rsidRDefault="00117DFC" w:rsidP="006938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17DFC" w:rsidRPr="00EB395E" w:rsidTr="003C065A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>
            <w:pPr>
              <w:jc w:val="right"/>
            </w:pPr>
          </w:p>
          <w:p w:rsidR="00117DFC" w:rsidRPr="00EB395E" w:rsidRDefault="00117DFC" w:rsidP="003C065A">
            <w:pPr>
              <w:jc w:val="right"/>
            </w:pPr>
            <w:r w:rsidRPr="00EB395E">
              <w:rPr>
                <w:sz w:val="22"/>
                <w:szCs w:val="22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r w:rsidRPr="00EB395E">
              <w:rPr>
                <w:sz w:val="22"/>
                <w:szCs w:val="22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jc w:val="right"/>
            </w:pPr>
            <w:r w:rsidRPr="00EB395E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ind w:left="57"/>
            </w:pPr>
            <w:r w:rsidRPr="00EB395E">
              <w:rPr>
                <w:sz w:val="22"/>
                <w:szCs w:val="22"/>
              </w:rPr>
              <w:t>года</w:t>
            </w:r>
          </w:p>
        </w:tc>
      </w:tr>
    </w:tbl>
    <w:tbl>
      <w:tblPr>
        <w:tblpPr w:leftFromText="180" w:rightFromText="180" w:vertAnchor="text" w:horzAnchor="margin" w:tblpXSpec="right" w:tblpY="-389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17DFC" w:rsidRPr="00EB395E" w:rsidTr="003C065A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Default="00117DFC" w:rsidP="003C065A"/>
          <w:p w:rsidR="00117DFC" w:rsidRPr="00EB395E" w:rsidRDefault="00117DFC" w:rsidP="003C065A">
            <w:r w:rsidRPr="00EB395E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  <w:r w:rsidRPr="00EB395E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ind w:left="57"/>
            </w:pPr>
            <w:r w:rsidRPr="00EB395E">
              <w:rPr>
                <w:sz w:val="22"/>
                <w:szCs w:val="22"/>
              </w:rPr>
              <w:t>мин.</w:t>
            </w:r>
          </w:p>
        </w:tc>
      </w:tr>
    </w:tbl>
    <w:p w:rsidR="00117DFC" w:rsidRPr="00EB395E" w:rsidRDefault="00117DFC" w:rsidP="00693828">
      <w:pPr>
        <w:jc w:val="right"/>
        <w:rPr>
          <w:sz w:val="10"/>
          <w:szCs w:val="22"/>
        </w:rPr>
      </w:pPr>
    </w:p>
    <w:p w:rsidR="00117DFC" w:rsidRPr="00EB395E" w:rsidRDefault="00117DFC" w:rsidP="00693828">
      <w:pPr>
        <w:jc w:val="right"/>
        <w:rPr>
          <w:sz w:val="12"/>
          <w:szCs w:val="22"/>
        </w:rPr>
      </w:pPr>
    </w:p>
    <w:p w:rsidR="00117DFC" w:rsidRPr="00EB395E" w:rsidRDefault="00117DFC" w:rsidP="00693828">
      <w:pPr>
        <w:tabs>
          <w:tab w:val="center" w:pos="4677"/>
          <w:tab w:val="left" w:pos="7380"/>
        </w:tabs>
        <w:rPr>
          <w:b/>
          <w:bCs/>
          <w:szCs w:val="26"/>
        </w:rPr>
      </w:pPr>
      <w:r w:rsidRPr="00EB395E">
        <w:rPr>
          <w:b/>
          <w:bCs/>
          <w:szCs w:val="26"/>
        </w:rPr>
        <w:tab/>
        <w:t>ПОДТВЕРЖДЕНИЕ</w:t>
      </w:r>
      <w:r w:rsidRPr="00EB395E">
        <w:rPr>
          <w:b/>
          <w:bCs/>
          <w:szCs w:val="26"/>
        </w:rPr>
        <w:tab/>
      </w:r>
    </w:p>
    <w:p w:rsidR="00117DFC" w:rsidRPr="00EB395E" w:rsidRDefault="00117DFC" w:rsidP="00693828">
      <w:pPr>
        <w:jc w:val="center"/>
        <w:rPr>
          <w:b/>
          <w:bCs/>
          <w:szCs w:val="26"/>
        </w:rPr>
      </w:pPr>
      <w:r w:rsidRPr="00EB395E">
        <w:rPr>
          <w:b/>
          <w:bCs/>
          <w:szCs w:val="26"/>
        </w:rPr>
        <w:t>получения документов для регистрации кандидата, выдвинутого в порядке</w:t>
      </w:r>
    </w:p>
    <w:p w:rsidR="00117DFC" w:rsidRPr="00EB395E" w:rsidRDefault="00117DFC" w:rsidP="00693828">
      <w:pPr>
        <w:jc w:val="center"/>
        <w:rPr>
          <w:b/>
          <w:bCs/>
          <w:szCs w:val="26"/>
        </w:rPr>
      </w:pPr>
      <w:r w:rsidRPr="00EB395E">
        <w:rPr>
          <w:b/>
          <w:bCs/>
          <w:szCs w:val="26"/>
        </w:rPr>
        <w:t xml:space="preserve">самовыдвижения по </w:t>
      </w:r>
      <w:r w:rsidRPr="00EB395E">
        <w:rPr>
          <w:bCs/>
          <w:szCs w:val="26"/>
        </w:rPr>
        <w:t>_______________________________________________</w:t>
      </w:r>
      <w:r w:rsidRPr="00EB395E">
        <w:rPr>
          <w:b/>
          <w:bCs/>
          <w:szCs w:val="26"/>
        </w:rPr>
        <w:t xml:space="preserve"> № </w:t>
      </w:r>
      <w:r w:rsidRPr="00EB395E">
        <w:rPr>
          <w:bCs/>
          <w:szCs w:val="26"/>
        </w:rPr>
        <w:t>____</w:t>
      </w:r>
    </w:p>
    <w:p w:rsidR="00117DFC" w:rsidRPr="00EB395E" w:rsidRDefault="00117DFC" w:rsidP="00693828">
      <w:pPr>
        <w:ind w:left="3540" w:firstLine="708"/>
        <w:rPr>
          <w:bCs/>
          <w:sz w:val="16"/>
          <w:szCs w:val="26"/>
        </w:rPr>
      </w:pPr>
      <w:r w:rsidRPr="00EB395E">
        <w:rPr>
          <w:bCs/>
          <w:sz w:val="16"/>
          <w:szCs w:val="26"/>
        </w:rPr>
        <w:t>(наименование избирательного округа)</w:t>
      </w:r>
    </w:p>
    <w:p w:rsidR="00117DFC" w:rsidRPr="00EB395E" w:rsidRDefault="00117DFC" w:rsidP="00693828">
      <w:pPr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117DFC" w:rsidRPr="00EB395E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ind w:right="57"/>
              <w:rPr>
                <w:szCs w:val="26"/>
              </w:rPr>
            </w:pPr>
            <w:r w:rsidRPr="00EB395E">
              <w:rPr>
                <w:b/>
                <w:bCs/>
                <w:szCs w:val="26"/>
              </w:rPr>
              <w:t>на выборах</w:t>
            </w:r>
          </w:p>
        </w:tc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  <w:rPr>
                <w:b/>
                <w:bCs/>
                <w:szCs w:val="26"/>
                <w:lang w:val="en-US"/>
              </w:rPr>
            </w:pPr>
          </w:p>
        </w:tc>
      </w:tr>
      <w:tr w:rsidR="00117DFC" w:rsidRPr="00EB395E" w:rsidTr="003C065A"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ind w:right="57"/>
              <w:rPr>
                <w:sz w:val="16"/>
                <w:szCs w:val="16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jc w:val="center"/>
              <w:rPr>
                <w:sz w:val="16"/>
                <w:szCs w:val="16"/>
              </w:rPr>
            </w:pPr>
            <w:r w:rsidRPr="00EB395E">
              <w:rPr>
                <w:sz w:val="16"/>
                <w:szCs w:val="16"/>
              </w:rPr>
              <w:t>(наименование выборов)</w:t>
            </w:r>
          </w:p>
        </w:tc>
      </w:tr>
    </w:tbl>
    <w:p w:rsidR="00117DFC" w:rsidRPr="00EB395E" w:rsidRDefault="00117DFC" w:rsidP="00693828">
      <w:pPr>
        <w:rPr>
          <w:b/>
          <w:bCs/>
          <w:sz w:val="2"/>
          <w:szCs w:val="2"/>
        </w:rPr>
      </w:pPr>
    </w:p>
    <w:p w:rsidR="00117DFC" w:rsidRPr="00EB395E" w:rsidRDefault="00117DFC" w:rsidP="00693828">
      <w:pPr>
        <w:spacing w:before="120"/>
        <w:ind w:firstLine="567"/>
      </w:pPr>
    </w:p>
    <w:p w:rsidR="00117DFC" w:rsidRPr="00EB395E" w:rsidRDefault="00117DFC" w:rsidP="00693828">
      <w:pPr>
        <w:pBdr>
          <w:top w:val="single" w:sz="4" w:space="1" w:color="auto"/>
        </w:pBdr>
        <w:ind w:left="567"/>
        <w:jc w:val="center"/>
        <w:rPr>
          <w:sz w:val="16"/>
          <w:szCs w:val="16"/>
        </w:rPr>
      </w:pPr>
      <w:r w:rsidRPr="00EB395E">
        <w:rPr>
          <w:sz w:val="16"/>
          <w:szCs w:val="16"/>
        </w:rPr>
        <w:t>(наименование окружной избирательной комиссии)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5670"/>
        <w:gridCol w:w="1361"/>
        <w:gridCol w:w="1191"/>
      </w:tblGrid>
      <w:tr w:rsidR="00117DFC" w:rsidRPr="00EB395E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r w:rsidRPr="00EB395E">
              <w:rPr>
                <w:sz w:val="22"/>
              </w:rPr>
              <w:t>получила от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r w:rsidRPr="00EB395E">
              <w:rPr>
                <w:sz w:val="22"/>
              </w:rPr>
              <w:t>следующие документы*</w:t>
            </w:r>
            <w:r w:rsidRPr="00EB395E">
              <w:t>:</w:t>
            </w:r>
          </w:p>
        </w:tc>
      </w:tr>
      <w:tr w:rsidR="00117DFC" w:rsidRPr="00EB395E" w:rsidTr="003C065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jc w:val="center"/>
              <w:rPr>
                <w:sz w:val="16"/>
                <w:szCs w:val="16"/>
              </w:rPr>
            </w:pPr>
            <w:r w:rsidRPr="00EB395E">
              <w:rPr>
                <w:sz w:val="16"/>
                <w:szCs w:val="16"/>
              </w:rPr>
              <w:t>(фамилия, имя, отчество представившего документы лица)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117DFC" w:rsidRPr="00EB395E" w:rsidRDefault="00117DFC" w:rsidP="003C065A">
            <w:pPr>
              <w:rPr>
                <w:sz w:val="16"/>
                <w:szCs w:val="16"/>
              </w:rPr>
            </w:pPr>
          </w:p>
        </w:tc>
      </w:tr>
    </w:tbl>
    <w:p w:rsidR="00117DFC" w:rsidRPr="00EB395E" w:rsidRDefault="00117DFC" w:rsidP="00693828">
      <w:pPr>
        <w:rPr>
          <w:sz w:val="1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683"/>
        <w:gridCol w:w="283"/>
        <w:gridCol w:w="142"/>
        <w:gridCol w:w="425"/>
        <w:gridCol w:w="567"/>
      </w:tblGrid>
      <w:tr w:rsidR="00117DFC" w:rsidRPr="00EB395E" w:rsidTr="003C065A">
        <w:trPr>
          <w:cantSplit/>
          <w:trHeight w:val="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Подписные листы с подписями избирателей в поддержку выдвижения канд</w:t>
            </w:r>
            <w:r w:rsidRPr="00EB395E">
              <w:rPr>
                <w:sz w:val="22"/>
                <w:szCs w:val="22"/>
              </w:rPr>
              <w:t>и</w:t>
            </w:r>
            <w:r w:rsidRPr="00EB395E">
              <w:rPr>
                <w:sz w:val="22"/>
                <w:szCs w:val="22"/>
              </w:rPr>
              <w:t>дата.</w:t>
            </w:r>
          </w:p>
          <w:p w:rsidR="00117DFC" w:rsidRPr="00EB395E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right="57"/>
              <w:jc w:val="right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left="57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left="57"/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117DFC" w:rsidRPr="00EB395E" w:rsidTr="003C065A">
        <w:trPr>
          <w:cantSplit/>
          <w:trHeight w:val="3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left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right="57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117DFC" w:rsidRPr="00EB395E" w:rsidTr="003C065A">
        <w:trPr>
          <w:cantSplit/>
          <w:trHeight w:val="18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widowControl w:val="0"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left w:val="nil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widowControl w:val="0"/>
              <w:spacing w:before="60" w:after="60"/>
              <w:ind w:left="57" w:right="57"/>
              <w:jc w:val="both"/>
            </w:pPr>
          </w:p>
        </w:tc>
        <w:tc>
          <w:tcPr>
            <w:tcW w:w="283" w:type="dxa"/>
            <w:tcBorders>
              <w:left w:val="nil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2"/>
            <w:vAlign w:val="bottom"/>
          </w:tcPr>
          <w:p w:rsidR="00117DFC" w:rsidRPr="00EB395E" w:rsidRDefault="00117DFC" w:rsidP="003C065A">
            <w:pPr>
              <w:keepLines/>
              <w:widowControl w:val="0"/>
              <w:ind w:right="57"/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widowControl w:val="0"/>
              <w:ind w:right="57"/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117DFC" w:rsidRPr="00EB395E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Протокол об итогах сбора подписей на бумажном носителе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ind w:right="57"/>
              <w:jc w:val="right"/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ind w:left="57"/>
            </w:pPr>
            <w:r w:rsidRPr="00EB395E">
              <w:rPr>
                <w:sz w:val="22"/>
                <w:szCs w:val="22"/>
              </w:rPr>
              <w:t>л.</w:t>
            </w:r>
          </w:p>
        </w:tc>
      </w:tr>
      <w:tr w:rsidR="00117DFC" w:rsidRPr="00EB395E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ind w:left="113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117DFC" w:rsidRPr="00EB395E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Информация об изменениях в ранее представленных сведениях о кандидате (при наличии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ind w:right="57"/>
              <w:jc w:val="right"/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ind w:left="57"/>
            </w:pPr>
            <w:r w:rsidRPr="00EB395E">
              <w:rPr>
                <w:sz w:val="22"/>
                <w:szCs w:val="22"/>
              </w:rPr>
              <w:t>л.</w:t>
            </w:r>
          </w:p>
        </w:tc>
      </w:tr>
      <w:tr w:rsidR="00117DFC" w:rsidRPr="00EB395E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ind w:left="113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117DFC" w:rsidRPr="00EB395E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Информация об отсутствии изменений в ранее представленных сведениях о кандидате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ind w:right="57"/>
              <w:jc w:val="right"/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ind w:left="57"/>
            </w:pPr>
            <w:r w:rsidRPr="00EB395E">
              <w:rPr>
                <w:sz w:val="22"/>
                <w:szCs w:val="22"/>
              </w:rPr>
              <w:t>л.</w:t>
            </w:r>
          </w:p>
        </w:tc>
      </w:tr>
      <w:tr w:rsidR="00117DFC" w:rsidRPr="00EB395E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ind w:left="113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117DFC" w:rsidRPr="00EB395E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ind w:right="57"/>
              <w:jc w:val="right"/>
            </w:pPr>
            <w:r w:rsidRPr="00EB395E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ind w:left="57"/>
            </w:pPr>
            <w:r w:rsidRPr="00EB395E">
              <w:rPr>
                <w:sz w:val="22"/>
                <w:szCs w:val="22"/>
              </w:rPr>
              <w:t>л.</w:t>
            </w:r>
          </w:p>
        </w:tc>
      </w:tr>
      <w:tr w:rsidR="00117DFC" w:rsidRPr="00EB395E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ind w:left="113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  <w:tr w:rsidR="00117DFC" w:rsidRPr="00EB395E" w:rsidTr="003C065A">
        <w:trPr>
          <w:cantSplit/>
          <w:trHeight w:val="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  <w:r w:rsidRPr="00EB395E">
              <w:rPr>
                <w:sz w:val="22"/>
                <w:szCs w:val="22"/>
              </w:rPr>
              <w:t>Протокол об итогах сбора подписей в машиночитаемом виде (на компакт-диске, USB Flash Drive и т.п.)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ind w:right="57"/>
              <w:jc w:val="right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EB395E" w:rsidRDefault="00117DFC" w:rsidP="003C065A">
            <w:pPr>
              <w:keepLines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7DFC" w:rsidRPr="00EB395E" w:rsidRDefault="00117DFC" w:rsidP="003C065A">
            <w:pPr>
              <w:keepLines/>
              <w:ind w:left="57"/>
            </w:pPr>
            <w:r w:rsidRPr="00EB395E">
              <w:rPr>
                <w:sz w:val="22"/>
                <w:szCs w:val="22"/>
              </w:rPr>
              <w:t>шт.</w:t>
            </w:r>
          </w:p>
        </w:tc>
      </w:tr>
      <w:tr w:rsidR="00117DFC" w:rsidRPr="00EB395E" w:rsidTr="003C065A">
        <w:trPr>
          <w:cantSplit/>
          <w:trHeight w:val="9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DFC" w:rsidRPr="00EB395E" w:rsidRDefault="00117DFC" w:rsidP="003C065A">
            <w:pPr>
              <w:keepLines/>
              <w:numPr>
                <w:ilvl w:val="0"/>
                <w:numId w:val="10"/>
              </w:numPr>
              <w:autoSpaceDE w:val="0"/>
              <w:autoSpaceDN w:val="0"/>
              <w:jc w:val="right"/>
            </w:pPr>
          </w:p>
        </w:tc>
        <w:tc>
          <w:tcPr>
            <w:tcW w:w="76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DFC" w:rsidRPr="00EB395E" w:rsidRDefault="00117DFC" w:rsidP="003C065A">
            <w:pPr>
              <w:keepLines/>
              <w:ind w:left="113"/>
            </w:pPr>
            <w:r w:rsidRPr="00EB395E">
              <w:rPr>
                <w:sz w:val="22"/>
                <w:szCs w:val="22"/>
              </w:rPr>
              <w:t>в 1 экз.</w:t>
            </w:r>
          </w:p>
        </w:tc>
      </w:tr>
    </w:tbl>
    <w:p w:rsidR="00117DFC" w:rsidRPr="00EB395E" w:rsidRDefault="00117DFC" w:rsidP="00693828">
      <w:pPr>
        <w:tabs>
          <w:tab w:val="left" w:pos="4536"/>
        </w:tabs>
        <w:spacing w:before="240"/>
      </w:pPr>
      <w:r w:rsidRPr="00EB395E">
        <w:t>Дата и время выдачи подтверждения: "___" час. "___" мин. "___" __________ 20___ года.</w:t>
      </w:r>
    </w:p>
    <w:p w:rsidR="00117DFC" w:rsidRPr="00EB395E" w:rsidRDefault="00117DFC" w:rsidP="00693828">
      <w:pPr>
        <w:tabs>
          <w:tab w:val="left" w:pos="4536"/>
        </w:tabs>
      </w:pPr>
    </w:p>
    <w:p w:rsidR="00117DFC" w:rsidRPr="00EB395E" w:rsidRDefault="00117DFC" w:rsidP="00693828">
      <w:pPr>
        <w:tabs>
          <w:tab w:val="left" w:pos="4536"/>
        </w:tabs>
      </w:pPr>
      <w:r w:rsidRPr="00EB395E">
        <w:t>Кандидат (иное лицо,</w:t>
      </w:r>
      <w:r w:rsidRPr="00EB395E">
        <w:br/>
        <w:t>представившее документы)</w:t>
      </w:r>
      <w:r w:rsidRPr="00EB395E">
        <w:tab/>
      </w:r>
    </w:p>
    <w:p w:rsidR="00117DFC" w:rsidRPr="00EB395E" w:rsidRDefault="00117DFC" w:rsidP="00693828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Pr="00EB395E" w:rsidRDefault="00117DFC" w:rsidP="00693828">
      <w:pPr>
        <w:tabs>
          <w:tab w:val="left" w:pos="4536"/>
        </w:tabs>
        <w:spacing w:before="240"/>
      </w:pPr>
      <w:r w:rsidRPr="00EB395E">
        <w:t>Руководитель и (или) член</w:t>
      </w:r>
      <w:r w:rsidRPr="00EB395E">
        <w:br/>
        <w:t>рабочей группы по приему и проверке</w:t>
      </w:r>
      <w:r w:rsidRPr="00EB395E">
        <w:br/>
        <w:t>избирательных документов</w:t>
      </w:r>
      <w:r w:rsidRPr="00EB395E">
        <w:tab/>
      </w:r>
    </w:p>
    <w:p w:rsidR="00117DFC" w:rsidRPr="00EB395E" w:rsidRDefault="00117DFC" w:rsidP="00693828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Pr="00EB395E" w:rsidRDefault="00117DFC" w:rsidP="00693828">
      <w:pPr>
        <w:outlineLvl w:val="0"/>
        <w:rPr>
          <w:szCs w:val="22"/>
        </w:rPr>
      </w:pPr>
      <w:r w:rsidRPr="00EB395E">
        <w:rPr>
          <w:szCs w:val="22"/>
        </w:rPr>
        <w:t>М.П.</w:t>
      </w: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117DFC" w:rsidRDefault="00117DFC" w:rsidP="00693828">
      <w:pPr>
        <w:rPr>
          <w:sz w:val="20"/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117DFC" w:rsidRPr="00150522" w:rsidRDefault="00117DFC" w:rsidP="00F350B1">
      <w:pPr>
        <w:pageBreakBefore/>
        <w:spacing w:after="120"/>
        <w:ind w:left="5670"/>
        <w:jc w:val="center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7</w:t>
      </w:r>
      <w:r w:rsidRPr="00150522">
        <w:rPr>
          <w:sz w:val="14"/>
          <w:szCs w:val="16"/>
        </w:rPr>
        <w:br/>
      </w:r>
      <w:r w:rsidRPr="000316CA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 9-22</w:t>
      </w:r>
      <w:r w:rsidRPr="00150522">
        <w:rPr>
          <w:sz w:val="14"/>
          <w:szCs w:val="16"/>
        </w:rPr>
        <w:br/>
      </w:r>
    </w:p>
    <w:p w:rsidR="00117DFC" w:rsidRDefault="00117DFC" w:rsidP="00895353">
      <w:pPr>
        <w:jc w:val="center"/>
        <w:rPr>
          <w:b/>
          <w:bCs/>
          <w:szCs w:val="26"/>
        </w:rPr>
      </w:pPr>
    </w:p>
    <w:p w:rsidR="00117DFC" w:rsidRDefault="00117DFC" w:rsidP="00895353">
      <w:pPr>
        <w:spacing w:before="120"/>
        <w:jc w:val="center"/>
      </w:pPr>
    </w:p>
    <w:p w:rsidR="00117DFC" w:rsidRDefault="00117DFC" w:rsidP="00895353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117DFC" w:rsidRDefault="00117DFC" w:rsidP="00895353">
      <w:pPr>
        <w:spacing w:before="120"/>
        <w:jc w:val="center"/>
      </w:pPr>
    </w:p>
    <w:p w:rsidR="00117DFC" w:rsidRDefault="00117DFC" w:rsidP="00895353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117DFC" w:rsidRDefault="00117DFC" w:rsidP="00895353">
      <w:pPr>
        <w:jc w:val="center"/>
        <w:rPr>
          <w:b/>
          <w:bCs/>
          <w:szCs w:val="26"/>
        </w:rPr>
      </w:pPr>
    </w:p>
    <w:p w:rsidR="00117DFC" w:rsidRDefault="00117DFC" w:rsidP="00895353">
      <w:pPr>
        <w:jc w:val="center"/>
        <w:rPr>
          <w:b/>
          <w:bCs/>
          <w:szCs w:val="26"/>
        </w:rPr>
      </w:pPr>
    </w:p>
    <w:p w:rsidR="00117DFC" w:rsidRPr="00BF7EF5" w:rsidRDefault="00117DFC" w:rsidP="00895353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117DFC" w:rsidRDefault="00117DFC" w:rsidP="00895353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117DFC" w:rsidRDefault="00117DFC" w:rsidP="00895353">
      <w:pPr>
        <w:jc w:val="center"/>
        <w:rPr>
          <w:b/>
          <w:bCs/>
        </w:rPr>
      </w:pP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117DFC" w:rsidRDefault="00117DFC" w:rsidP="00895353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избирательным объединением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117DFC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AC13F2" w:rsidRDefault="00117DFC" w:rsidP="007A2761">
            <w:pPr>
              <w:jc w:val="center"/>
              <w:rPr>
                <w:b/>
              </w:rPr>
            </w:pPr>
          </w:p>
        </w:tc>
      </w:tr>
      <w:tr w:rsidR="00117DFC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5F3E2B" w:rsidRDefault="00117DFC" w:rsidP="007A2761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17DFC" w:rsidRPr="00083DF9" w:rsidRDefault="00117DFC" w:rsidP="00895353">
      <w:pPr>
        <w:tabs>
          <w:tab w:val="left" w:pos="426"/>
        </w:tabs>
        <w:ind w:right="142"/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</w:p>
    <w:p w:rsidR="00117DFC" w:rsidRPr="00FB5EE4" w:rsidRDefault="00117DFC" w:rsidP="00895353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117DFC" w:rsidRDefault="00117DFC" w:rsidP="00895353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117DFC" w:rsidRPr="00AC13F2" w:rsidTr="007A27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336C1A" w:rsidRDefault="00117DFC" w:rsidP="007A2761">
            <w:pPr>
              <w:rPr>
                <w:b/>
              </w:rPr>
            </w:pPr>
          </w:p>
        </w:tc>
      </w:tr>
      <w:tr w:rsidR="00117DFC" w:rsidRPr="005F3E2B" w:rsidTr="007A27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336C1A" w:rsidRDefault="00117DFC" w:rsidP="007A2761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117DFC" w:rsidRDefault="00117DFC" w:rsidP="00895353"/>
    <w:p w:rsidR="00117DFC" w:rsidRDefault="00117DFC" w:rsidP="00895353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56"/>
        <w:gridCol w:w="3607"/>
      </w:tblGrid>
      <w:tr w:rsidR="00117DFC" w:rsidRPr="001B53AE" w:rsidTr="007A2761">
        <w:trPr>
          <w:trHeight w:val="734"/>
        </w:trPr>
        <w:tc>
          <w:tcPr>
            <w:tcW w:w="5856" w:type="dxa"/>
            <w:vAlign w:val="center"/>
          </w:tcPr>
          <w:p w:rsidR="00117DFC" w:rsidRPr="008D297D" w:rsidRDefault="00117DFC" w:rsidP="007A2761">
            <w:pPr>
              <w:pStyle w:val="BodyTextIndent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</w:tcPr>
          <w:p w:rsidR="00117DFC" w:rsidRPr="008D297D" w:rsidRDefault="00117DFC" w:rsidP="007A2761">
            <w:pPr>
              <w:pStyle w:val="BodyTextIndent3"/>
              <w:spacing w:after="0"/>
              <w:ind w:left="34"/>
              <w:jc w:val="center"/>
              <w:rPr>
                <w:b/>
                <w:sz w:val="24"/>
              </w:rPr>
            </w:pPr>
          </w:p>
        </w:tc>
      </w:tr>
      <w:tr w:rsidR="00117DFC" w:rsidRPr="001B53AE" w:rsidTr="007A2761">
        <w:trPr>
          <w:trHeight w:val="703"/>
        </w:trPr>
        <w:tc>
          <w:tcPr>
            <w:tcW w:w="5856" w:type="dxa"/>
            <w:vAlign w:val="bottom"/>
          </w:tcPr>
          <w:p w:rsidR="00117DFC" w:rsidRPr="008D297D" w:rsidRDefault="00117DFC" w:rsidP="007A2761">
            <w:pPr>
              <w:pStyle w:val="BodyTextIndent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</w:tcPr>
          <w:p w:rsidR="00117DFC" w:rsidRPr="008D297D" w:rsidRDefault="00117DFC" w:rsidP="007A2761">
            <w:pPr>
              <w:pStyle w:val="BodyTextIndent3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117DFC" w:rsidRDefault="00117DFC" w:rsidP="00895353">
      <w:pPr>
        <w:spacing w:before="60"/>
        <w:jc w:val="both"/>
      </w:pPr>
      <w:r>
        <w:t xml:space="preserve">Основание: </w:t>
      </w:r>
      <w:r>
        <w:tab/>
        <w:t xml:space="preserve">постановление </w:t>
      </w:r>
      <w:r w:rsidRPr="007B41AE">
        <w:rPr>
          <w:i/>
        </w:rPr>
        <w:t>(наименование избирательной комиссии)</w:t>
      </w:r>
    </w:p>
    <w:p w:rsidR="00117DFC" w:rsidRDefault="00117DFC" w:rsidP="00895353">
      <w:pPr>
        <w:spacing w:before="60"/>
        <w:ind w:left="708" w:firstLine="708"/>
        <w:jc w:val="both"/>
      </w:pPr>
      <w:r>
        <w:t>от "____" ____________ 20___ года № ____</w:t>
      </w:r>
    </w:p>
    <w:p w:rsidR="00117DFC" w:rsidRDefault="00117DFC" w:rsidP="00895353">
      <w:pPr>
        <w:spacing w:before="60"/>
        <w:jc w:val="both"/>
      </w:pPr>
    </w:p>
    <w:p w:rsidR="00117DFC" w:rsidRDefault="00117DFC" w:rsidP="00895353">
      <w:pPr>
        <w:spacing w:before="60"/>
        <w:jc w:val="both"/>
      </w:pPr>
      <w:r>
        <w:t>Дата и время выдачи извещения: "____" час. "____" мин. "____" ____________ 20___ года.</w:t>
      </w:r>
    </w:p>
    <w:p w:rsidR="00117DFC" w:rsidRDefault="00117DFC" w:rsidP="0089535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895353">
      <w:pPr>
        <w:rPr>
          <w:szCs w:val="22"/>
        </w:rPr>
      </w:pPr>
      <w:r w:rsidRPr="00327D77">
        <w:rPr>
          <w:szCs w:val="22"/>
        </w:rPr>
        <w:t>М.П.</w:t>
      </w:r>
    </w:p>
    <w:p w:rsidR="00117DFC" w:rsidRDefault="00117DFC" w:rsidP="00895353">
      <w:pPr>
        <w:rPr>
          <w:szCs w:val="22"/>
        </w:rPr>
      </w:pPr>
    </w:p>
    <w:p w:rsidR="00117DFC" w:rsidRDefault="00117DFC" w:rsidP="00895353">
      <w:pPr>
        <w:rPr>
          <w:szCs w:val="22"/>
        </w:rPr>
      </w:pPr>
    </w:p>
    <w:p w:rsidR="00117DFC" w:rsidRDefault="00117DFC" w:rsidP="00895353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117DFC" w:rsidRDefault="00117DFC" w:rsidP="00895353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Pr="00327D77" w:rsidRDefault="00117DFC" w:rsidP="00895353">
      <w:pPr>
        <w:rPr>
          <w:szCs w:val="22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D23B97">
      <w:pPr>
        <w:jc w:val="right"/>
        <w:rPr>
          <w:sz w:val="14"/>
          <w:szCs w:val="14"/>
        </w:rPr>
      </w:pPr>
    </w:p>
    <w:p w:rsidR="00117DFC" w:rsidRDefault="00117DFC" w:rsidP="00F350B1">
      <w:pPr>
        <w:spacing w:before="120"/>
        <w:ind w:left="5670"/>
        <w:jc w:val="center"/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8</w:t>
      </w:r>
      <w:r w:rsidRPr="00150522">
        <w:rPr>
          <w:sz w:val="14"/>
          <w:szCs w:val="16"/>
        </w:rPr>
        <w:br/>
      </w:r>
      <w:r w:rsidRPr="000316CA">
        <w:rPr>
          <w:sz w:val="14"/>
          <w:szCs w:val="16"/>
        </w:rPr>
        <w:t xml:space="preserve">к постановлению Территориальной избирательной комиссии </w:t>
      </w:r>
      <w:r>
        <w:rPr>
          <w:sz w:val="14"/>
          <w:szCs w:val="16"/>
        </w:rPr>
        <w:t>Морозовского района от 01.07.2016 г. № 9-22</w:t>
      </w:r>
      <w:r w:rsidRPr="00150522">
        <w:rPr>
          <w:sz w:val="14"/>
          <w:szCs w:val="16"/>
        </w:rPr>
        <w:br/>
      </w:r>
    </w:p>
    <w:p w:rsidR="00117DFC" w:rsidRDefault="00117DFC" w:rsidP="00D60507">
      <w:pPr>
        <w:spacing w:before="120"/>
        <w:jc w:val="center"/>
      </w:pPr>
    </w:p>
    <w:p w:rsidR="00117DFC" w:rsidRDefault="00117DFC" w:rsidP="00D60507">
      <w:pPr>
        <w:pBdr>
          <w:top w:val="single" w:sz="4" w:space="1" w:color="auto"/>
        </w:pBdr>
        <w:spacing w:after="120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выборов)</w:t>
      </w:r>
    </w:p>
    <w:p w:rsidR="00117DFC" w:rsidRDefault="00117DFC" w:rsidP="00D60507">
      <w:pPr>
        <w:spacing w:before="120"/>
        <w:jc w:val="center"/>
      </w:pPr>
    </w:p>
    <w:p w:rsidR="00117DFC" w:rsidRDefault="00117DFC" w:rsidP="00D60507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окружной избирательной комиссии)</w:t>
      </w:r>
    </w:p>
    <w:p w:rsidR="00117DFC" w:rsidRDefault="00117DFC" w:rsidP="00D60507">
      <w:pPr>
        <w:jc w:val="center"/>
        <w:rPr>
          <w:b/>
          <w:bCs/>
          <w:szCs w:val="26"/>
        </w:rPr>
      </w:pPr>
    </w:p>
    <w:p w:rsidR="00117DFC" w:rsidRDefault="00117DFC" w:rsidP="00D60507">
      <w:pPr>
        <w:jc w:val="center"/>
        <w:rPr>
          <w:b/>
          <w:bCs/>
          <w:szCs w:val="26"/>
        </w:rPr>
      </w:pPr>
    </w:p>
    <w:p w:rsidR="00117DFC" w:rsidRPr="00BF7EF5" w:rsidRDefault="00117DFC" w:rsidP="00D60507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117DFC" w:rsidRDefault="00117DFC" w:rsidP="00D60507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117DFC" w:rsidRDefault="00117DFC" w:rsidP="00D60507">
      <w:pPr>
        <w:jc w:val="center"/>
        <w:rPr>
          <w:b/>
          <w:bCs/>
        </w:rPr>
      </w:pP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117DFC" w:rsidRDefault="00117DFC" w:rsidP="00D60507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в порядке самовыдвижения по</w:t>
      </w:r>
    </w:p>
    <w:p w:rsidR="00117DFC" w:rsidRPr="00083DF9" w:rsidRDefault="00117DFC" w:rsidP="00D60507">
      <w:pPr>
        <w:tabs>
          <w:tab w:val="left" w:pos="426"/>
        </w:tabs>
        <w:ind w:right="142"/>
        <w:jc w:val="center"/>
        <w:rPr>
          <w:b/>
          <w:bCs/>
          <w:szCs w:val="26"/>
        </w:rPr>
      </w:pPr>
    </w:p>
    <w:p w:rsidR="00117DFC" w:rsidRPr="00FB5EE4" w:rsidRDefault="00117DFC" w:rsidP="00D60507">
      <w:pPr>
        <w:pBdr>
          <w:top w:val="single" w:sz="4" w:space="1" w:color="auto"/>
        </w:pBdr>
        <w:jc w:val="center"/>
        <w:rPr>
          <w:bCs/>
          <w:sz w:val="16"/>
          <w:szCs w:val="26"/>
        </w:rPr>
      </w:pPr>
      <w:r>
        <w:rPr>
          <w:bCs/>
          <w:sz w:val="16"/>
          <w:szCs w:val="26"/>
        </w:rPr>
        <w:t>(</w:t>
      </w:r>
      <w:r w:rsidRPr="00FB5EE4">
        <w:rPr>
          <w:bCs/>
          <w:sz w:val="16"/>
          <w:szCs w:val="26"/>
        </w:rPr>
        <w:t>наи</w:t>
      </w:r>
      <w:r>
        <w:rPr>
          <w:bCs/>
          <w:sz w:val="16"/>
          <w:szCs w:val="26"/>
        </w:rPr>
        <w:t>менование избирательного округа,</w:t>
      </w:r>
      <w:r>
        <w:rPr>
          <w:sz w:val="16"/>
          <w:szCs w:val="16"/>
        </w:rPr>
        <w:t xml:space="preserve"> его номер)</w:t>
      </w:r>
    </w:p>
    <w:p w:rsidR="00117DFC" w:rsidRDefault="00117DFC" w:rsidP="00D60507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117DFC" w:rsidRPr="00AC13F2" w:rsidTr="003C065A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DFC" w:rsidRPr="00336C1A" w:rsidRDefault="00117DFC" w:rsidP="003C065A">
            <w:pPr>
              <w:jc w:val="center"/>
              <w:rPr>
                <w:b/>
              </w:rPr>
            </w:pPr>
          </w:p>
        </w:tc>
      </w:tr>
      <w:tr w:rsidR="00117DFC" w:rsidRPr="005F3E2B" w:rsidTr="003C065A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DFC" w:rsidRPr="00336C1A" w:rsidRDefault="00117DFC" w:rsidP="003C065A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117DFC" w:rsidRDefault="00117DFC" w:rsidP="00D60507"/>
    <w:p w:rsidR="00117DFC" w:rsidRDefault="00117DFC" w:rsidP="00D60507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30"/>
        <w:gridCol w:w="3674"/>
      </w:tblGrid>
      <w:tr w:rsidR="00117DFC" w:rsidRPr="001B53AE" w:rsidTr="003C065A">
        <w:trPr>
          <w:trHeight w:val="475"/>
        </w:trPr>
        <w:tc>
          <w:tcPr>
            <w:tcW w:w="6096" w:type="dxa"/>
            <w:vAlign w:val="center"/>
          </w:tcPr>
          <w:p w:rsidR="00117DFC" w:rsidRPr="008D297D" w:rsidRDefault="00117DFC" w:rsidP="003C065A">
            <w:pPr>
              <w:pStyle w:val="BodyTextIndent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827" w:type="dxa"/>
            <w:vAlign w:val="center"/>
          </w:tcPr>
          <w:p w:rsidR="00117DFC" w:rsidRPr="008D297D" w:rsidRDefault="00117DFC" w:rsidP="003C065A">
            <w:pPr>
              <w:pStyle w:val="BodyTextIndent3"/>
              <w:ind w:left="34"/>
              <w:jc w:val="center"/>
              <w:rPr>
                <w:b/>
                <w:sz w:val="24"/>
              </w:rPr>
            </w:pPr>
          </w:p>
        </w:tc>
      </w:tr>
      <w:tr w:rsidR="00117DFC" w:rsidRPr="001B53AE" w:rsidTr="003C065A">
        <w:tc>
          <w:tcPr>
            <w:tcW w:w="6096" w:type="dxa"/>
            <w:vAlign w:val="center"/>
          </w:tcPr>
          <w:p w:rsidR="00117DFC" w:rsidRPr="008D297D" w:rsidRDefault="00117DFC" w:rsidP="003C065A">
            <w:pPr>
              <w:pStyle w:val="BodyTextIndent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827" w:type="dxa"/>
            <w:vAlign w:val="center"/>
          </w:tcPr>
          <w:p w:rsidR="00117DFC" w:rsidRPr="008D297D" w:rsidRDefault="00117DFC" w:rsidP="003C065A">
            <w:pPr>
              <w:pStyle w:val="BodyTextIndent3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117DFC" w:rsidRDefault="00117DFC" w:rsidP="00D60507">
      <w:pPr>
        <w:spacing w:before="60"/>
        <w:jc w:val="both"/>
      </w:pPr>
      <w:r>
        <w:t xml:space="preserve">Основание: </w:t>
      </w:r>
      <w:r>
        <w:tab/>
        <w:t xml:space="preserve">постановление </w:t>
      </w:r>
      <w:r w:rsidRPr="007B41AE">
        <w:rPr>
          <w:i/>
        </w:rPr>
        <w:t>(наименование избирательной комиссии)</w:t>
      </w:r>
    </w:p>
    <w:p w:rsidR="00117DFC" w:rsidRDefault="00117DFC" w:rsidP="00D60507">
      <w:pPr>
        <w:spacing w:before="60"/>
        <w:ind w:left="708" w:firstLine="708"/>
        <w:jc w:val="both"/>
      </w:pPr>
      <w:r>
        <w:t>от "____" ____________ 20___ года № ____</w:t>
      </w:r>
    </w:p>
    <w:p w:rsidR="00117DFC" w:rsidRDefault="00117DFC" w:rsidP="00D60507">
      <w:pPr>
        <w:spacing w:before="60"/>
        <w:jc w:val="both"/>
      </w:pPr>
    </w:p>
    <w:p w:rsidR="00117DFC" w:rsidRDefault="00117DFC" w:rsidP="00D60507">
      <w:pPr>
        <w:spacing w:before="60"/>
        <w:jc w:val="both"/>
      </w:pPr>
      <w:r>
        <w:t>Дата и время выдачи извещения: "____" час. "____" мин. "____" ____________ 20___ года.</w:t>
      </w:r>
    </w:p>
    <w:p w:rsidR="00117DFC" w:rsidRDefault="00117DFC" w:rsidP="00D6050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17DFC" w:rsidRDefault="00117DFC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Default="00117DFC" w:rsidP="00D60507">
      <w:pPr>
        <w:rPr>
          <w:szCs w:val="22"/>
        </w:rPr>
      </w:pPr>
      <w:r w:rsidRPr="00327D77">
        <w:rPr>
          <w:szCs w:val="22"/>
        </w:rPr>
        <w:t>М.П.</w:t>
      </w:r>
    </w:p>
    <w:p w:rsidR="00117DFC" w:rsidRDefault="00117DFC" w:rsidP="00D60507">
      <w:pPr>
        <w:rPr>
          <w:szCs w:val="22"/>
        </w:rPr>
      </w:pPr>
    </w:p>
    <w:p w:rsidR="00117DFC" w:rsidRDefault="00117DFC" w:rsidP="00D60507">
      <w:pPr>
        <w:rPr>
          <w:szCs w:val="22"/>
        </w:rPr>
      </w:pPr>
    </w:p>
    <w:p w:rsidR="00117DFC" w:rsidRDefault="00117DFC" w:rsidP="00D60507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117DFC" w:rsidRDefault="00117DFC" w:rsidP="00D6050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117DFC" w:rsidRPr="00327D77" w:rsidRDefault="00117DFC" w:rsidP="00D60507">
      <w:pPr>
        <w:rPr>
          <w:szCs w:val="22"/>
        </w:rPr>
      </w:pPr>
    </w:p>
    <w:p w:rsidR="00117DFC" w:rsidRDefault="00117DFC" w:rsidP="00D60507">
      <w:pPr>
        <w:rPr>
          <w:sz w:val="6"/>
          <w:szCs w:val="28"/>
        </w:rPr>
      </w:pPr>
    </w:p>
    <w:p w:rsidR="00117DFC" w:rsidRDefault="00117DFC" w:rsidP="00D23B97">
      <w:pPr>
        <w:jc w:val="right"/>
        <w:rPr>
          <w:sz w:val="14"/>
          <w:szCs w:val="14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E54D46">
      <w:pPr>
        <w:jc w:val="right"/>
        <w:rPr>
          <w:sz w:val="14"/>
          <w:szCs w:val="16"/>
        </w:rPr>
      </w:pPr>
      <w:r w:rsidRPr="00150522">
        <w:rPr>
          <w:sz w:val="14"/>
          <w:szCs w:val="16"/>
        </w:rPr>
        <w:t xml:space="preserve">Приложение № </w:t>
      </w:r>
      <w:r>
        <w:rPr>
          <w:sz w:val="14"/>
          <w:szCs w:val="16"/>
        </w:rPr>
        <w:t>9</w:t>
      </w:r>
      <w:r w:rsidRPr="00150522">
        <w:rPr>
          <w:sz w:val="14"/>
          <w:szCs w:val="16"/>
        </w:rPr>
        <w:br/>
      </w:r>
      <w:r w:rsidRPr="000316CA">
        <w:rPr>
          <w:sz w:val="14"/>
          <w:szCs w:val="16"/>
        </w:rPr>
        <w:t xml:space="preserve">к постановлению Территориальной избирательной </w:t>
      </w:r>
    </w:p>
    <w:p w:rsidR="00117DFC" w:rsidRDefault="00117DFC" w:rsidP="00F350B1">
      <w:pPr>
        <w:jc w:val="right"/>
        <w:rPr>
          <w:sz w:val="14"/>
          <w:szCs w:val="16"/>
        </w:rPr>
      </w:pPr>
      <w:r w:rsidRPr="000316CA">
        <w:rPr>
          <w:sz w:val="14"/>
          <w:szCs w:val="16"/>
        </w:rPr>
        <w:t xml:space="preserve">комиссии </w:t>
      </w:r>
      <w:r>
        <w:rPr>
          <w:sz w:val="14"/>
          <w:szCs w:val="16"/>
        </w:rPr>
        <w:t xml:space="preserve">Морозовского района </w:t>
      </w:r>
    </w:p>
    <w:p w:rsidR="00117DFC" w:rsidRDefault="00117DFC" w:rsidP="00F350B1">
      <w:pPr>
        <w:jc w:val="right"/>
        <w:rPr>
          <w:sz w:val="6"/>
          <w:szCs w:val="28"/>
        </w:rPr>
      </w:pPr>
      <w:r>
        <w:rPr>
          <w:sz w:val="14"/>
          <w:szCs w:val="16"/>
        </w:rPr>
        <w:t>от 01.07.2016 г. № 9-22</w:t>
      </w:r>
      <w:r w:rsidRPr="00150522">
        <w:rPr>
          <w:sz w:val="14"/>
          <w:szCs w:val="16"/>
        </w:rPr>
        <w:br/>
      </w:r>
    </w:p>
    <w:p w:rsidR="00117DFC" w:rsidRDefault="00117DFC" w:rsidP="00E54D46">
      <w:pPr>
        <w:jc w:val="right"/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Pr="007712A7" w:rsidRDefault="00117DFC" w:rsidP="007712A7">
      <w:pPr>
        <w:jc w:val="center"/>
        <w:rPr>
          <w:lang w:val="en-US"/>
        </w:rPr>
      </w:pPr>
      <w:r>
        <w:rPr>
          <w:noProof/>
        </w:rPr>
        <w:pict>
          <v:shape id="Рисунок 2" o:spid="_x0000_i1026" type="#_x0000_t75" style="width:57.75pt;height:61.5pt;visibility:visible">
            <v:imagedata r:id="rId8" o:title=""/>
          </v:shape>
        </w:pict>
      </w:r>
    </w:p>
    <w:tbl>
      <w:tblPr>
        <w:tblW w:w="0" w:type="auto"/>
        <w:jc w:val="center"/>
        <w:tblLayout w:type="fixed"/>
        <w:tblLook w:val="0000"/>
      </w:tblPr>
      <w:tblGrid>
        <w:gridCol w:w="4679"/>
        <w:gridCol w:w="1729"/>
        <w:gridCol w:w="3780"/>
      </w:tblGrid>
      <w:tr w:rsidR="00117DFC" w:rsidRPr="007712A7" w:rsidTr="0060321D">
        <w:trPr>
          <w:trHeight w:val="730"/>
          <w:jc w:val="center"/>
        </w:trPr>
        <w:tc>
          <w:tcPr>
            <w:tcW w:w="10188" w:type="dxa"/>
            <w:gridSpan w:val="3"/>
          </w:tcPr>
          <w:p w:rsidR="00117DFC" w:rsidRPr="007712A7" w:rsidRDefault="00117DFC" w:rsidP="007712A7">
            <w:pPr>
              <w:jc w:val="center"/>
              <w:rPr>
                <w:b/>
                <w:sz w:val="26"/>
                <w:szCs w:val="20"/>
              </w:rPr>
            </w:pPr>
            <w:r w:rsidRPr="007712A7">
              <w:rPr>
                <w:b/>
                <w:sz w:val="26"/>
                <w:szCs w:val="20"/>
              </w:rPr>
              <w:t>ТЕРРИТОРИАЛЬНАЯ ИЗБИРАТЕЛЬНАЯ КОМИССИЯ</w:t>
            </w:r>
          </w:p>
          <w:p w:rsidR="00117DFC" w:rsidRPr="007712A7" w:rsidRDefault="00117DFC" w:rsidP="007712A7">
            <w:pPr>
              <w:jc w:val="center"/>
              <w:rPr>
                <w:b/>
                <w:sz w:val="26"/>
                <w:szCs w:val="20"/>
              </w:rPr>
            </w:pPr>
            <w:r w:rsidRPr="007712A7">
              <w:rPr>
                <w:b/>
                <w:sz w:val="26"/>
                <w:szCs w:val="20"/>
              </w:rPr>
              <w:t xml:space="preserve">МОРОЗОВСКОГО РАЙОНА РОСТОВСКОЙ ОБЛАСТИ </w:t>
            </w:r>
          </w:p>
        </w:tc>
      </w:tr>
      <w:tr w:rsidR="00117DFC" w:rsidRPr="007712A7" w:rsidTr="0060321D">
        <w:trPr>
          <w:jc w:val="center"/>
        </w:trPr>
        <w:tc>
          <w:tcPr>
            <w:tcW w:w="4679" w:type="dxa"/>
          </w:tcPr>
          <w:p w:rsidR="00117DFC" w:rsidRPr="007712A7" w:rsidRDefault="00117DFC" w:rsidP="007712A7">
            <w:pPr>
              <w:spacing w:before="200"/>
              <w:rPr>
                <w:szCs w:val="20"/>
              </w:rPr>
            </w:pPr>
            <w:r>
              <w:rPr>
                <w:noProof/>
              </w:rPr>
              <w:pict>
                <v:group id="Группа 4" o:spid="_x0000_s1026" style="position:absolute;margin-left:-1.95pt;margin-top:.3pt;width:510.25pt;height:2.45pt;z-index:251658240;mso-position-horizontal-relative:page;mso-position-vertical-relative:text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<w10:wrap anchorx="page"/>
                </v:group>
              </w:pict>
            </w:r>
            <w:r w:rsidRPr="007712A7">
              <w:rPr>
                <w:sz w:val="22"/>
                <w:szCs w:val="20"/>
              </w:rPr>
              <w:t>ул. Ленина, 204,</w:t>
            </w:r>
          </w:p>
          <w:p w:rsidR="00117DFC" w:rsidRPr="007712A7" w:rsidRDefault="00117DFC" w:rsidP="007712A7">
            <w:pPr>
              <w:rPr>
                <w:szCs w:val="20"/>
              </w:rPr>
            </w:pPr>
            <w:r w:rsidRPr="007712A7">
              <w:rPr>
                <w:sz w:val="22"/>
                <w:szCs w:val="20"/>
              </w:rPr>
              <w:t xml:space="preserve">г. Морозовск, </w:t>
            </w:r>
          </w:p>
          <w:p w:rsidR="00117DFC" w:rsidRPr="007712A7" w:rsidRDefault="00117DFC" w:rsidP="007712A7">
            <w:pPr>
              <w:rPr>
                <w:szCs w:val="20"/>
              </w:rPr>
            </w:pPr>
            <w:r w:rsidRPr="007712A7">
              <w:rPr>
                <w:sz w:val="22"/>
                <w:szCs w:val="20"/>
              </w:rPr>
              <w:t>Ростовская обл., 347210</w:t>
            </w:r>
          </w:p>
          <w:p w:rsidR="00117DFC" w:rsidRPr="007712A7" w:rsidRDefault="00117DFC" w:rsidP="007712A7">
            <w:pPr>
              <w:rPr>
                <w:szCs w:val="20"/>
              </w:rPr>
            </w:pPr>
          </w:p>
        </w:tc>
        <w:tc>
          <w:tcPr>
            <w:tcW w:w="1729" w:type="dxa"/>
          </w:tcPr>
          <w:p w:rsidR="00117DFC" w:rsidRPr="007712A7" w:rsidRDefault="00117DFC" w:rsidP="007712A7">
            <w:pPr>
              <w:rPr>
                <w:szCs w:val="20"/>
              </w:rPr>
            </w:pPr>
          </w:p>
        </w:tc>
        <w:tc>
          <w:tcPr>
            <w:tcW w:w="3780" w:type="dxa"/>
          </w:tcPr>
          <w:p w:rsidR="00117DFC" w:rsidRPr="007712A7" w:rsidRDefault="00117DFC" w:rsidP="007712A7">
            <w:pPr>
              <w:spacing w:before="200"/>
              <w:jc w:val="right"/>
              <w:rPr>
                <w:szCs w:val="20"/>
              </w:rPr>
            </w:pPr>
            <w:r w:rsidRPr="007712A7">
              <w:rPr>
                <w:sz w:val="22"/>
                <w:szCs w:val="20"/>
              </w:rPr>
              <w:t>Тел: (86314) 4-24-15</w:t>
            </w:r>
          </w:p>
          <w:p w:rsidR="00117DFC" w:rsidRPr="007712A7" w:rsidRDefault="00117DFC" w:rsidP="007712A7">
            <w:pPr>
              <w:jc w:val="right"/>
              <w:rPr>
                <w:szCs w:val="20"/>
              </w:rPr>
            </w:pPr>
            <w:r w:rsidRPr="007712A7">
              <w:rPr>
                <w:sz w:val="22"/>
                <w:szCs w:val="20"/>
              </w:rPr>
              <w:t>Факс: (86314) 4-24-15</w:t>
            </w:r>
          </w:p>
          <w:p w:rsidR="00117DFC" w:rsidRPr="007712A7" w:rsidRDefault="00117DFC" w:rsidP="007712A7">
            <w:pPr>
              <w:jc w:val="right"/>
              <w:rPr>
                <w:szCs w:val="20"/>
              </w:rPr>
            </w:pPr>
            <w:r w:rsidRPr="007712A7">
              <w:rPr>
                <w:sz w:val="22"/>
                <w:szCs w:val="20"/>
              </w:rPr>
              <w:t>E-mail: tik-214@yandex.ru</w:t>
            </w:r>
          </w:p>
          <w:p w:rsidR="00117DFC" w:rsidRPr="007712A7" w:rsidRDefault="00117DFC" w:rsidP="007712A7">
            <w:pPr>
              <w:jc w:val="center"/>
              <w:rPr>
                <w:szCs w:val="20"/>
              </w:rPr>
            </w:pPr>
          </w:p>
        </w:tc>
      </w:tr>
    </w:tbl>
    <w:p w:rsidR="00117DFC" w:rsidRPr="00972269" w:rsidRDefault="00117DFC" w:rsidP="00972269">
      <w:pPr>
        <w:jc w:val="both"/>
        <w:rPr>
          <w:sz w:val="28"/>
        </w:rPr>
      </w:pPr>
      <w:r w:rsidRPr="00972269">
        <w:rPr>
          <w:sz w:val="28"/>
        </w:rPr>
        <w:t>«____»  __________2016 г. № _____</w:t>
      </w: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895353">
      <w:pPr>
        <w:rPr>
          <w:sz w:val="6"/>
          <w:szCs w:val="28"/>
        </w:rPr>
      </w:pPr>
    </w:p>
    <w:p w:rsidR="00117DFC" w:rsidRDefault="00117DFC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  <w:r w:rsidRPr="00972269">
        <w:rPr>
          <w:rFonts w:ascii="Courier New" w:hAnsi="Courier New" w:cs="Courier New"/>
        </w:rPr>
        <w:tab/>
      </w:r>
    </w:p>
    <w:p w:rsidR="00117DFC" w:rsidRDefault="00117DFC" w:rsidP="00972269">
      <w:pPr>
        <w:autoSpaceDE w:val="0"/>
        <w:autoSpaceDN w:val="0"/>
        <w:adjustRightInd w:val="0"/>
        <w:rPr>
          <w:rFonts w:ascii="Courier New" w:hAnsi="Courier New" w:cs="Courier New"/>
        </w:rPr>
      </w:pPr>
    </w:p>
    <w:p w:rsidR="00117DFC" w:rsidRPr="00972269" w:rsidRDefault="00117DFC" w:rsidP="00972269">
      <w:pPr>
        <w:autoSpaceDE w:val="0"/>
        <w:autoSpaceDN w:val="0"/>
        <w:adjustRightInd w:val="0"/>
        <w:rPr>
          <w:rFonts w:cs="Courier New"/>
          <w:sz w:val="18"/>
          <w:szCs w:val="18"/>
        </w:rPr>
      </w:pPr>
    </w:p>
    <w:p w:rsidR="00117DFC" w:rsidRPr="00972269" w:rsidRDefault="00117DFC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Разрешение</w:t>
      </w:r>
    </w:p>
    <w:p w:rsidR="00117DFC" w:rsidRPr="00972269" w:rsidRDefault="00117DFC" w:rsidP="00972269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972269">
        <w:rPr>
          <w:rFonts w:cs="Courier New"/>
          <w:b/>
          <w:sz w:val="28"/>
          <w:szCs w:val="28"/>
        </w:rPr>
        <w:t>на открытие кандидатом в депутаты Собрания депутатов</w:t>
      </w:r>
    </w:p>
    <w:p w:rsidR="00117DFC" w:rsidRDefault="00117DFC" w:rsidP="0060321D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>
        <w:rPr>
          <w:rFonts w:cs="Courier New"/>
          <w:b/>
          <w:sz w:val="28"/>
          <w:szCs w:val="28"/>
        </w:rPr>
        <w:t xml:space="preserve">  (городского) сельского</w:t>
      </w:r>
      <w:r w:rsidRPr="00972269">
        <w:rPr>
          <w:rFonts w:cs="Courier New"/>
          <w:b/>
          <w:sz w:val="28"/>
          <w:szCs w:val="28"/>
        </w:rPr>
        <w:t xml:space="preserve"> поселения </w:t>
      </w:r>
      <w:r>
        <w:rPr>
          <w:rFonts w:cs="Courier New"/>
          <w:b/>
          <w:sz w:val="28"/>
          <w:szCs w:val="28"/>
        </w:rPr>
        <w:t xml:space="preserve">Морозовского </w:t>
      </w:r>
      <w:r w:rsidRPr="00972269">
        <w:rPr>
          <w:rFonts w:cs="Courier New"/>
          <w:b/>
          <w:sz w:val="28"/>
          <w:szCs w:val="28"/>
        </w:rPr>
        <w:t>района по</w:t>
      </w:r>
      <w:r w:rsidRPr="0060321D">
        <w:rPr>
          <w:rFonts w:cs="Courier New"/>
          <w:b/>
          <w:sz w:val="28"/>
          <w:szCs w:val="28"/>
        </w:rPr>
        <w:t xml:space="preserve"> </w:t>
      </w:r>
      <w:r>
        <w:rPr>
          <w:rFonts w:cs="Courier New"/>
          <w:b/>
          <w:sz w:val="28"/>
          <w:szCs w:val="28"/>
        </w:rPr>
        <w:t xml:space="preserve">                 _______________________ </w:t>
      </w:r>
      <w:r w:rsidRPr="00972269">
        <w:rPr>
          <w:rFonts w:cs="Courier New"/>
          <w:b/>
          <w:sz w:val="28"/>
          <w:szCs w:val="28"/>
        </w:rPr>
        <w:t>многомандатному</w:t>
      </w:r>
      <w:r>
        <w:rPr>
          <w:rFonts w:cs="Courier New"/>
          <w:b/>
          <w:sz w:val="28"/>
          <w:szCs w:val="28"/>
        </w:rPr>
        <w:t xml:space="preserve"> избирательному округу № __</w:t>
      </w:r>
    </w:p>
    <w:p w:rsidR="00117DFC" w:rsidRPr="00972269" w:rsidRDefault="00117DFC" w:rsidP="0060321D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>
        <w:rPr>
          <w:rFonts w:cs="Courier New"/>
          <w:b/>
          <w:sz w:val="28"/>
          <w:szCs w:val="28"/>
        </w:rPr>
        <w:t>специального</w:t>
      </w:r>
      <w:r w:rsidRPr="00972269">
        <w:rPr>
          <w:rFonts w:cs="Courier New"/>
          <w:b/>
          <w:sz w:val="28"/>
          <w:szCs w:val="28"/>
        </w:rPr>
        <w:t xml:space="preserve"> избирательного счета для создания избирательного фонда</w:t>
      </w:r>
    </w:p>
    <w:p w:rsidR="00117DFC" w:rsidRPr="00972269" w:rsidRDefault="00117DFC" w:rsidP="00972269">
      <w:pPr>
        <w:autoSpaceDE w:val="0"/>
        <w:autoSpaceDN w:val="0"/>
        <w:adjustRightInd w:val="0"/>
        <w:jc w:val="center"/>
        <w:rPr>
          <w:rFonts w:cs="Courier New"/>
          <w:b/>
          <w:sz w:val="26"/>
          <w:szCs w:val="26"/>
        </w:rPr>
      </w:pPr>
    </w:p>
    <w:p w:rsidR="00117DFC" w:rsidRPr="00972269" w:rsidRDefault="00117DFC" w:rsidP="00D3477B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</w:rPr>
        <w:tab/>
      </w:r>
      <w:r w:rsidRPr="00972269">
        <w:rPr>
          <w:rFonts w:cs="Courier New"/>
          <w:sz w:val="28"/>
          <w:szCs w:val="28"/>
        </w:rPr>
        <w:t xml:space="preserve">В соответствии с ч. 3 ст. 49 Областного закона от 8 августа 2011 года № 645-ЗС </w:t>
      </w:r>
      <w:r w:rsidRPr="00972269">
        <w:rPr>
          <w:sz w:val="28"/>
          <w:szCs w:val="28"/>
        </w:rPr>
        <w:t>«О выборах депутатов представительных органов муниципальных о</w:t>
      </w:r>
      <w:r w:rsidRPr="00972269">
        <w:rPr>
          <w:sz w:val="28"/>
          <w:szCs w:val="28"/>
        </w:rPr>
        <w:t>б</w:t>
      </w:r>
      <w:r w:rsidRPr="00972269">
        <w:rPr>
          <w:sz w:val="28"/>
          <w:szCs w:val="28"/>
        </w:rPr>
        <w:t>разований в Ростовской области»</w:t>
      </w:r>
      <w:r w:rsidRPr="00972269">
        <w:rPr>
          <w:rFonts w:cs="Courier New"/>
          <w:sz w:val="28"/>
          <w:szCs w:val="28"/>
        </w:rPr>
        <w:t xml:space="preserve"> и п. 1.1 Порядка открытия, ведения и закр</w:t>
      </w:r>
      <w:r w:rsidRPr="00972269">
        <w:rPr>
          <w:rFonts w:cs="Courier New"/>
          <w:sz w:val="28"/>
          <w:szCs w:val="28"/>
        </w:rPr>
        <w:t>ы</w:t>
      </w:r>
      <w:r w:rsidRPr="00972269">
        <w:rPr>
          <w:rFonts w:cs="Courier New"/>
          <w:sz w:val="28"/>
          <w:szCs w:val="28"/>
        </w:rPr>
        <w:t>тия избирательных счетов для формирования и расходования денежных средств избирательных фондов кандидатов при проведении выборов депут</w:t>
      </w:r>
      <w:r w:rsidRPr="00972269">
        <w:rPr>
          <w:rFonts w:cs="Courier New"/>
          <w:sz w:val="28"/>
          <w:szCs w:val="28"/>
        </w:rPr>
        <w:t>а</w:t>
      </w:r>
      <w:r w:rsidRPr="00972269">
        <w:rPr>
          <w:rFonts w:cs="Courier New"/>
          <w:sz w:val="28"/>
          <w:szCs w:val="28"/>
        </w:rPr>
        <w:t>тов представительных органов муниципальных образований в Ростовской о</w:t>
      </w:r>
      <w:r w:rsidRPr="00972269">
        <w:rPr>
          <w:rFonts w:cs="Courier New"/>
          <w:sz w:val="28"/>
          <w:szCs w:val="28"/>
        </w:rPr>
        <w:t>б</w:t>
      </w:r>
      <w:r w:rsidRPr="00972269">
        <w:rPr>
          <w:rFonts w:cs="Courier New"/>
          <w:sz w:val="28"/>
          <w:szCs w:val="28"/>
        </w:rPr>
        <w:t>ласти Территориальная избирательная</w:t>
      </w:r>
      <w:r>
        <w:rPr>
          <w:rFonts w:cs="Courier New"/>
          <w:sz w:val="28"/>
          <w:szCs w:val="28"/>
        </w:rPr>
        <w:t xml:space="preserve"> </w:t>
      </w:r>
      <w:r w:rsidRPr="00972269">
        <w:rPr>
          <w:rFonts w:cs="Courier New"/>
          <w:sz w:val="28"/>
          <w:szCs w:val="28"/>
        </w:rPr>
        <w:t xml:space="preserve"> комиссия </w:t>
      </w:r>
      <w:r>
        <w:rPr>
          <w:rFonts w:cs="Courier New"/>
          <w:sz w:val="28"/>
          <w:szCs w:val="28"/>
        </w:rPr>
        <w:t xml:space="preserve">Морозовского </w:t>
      </w:r>
      <w:r w:rsidRPr="00972269">
        <w:rPr>
          <w:rFonts w:cs="Courier New"/>
          <w:sz w:val="28"/>
          <w:szCs w:val="28"/>
        </w:rPr>
        <w:t>района  ра</w:t>
      </w:r>
      <w:r w:rsidRPr="00972269">
        <w:rPr>
          <w:rFonts w:cs="Courier New"/>
          <w:sz w:val="28"/>
          <w:szCs w:val="28"/>
        </w:rPr>
        <w:t>з</w:t>
      </w:r>
      <w:r w:rsidRPr="00972269">
        <w:rPr>
          <w:rFonts w:cs="Courier New"/>
          <w:sz w:val="28"/>
          <w:szCs w:val="28"/>
        </w:rPr>
        <w:t xml:space="preserve">решает  кандидату </w:t>
      </w:r>
    </w:p>
    <w:p w:rsidR="00117DFC" w:rsidRPr="00972269" w:rsidRDefault="00117DFC" w:rsidP="00972269">
      <w:pPr>
        <w:autoSpaceDE w:val="0"/>
        <w:autoSpaceDN w:val="0"/>
        <w:adjustRightInd w:val="0"/>
        <w:jc w:val="center"/>
        <w:rPr>
          <w:rFonts w:cs="Courier New"/>
          <w:sz w:val="28"/>
          <w:szCs w:val="28"/>
        </w:rPr>
      </w:pPr>
      <w:r w:rsidRPr="00972269">
        <w:rPr>
          <w:b/>
          <w:sz w:val="28"/>
          <w:szCs w:val="28"/>
        </w:rPr>
        <w:t>______________________________________________________________</w:t>
      </w:r>
    </w:p>
    <w:p w:rsidR="00117DFC" w:rsidRPr="00082BCB" w:rsidRDefault="00117DFC" w:rsidP="00082BCB">
      <w:pPr>
        <w:tabs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 w:rsidRPr="00972269">
        <w:rPr>
          <w:rFonts w:cs="Courier New"/>
          <w:sz w:val="28"/>
          <w:szCs w:val="28"/>
        </w:rPr>
        <w:t>уведомившему Территориальную избирательную комиссию о выдвиж</w:t>
      </w:r>
      <w:r w:rsidRPr="00972269">
        <w:rPr>
          <w:rFonts w:cs="Courier New"/>
          <w:sz w:val="28"/>
          <w:szCs w:val="28"/>
        </w:rPr>
        <w:t>е</w:t>
      </w:r>
      <w:r w:rsidRPr="00972269">
        <w:rPr>
          <w:rFonts w:cs="Courier New"/>
          <w:sz w:val="28"/>
          <w:szCs w:val="28"/>
        </w:rPr>
        <w:t>нии, открытие специального избирательного счета для формирования спец</w:t>
      </w:r>
      <w:r w:rsidRPr="00972269">
        <w:rPr>
          <w:rFonts w:cs="Courier New"/>
          <w:sz w:val="28"/>
          <w:szCs w:val="28"/>
        </w:rPr>
        <w:t>и</w:t>
      </w:r>
      <w:r w:rsidRPr="00972269">
        <w:rPr>
          <w:rFonts w:cs="Courier New"/>
          <w:sz w:val="28"/>
          <w:szCs w:val="28"/>
        </w:rPr>
        <w:t xml:space="preserve">ального избирательного фонда </w:t>
      </w:r>
      <w:r w:rsidRPr="00082BCB">
        <w:rPr>
          <w:sz w:val="28"/>
          <w:szCs w:val="28"/>
        </w:rPr>
        <w:t>во внутреннем структурном подразделении ПАО Сбербанк, специализированный по обслуживанию физических лиц д</w:t>
      </w:r>
      <w:r w:rsidRPr="00082BCB">
        <w:rPr>
          <w:sz w:val="28"/>
          <w:szCs w:val="28"/>
        </w:rPr>
        <w:t>о</w:t>
      </w:r>
      <w:r w:rsidRPr="00082BCB">
        <w:rPr>
          <w:sz w:val="28"/>
          <w:szCs w:val="28"/>
        </w:rPr>
        <w:t>полнительный офис №5221/0708 Ростовского отделения №5221 расположе</w:t>
      </w:r>
      <w:r w:rsidRPr="00082BCB">
        <w:rPr>
          <w:sz w:val="28"/>
          <w:szCs w:val="28"/>
        </w:rPr>
        <w:t>н</w:t>
      </w:r>
      <w:r w:rsidRPr="00082BCB">
        <w:rPr>
          <w:sz w:val="28"/>
          <w:szCs w:val="28"/>
        </w:rPr>
        <w:t xml:space="preserve">ного по адресу: </w:t>
      </w:r>
      <w:r>
        <w:rPr>
          <w:sz w:val="28"/>
          <w:szCs w:val="28"/>
        </w:rPr>
        <w:t xml:space="preserve"> </w:t>
      </w:r>
      <w:r w:rsidRPr="00082BCB">
        <w:rPr>
          <w:sz w:val="28"/>
          <w:szCs w:val="28"/>
        </w:rPr>
        <w:t xml:space="preserve">Ростовская область, г. Морозовск, улица </w:t>
      </w:r>
      <w:r>
        <w:rPr>
          <w:sz w:val="28"/>
          <w:szCs w:val="28"/>
        </w:rPr>
        <w:t xml:space="preserve"> </w:t>
      </w:r>
      <w:r w:rsidRPr="00082BCB">
        <w:rPr>
          <w:sz w:val="28"/>
          <w:szCs w:val="28"/>
        </w:rPr>
        <w:t>Подтелкова, дом 27.</w:t>
      </w:r>
    </w:p>
    <w:p w:rsidR="00117DFC" w:rsidRPr="00972269" w:rsidRDefault="00117DFC" w:rsidP="00082BCB">
      <w:pPr>
        <w:autoSpaceDE w:val="0"/>
        <w:autoSpaceDN w:val="0"/>
        <w:adjustRightInd w:val="0"/>
        <w:jc w:val="both"/>
        <w:rPr>
          <w:rFonts w:cs="Courier New"/>
        </w:rPr>
      </w:pPr>
    </w:p>
    <w:p w:rsidR="00117DFC" w:rsidRPr="004C7B46" w:rsidRDefault="00117DFC" w:rsidP="004C7B46">
      <w:pPr>
        <w:autoSpaceDE w:val="0"/>
        <w:autoSpaceDN w:val="0"/>
        <w:adjustRightInd w:val="0"/>
        <w:jc w:val="both"/>
        <w:rPr>
          <w:rFonts w:cs="Courier New"/>
          <w:sz w:val="28"/>
          <w:szCs w:val="28"/>
          <w:u w:val="single"/>
        </w:rPr>
      </w:pPr>
      <w:r w:rsidRPr="00972269">
        <w:rPr>
          <w:sz w:val="28"/>
          <w:szCs w:val="28"/>
        </w:rPr>
        <w:t>Председатель комиссии</w:t>
      </w:r>
      <w:r w:rsidRPr="00972269">
        <w:rPr>
          <w:sz w:val="26"/>
          <w:szCs w:val="26"/>
        </w:rPr>
        <w:t xml:space="preserve"> </w:t>
      </w:r>
      <w:r>
        <w:rPr>
          <w:rFonts w:cs="Courier New"/>
          <w:sz w:val="28"/>
          <w:szCs w:val="28"/>
        </w:rPr>
        <w:t>__________</w:t>
      </w:r>
      <w:r w:rsidRPr="00972269">
        <w:rPr>
          <w:rFonts w:cs="Courier New"/>
          <w:sz w:val="28"/>
          <w:szCs w:val="28"/>
        </w:rPr>
        <w:t xml:space="preserve">       ___________      </w:t>
      </w:r>
      <w:r>
        <w:rPr>
          <w:rFonts w:cs="Courier New"/>
          <w:sz w:val="28"/>
          <w:szCs w:val="28"/>
        </w:rPr>
        <w:t xml:space="preserve">  </w:t>
      </w:r>
      <w:r w:rsidRPr="004C7B46">
        <w:rPr>
          <w:sz w:val="28"/>
          <w:szCs w:val="28"/>
          <w:u w:val="single"/>
        </w:rPr>
        <w:t>З.В. Воронова</w:t>
      </w:r>
    </w:p>
    <w:p w:rsidR="00117DFC" w:rsidRPr="00972269" w:rsidRDefault="00117DFC" w:rsidP="004C7B4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cs="Courier New"/>
          <w:sz w:val="18"/>
          <w:szCs w:val="18"/>
          <w:vertAlign w:val="superscript"/>
        </w:rPr>
        <w:t xml:space="preserve">                                                                                                          </w:t>
      </w:r>
      <w:r w:rsidRPr="00972269">
        <w:rPr>
          <w:rFonts w:cs="Courier New"/>
          <w:sz w:val="18"/>
          <w:szCs w:val="18"/>
          <w:vertAlign w:val="superscript"/>
        </w:rPr>
        <w:t>(число, месяц, год)</w:t>
      </w:r>
      <w:r w:rsidRPr="00972269">
        <w:rPr>
          <w:rFonts w:cs="Courier New"/>
          <w:sz w:val="18"/>
          <w:szCs w:val="18"/>
          <w:vertAlign w:val="superscript"/>
        </w:rPr>
        <w:tab/>
      </w:r>
      <w:r w:rsidRPr="00972269">
        <w:rPr>
          <w:rFonts w:cs="Courier New"/>
          <w:sz w:val="18"/>
          <w:szCs w:val="18"/>
          <w:vertAlign w:val="superscript"/>
        </w:rPr>
        <w:tab/>
      </w:r>
      <w:r>
        <w:rPr>
          <w:rFonts w:cs="Courier New"/>
          <w:sz w:val="18"/>
          <w:szCs w:val="18"/>
          <w:vertAlign w:val="superscript"/>
        </w:rPr>
        <w:t xml:space="preserve">                  </w:t>
      </w:r>
      <w:r w:rsidRPr="00972269">
        <w:rPr>
          <w:rFonts w:cs="Courier New"/>
          <w:sz w:val="20"/>
          <w:szCs w:val="20"/>
          <w:vertAlign w:val="superscript"/>
        </w:rPr>
        <w:t xml:space="preserve">(подпись)                                </w:t>
      </w:r>
    </w:p>
    <w:p w:rsidR="00117DFC" w:rsidRPr="00972269" w:rsidRDefault="00117DFC" w:rsidP="009722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7DFC" w:rsidRPr="00972269" w:rsidRDefault="00117DFC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Разрешение получил:</w:t>
      </w:r>
    </w:p>
    <w:p w:rsidR="00117DFC" w:rsidRPr="00972269" w:rsidRDefault="00117DFC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117DFC" w:rsidRPr="00972269" w:rsidRDefault="00117DFC" w:rsidP="00972269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972269">
        <w:rPr>
          <w:rFonts w:cs="Courier New"/>
          <w:sz w:val="28"/>
          <w:szCs w:val="28"/>
        </w:rPr>
        <w:t>__________________       ___________         _____________________________</w:t>
      </w:r>
    </w:p>
    <w:p w:rsidR="00117DFC" w:rsidRPr="004C7B46" w:rsidRDefault="00117DFC" w:rsidP="004C7B46">
      <w:pPr>
        <w:autoSpaceDE w:val="0"/>
        <w:autoSpaceDN w:val="0"/>
        <w:adjustRightInd w:val="0"/>
        <w:rPr>
          <w:rFonts w:cs="Courier New"/>
          <w:sz w:val="20"/>
          <w:szCs w:val="20"/>
          <w:vertAlign w:val="superscript"/>
        </w:rPr>
      </w:pPr>
      <w:r>
        <w:rPr>
          <w:rFonts w:cs="Courier New"/>
          <w:sz w:val="18"/>
          <w:szCs w:val="18"/>
          <w:vertAlign w:val="superscript"/>
        </w:rPr>
        <w:t xml:space="preserve">            </w:t>
      </w:r>
      <w:r w:rsidRPr="00972269">
        <w:rPr>
          <w:rFonts w:cs="Courier New"/>
          <w:sz w:val="18"/>
          <w:szCs w:val="18"/>
          <w:vertAlign w:val="superscript"/>
        </w:rPr>
        <w:t>(число, месяц, год)</w:t>
      </w:r>
      <w:r w:rsidRPr="00972269">
        <w:rPr>
          <w:rFonts w:cs="Courier New"/>
          <w:sz w:val="18"/>
          <w:szCs w:val="18"/>
          <w:vertAlign w:val="superscript"/>
        </w:rPr>
        <w:tab/>
      </w:r>
      <w:r w:rsidRPr="00972269">
        <w:rPr>
          <w:rFonts w:cs="Courier New"/>
          <w:sz w:val="18"/>
          <w:szCs w:val="18"/>
          <w:vertAlign w:val="superscript"/>
        </w:rPr>
        <w:tab/>
      </w:r>
      <w:r>
        <w:rPr>
          <w:rFonts w:cs="Courier New"/>
          <w:sz w:val="18"/>
          <w:szCs w:val="18"/>
          <w:vertAlign w:val="superscript"/>
        </w:rPr>
        <w:t xml:space="preserve">                                            </w:t>
      </w:r>
      <w:r w:rsidRPr="00972269">
        <w:rPr>
          <w:rFonts w:cs="Courier New"/>
          <w:sz w:val="20"/>
          <w:szCs w:val="20"/>
          <w:vertAlign w:val="superscript"/>
        </w:rPr>
        <w:t>(подпись)                                (Ф.И.О. кандидата/уполномоченного   представителя по финансовым вопросам)</w:t>
      </w:r>
    </w:p>
    <w:p w:rsidR="00117DFC" w:rsidRPr="00586B61" w:rsidRDefault="00117DFC" w:rsidP="00732BF0">
      <w:pPr>
        <w:widowControl w:val="0"/>
        <w:suppressAutoHyphens/>
        <w:ind w:left="5245"/>
        <w:jc w:val="center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 № 10</w:t>
      </w:r>
    </w:p>
    <w:p w:rsidR="00117DFC" w:rsidRPr="00586B61" w:rsidRDefault="00117DFC" w:rsidP="0092079F">
      <w:pPr>
        <w:widowControl w:val="0"/>
        <w:suppressAutoHyphens/>
        <w:ind w:left="5245"/>
        <w:jc w:val="center"/>
        <w:rPr>
          <w:sz w:val="14"/>
        </w:rPr>
      </w:pPr>
      <w:r w:rsidRPr="00586B61">
        <w:rPr>
          <w:sz w:val="16"/>
          <w:szCs w:val="16"/>
        </w:rPr>
        <w:t xml:space="preserve">к постановлению Территориальной избирательной комиссии </w:t>
      </w:r>
      <w:r>
        <w:rPr>
          <w:sz w:val="16"/>
          <w:szCs w:val="16"/>
        </w:rPr>
        <w:t>Морозовского района от 01.07.2016 г. № 9-22</w:t>
      </w:r>
    </w:p>
    <w:p w:rsidR="00117DFC" w:rsidRDefault="00117DFC" w:rsidP="00732BF0">
      <w:pPr>
        <w:autoSpaceDE w:val="0"/>
        <w:autoSpaceDN w:val="0"/>
        <w:adjustRightInd w:val="0"/>
        <w:ind w:left="4320"/>
        <w:jc w:val="both"/>
        <w:rPr>
          <w:rFonts w:cs="Courier New"/>
          <w:sz w:val="28"/>
          <w:szCs w:val="28"/>
        </w:rPr>
      </w:pPr>
    </w:p>
    <w:p w:rsidR="00117DFC" w:rsidRDefault="00117DFC" w:rsidP="00732BF0">
      <w:pPr>
        <w:autoSpaceDE w:val="0"/>
        <w:autoSpaceDN w:val="0"/>
        <w:adjustRightInd w:val="0"/>
        <w:ind w:left="4320"/>
        <w:jc w:val="both"/>
        <w:rPr>
          <w:rFonts w:cs="Courier New"/>
          <w:sz w:val="28"/>
          <w:szCs w:val="28"/>
        </w:rPr>
      </w:pPr>
    </w:p>
    <w:p w:rsidR="00117DFC" w:rsidRPr="00527BF6" w:rsidRDefault="00117DFC" w:rsidP="008827A1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В Территориальную избирательную</w:t>
      </w:r>
    </w:p>
    <w:p w:rsidR="00117DFC" w:rsidRPr="00527BF6" w:rsidRDefault="00117DFC" w:rsidP="0092079F">
      <w:pPr>
        <w:autoSpaceDE w:val="0"/>
        <w:autoSpaceDN w:val="0"/>
        <w:adjustRightInd w:val="0"/>
        <w:ind w:left="4678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комиссию Морозовского района</w:t>
      </w:r>
    </w:p>
    <w:p w:rsidR="00117DFC" w:rsidRPr="00527BF6" w:rsidRDefault="00117DFC" w:rsidP="008827A1">
      <w:pPr>
        <w:ind w:left="4678"/>
        <w:jc w:val="both"/>
        <w:rPr>
          <w:bCs/>
          <w:sz w:val="28"/>
          <w:szCs w:val="28"/>
        </w:rPr>
      </w:pPr>
      <w:r w:rsidRPr="00527BF6">
        <w:rPr>
          <w:bCs/>
          <w:sz w:val="28"/>
          <w:szCs w:val="28"/>
        </w:rPr>
        <w:t>от кандидата в депутаты Собрания</w:t>
      </w:r>
    </w:p>
    <w:p w:rsidR="00117DFC" w:rsidRPr="00527BF6" w:rsidRDefault="00117DFC" w:rsidP="0092079F">
      <w:pPr>
        <w:ind w:left="4678"/>
        <w:jc w:val="both"/>
        <w:rPr>
          <w:bCs/>
          <w:sz w:val="28"/>
          <w:szCs w:val="28"/>
        </w:rPr>
      </w:pPr>
      <w:r w:rsidRPr="00527BF6">
        <w:rPr>
          <w:bCs/>
          <w:sz w:val="28"/>
          <w:szCs w:val="28"/>
        </w:rPr>
        <w:t>депутат</w:t>
      </w:r>
      <w:r>
        <w:rPr>
          <w:bCs/>
          <w:sz w:val="28"/>
          <w:szCs w:val="28"/>
        </w:rPr>
        <w:t>ов_______________</w:t>
      </w:r>
      <w:r w:rsidRPr="00802C1A">
        <w:rPr>
          <w:bCs/>
          <w:sz w:val="28"/>
          <w:szCs w:val="28"/>
        </w:rPr>
        <w:t>(городского)</w:t>
      </w:r>
      <w:r>
        <w:rPr>
          <w:bCs/>
          <w:sz w:val="28"/>
          <w:szCs w:val="28"/>
        </w:rPr>
        <w:t xml:space="preserve"> </w:t>
      </w:r>
      <w:r w:rsidRPr="00527BF6">
        <w:rPr>
          <w:bCs/>
          <w:sz w:val="28"/>
          <w:szCs w:val="28"/>
        </w:rPr>
        <w:t>сельского</w:t>
      </w:r>
      <w:r>
        <w:rPr>
          <w:bCs/>
          <w:sz w:val="28"/>
          <w:szCs w:val="28"/>
        </w:rPr>
        <w:t xml:space="preserve"> </w:t>
      </w:r>
      <w:r w:rsidRPr="00527BF6">
        <w:rPr>
          <w:bCs/>
          <w:sz w:val="28"/>
          <w:szCs w:val="28"/>
        </w:rPr>
        <w:t xml:space="preserve">поселения </w:t>
      </w:r>
      <w:r>
        <w:rPr>
          <w:bCs/>
          <w:sz w:val="28"/>
          <w:szCs w:val="28"/>
        </w:rPr>
        <w:t xml:space="preserve">Морозовского </w:t>
      </w:r>
      <w:r w:rsidRPr="00527BF6">
        <w:rPr>
          <w:bCs/>
          <w:sz w:val="28"/>
          <w:szCs w:val="28"/>
        </w:rPr>
        <w:t>района по</w:t>
      </w:r>
      <w:r>
        <w:rPr>
          <w:bCs/>
          <w:sz w:val="28"/>
          <w:szCs w:val="28"/>
        </w:rPr>
        <w:t xml:space="preserve"> </w:t>
      </w:r>
      <w:r w:rsidRPr="00527BF6">
        <w:rPr>
          <w:bCs/>
          <w:sz w:val="28"/>
          <w:szCs w:val="28"/>
        </w:rPr>
        <w:t>многомандатному</w:t>
      </w:r>
      <w:r>
        <w:rPr>
          <w:bCs/>
          <w:sz w:val="28"/>
          <w:szCs w:val="28"/>
        </w:rPr>
        <w:t xml:space="preserve"> </w:t>
      </w:r>
      <w:r w:rsidRPr="00527BF6">
        <w:rPr>
          <w:bCs/>
          <w:sz w:val="28"/>
          <w:szCs w:val="28"/>
        </w:rPr>
        <w:t>избир</w:t>
      </w:r>
      <w:r w:rsidRPr="00527BF6">
        <w:rPr>
          <w:bCs/>
          <w:sz w:val="28"/>
          <w:szCs w:val="28"/>
        </w:rPr>
        <w:t>а</w:t>
      </w:r>
      <w:r w:rsidRPr="00527BF6">
        <w:rPr>
          <w:bCs/>
          <w:sz w:val="28"/>
          <w:szCs w:val="28"/>
        </w:rPr>
        <w:t xml:space="preserve">тельному округу </w:t>
      </w:r>
      <w:r>
        <w:rPr>
          <w:bCs/>
          <w:sz w:val="28"/>
          <w:szCs w:val="28"/>
        </w:rPr>
        <w:t>№ ______</w:t>
      </w:r>
    </w:p>
    <w:p w:rsidR="00117DFC" w:rsidRPr="00527BF6" w:rsidRDefault="00117DFC" w:rsidP="008827A1">
      <w:pPr>
        <w:ind w:left="4678"/>
        <w:jc w:val="both"/>
        <w:rPr>
          <w:bCs/>
          <w:sz w:val="28"/>
          <w:szCs w:val="28"/>
        </w:rPr>
      </w:pPr>
    </w:p>
    <w:p w:rsidR="00117DFC" w:rsidRPr="00527BF6" w:rsidRDefault="00117DFC" w:rsidP="008827A1">
      <w:pPr>
        <w:ind w:left="4678"/>
        <w:rPr>
          <w:b/>
          <w:bCs/>
        </w:rPr>
      </w:pPr>
      <w:r w:rsidRPr="00527BF6">
        <w:rPr>
          <w:b/>
          <w:bCs/>
        </w:rPr>
        <w:t xml:space="preserve">                                                                                            ________________________________________</w:t>
      </w:r>
    </w:p>
    <w:p w:rsidR="00117DFC" w:rsidRPr="00527BF6" w:rsidRDefault="00117DFC" w:rsidP="008827A1">
      <w:pPr>
        <w:ind w:left="4678"/>
        <w:rPr>
          <w:bCs/>
          <w:vertAlign w:val="superscript"/>
        </w:rPr>
      </w:pPr>
      <w:r>
        <w:rPr>
          <w:bCs/>
          <w:sz w:val="28"/>
          <w:vertAlign w:val="superscript"/>
        </w:rPr>
        <w:t xml:space="preserve">                                        </w:t>
      </w:r>
      <w:r w:rsidRPr="00527BF6">
        <w:rPr>
          <w:bCs/>
          <w:sz w:val="28"/>
          <w:vertAlign w:val="superscript"/>
        </w:rPr>
        <w:t>Ф.И.О.</w:t>
      </w:r>
    </w:p>
    <w:p w:rsidR="00117DFC" w:rsidRPr="00527BF6" w:rsidRDefault="00117DFC" w:rsidP="00732BF0">
      <w:pPr>
        <w:jc w:val="center"/>
        <w:rPr>
          <w:b/>
          <w:bCs/>
        </w:rPr>
      </w:pP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  <w:r w:rsidRPr="00527BF6">
        <w:rPr>
          <w:b/>
          <w:bCs/>
        </w:rPr>
        <w:tab/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  <w:r w:rsidRPr="00527BF6">
        <w:rPr>
          <w:rFonts w:ascii="Courier New" w:hAnsi="Courier New" w:cs="Courier New"/>
        </w:rPr>
        <w:tab/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117DFC" w:rsidRPr="00527BF6" w:rsidRDefault="00117DFC" w:rsidP="0092079F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>О реквизитах специального избирательного</w:t>
      </w:r>
    </w:p>
    <w:p w:rsidR="00117DFC" w:rsidRPr="00527BF6" w:rsidRDefault="00117DFC" w:rsidP="0092079F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527BF6">
        <w:rPr>
          <w:rFonts w:cs="Courier New"/>
          <w:b/>
          <w:sz w:val="28"/>
          <w:szCs w:val="28"/>
        </w:rPr>
        <w:t>счета в Юго-Западном банке г. Ростова-на-Дону</w:t>
      </w:r>
    </w:p>
    <w:p w:rsidR="00117DFC" w:rsidRPr="00527BF6" w:rsidRDefault="00117DFC" w:rsidP="0092079F">
      <w:pPr>
        <w:autoSpaceDE w:val="0"/>
        <w:autoSpaceDN w:val="0"/>
        <w:adjustRightInd w:val="0"/>
        <w:jc w:val="center"/>
        <w:rPr>
          <w:rFonts w:cs="Courier New"/>
          <w:b/>
          <w:sz w:val="28"/>
          <w:szCs w:val="28"/>
        </w:rPr>
      </w:pPr>
      <w:r w:rsidRPr="00EC66C1">
        <w:rPr>
          <w:rFonts w:cs="Courier New"/>
          <w:b/>
          <w:sz w:val="28"/>
          <w:szCs w:val="28"/>
        </w:rPr>
        <w:t>ПАО Сбербанк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b/>
          <w:sz w:val="28"/>
          <w:szCs w:val="2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Кандидат _____________________________________________________________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 w:rsidRPr="00527BF6">
        <w:rPr>
          <w:rFonts w:cs="Courier New"/>
          <w:sz w:val="28"/>
          <w:szCs w:val="28"/>
        </w:rPr>
        <w:tab/>
      </w:r>
      <w:r>
        <w:rPr>
          <w:rFonts w:cs="Courier New"/>
          <w:sz w:val="28"/>
          <w:szCs w:val="28"/>
        </w:rPr>
        <w:t xml:space="preserve">        </w:t>
      </w:r>
      <w:r w:rsidRPr="00527BF6">
        <w:rPr>
          <w:rFonts w:cs="Courier New"/>
          <w:sz w:val="20"/>
          <w:szCs w:val="20"/>
        </w:rPr>
        <w:t>(фамилия, имя и отчество кандидата)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 w:rsidRPr="00527BF6">
        <w:rPr>
          <w:rFonts w:cs="Courier New"/>
          <w:sz w:val="20"/>
          <w:szCs w:val="20"/>
        </w:rPr>
        <w:t>__________________________________________________________________</w:t>
      </w:r>
      <w:r>
        <w:rPr>
          <w:rFonts w:cs="Courier New"/>
          <w:sz w:val="20"/>
          <w:szCs w:val="20"/>
        </w:rPr>
        <w:t>___________________________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Сообщаю о  том, что  для проведения избирательной кампании мною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«___»____________2016 года открыт специальный избирательный счет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>№___________________________________</w:t>
      </w:r>
      <w:r>
        <w:rPr>
          <w:rFonts w:cs="Courier New"/>
          <w:sz w:val="28"/>
          <w:szCs w:val="28"/>
        </w:rPr>
        <w:t>_____________________________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 xml:space="preserve">                    (номер специального избирательного счета и наименование филиала Сбербанка России (иного банка)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  <w:r w:rsidRPr="00527BF6">
        <w:rPr>
          <w:rFonts w:cs="Courier New"/>
          <w:sz w:val="18"/>
          <w:szCs w:val="18"/>
        </w:rPr>
        <w:t>_____________________________________________________________________________________________________</w:t>
      </w:r>
      <w:r>
        <w:rPr>
          <w:rFonts w:cs="Courier New"/>
          <w:sz w:val="18"/>
          <w:szCs w:val="18"/>
        </w:rPr>
        <w:t>__</w:t>
      </w: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18"/>
          <w:szCs w:val="1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117DFC" w:rsidRDefault="00117DFC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 w:rsidRPr="00527BF6">
        <w:rPr>
          <w:rFonts w:cs="Courier New"/>
          <w:sz w:val="28"/>
          <w:szCs w:val="28"/>
        </w:rPr>
        <w:t xml:space="preserve">Кандидат </w:t>
      </w:r>
    </w:p>
    <w:p w:rsidR="00117DFC" w:rsidRPr="00527BF6" w:rsidRDefault="00117DFC" w:rsidP="00477C9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</w:p>
    <w:p w:rsidR="00117DFC" w:rsidRPr="00527BF6" w:rsidRDefault="00117DFC" w:rsidP="00732BF0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 xml:space="preserve"> _________________      _____________          ____________________________</w:t>
      </w:r>
    </w:p>
    <w:p w:rsidR="00117DFC" w:rsidRDefault="00117DFC" w:rsidP="00477C93">
      <w:pPr>
        <w:autoSpaceDE w:val="0"/>
        <w:autoSpaceDN w:val="0"/>
        <w:adjustRightInd w:val="0"/>
        <w:jc w:val="both"/>
        <w:rPr>
          <w:rFonts w:cs="Courier New"/>
          <w:sz w:val="20"/>
          <w:szCs w:val="20"/>
        </w:rPr>
      </w:pPr>
      <w:r>
        <w:rPr>
          <w:rFonts w:cs="Courier New"/>
          <w:sz w:val="18"/>
          <w:szCs w:val="18"/>
        </w:rPr>
        <w:t xml:space="preserve">       </w:t>
      </w:r>
      <w:r w:rsidRPr="00527BF6">
        <w:rPr>
          <w:rFonts w:cs="Courier New"/>
          <w:sz w:val="18"/>
          <w:szCs w:val="18"/>
        </w:rPr>
        <w:t>(число, месяц, год)</w:t>
      </w:r>
      <w:r w:rsidRPr="00527BF6">
        <w:rPr>
          <w:rFonts w:cs="Courier New"/>
          <w:sz w:val="18"/>
          <w:szCs w:val="18"/>
        </w:rPr>
        <w:tab/>
      </w:r>
      <w:r w:rsidRPr="00527BF6">
        <w:rPr>
          <w:rFonts w:cs="Courier New"/>
          <w:sz w:val="18"/>
          <w:szCs w:val="18"/>
        </w:rPr>
        <w:tab/>
      </w:r>
      <w:r>
        <w:rPr>
          <w:rFonts w:cs="Courier New"/>
          <w:sz w:val="18"/>
          <w:szCs w:val="18"/>
        </w:rPr>
        <w:t xml:space="preserve">           </w:t>
      </w:r>
      <w:r>
        <w:rPr>
          <w:rFonts w:cs="Courier New"/>
          <w:sz w:val="20"/>
          <w:szCs w:val="20"/>
        </w:rPr>
        <w:t xml:space="preserve">(подпись)                         </w:t>
      </w:r>
      <w:r>
        <w:rPr>
          <w:rFonts w:cs="Courier New"/>
          <w:sz w:val="20"/>
          <w:szCs w:val="20"/>
        </w:rPr>
        <w:tab/>
      </w:r>
      <w:r>
        <w:rPr>
          <w:rFonts w:cs="Courier New"/>
          <w:sz w:val="20"/>
          <w:szCs w:val="20"/>
        </w:rPr>
        <w:tab/>
      </w:r>
      <w:r w:rsidRPr="00527BF6">
        <w:rPr>
          <w:rFonts w:cs="Courier New"/>
          <w:sz w:val="20"/>
          <w:szCs w:val="20"/>
        </w:rPr>
        <w:t>(Ф.И.О. кандидата)</w:t>
      </w: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46536">
      <w:pPr>
        <w:ind w:left="9639" w:right="-1"/>
        <w:jc w:val="right"/>
        <w:rPr>
          <w:sz w:val="20"/>
          <w:szCs w:val="20"/>
        </w:rPr>
        <w:sectPr w:rsidR="00117DFC" w:rsidSect="00951708">
          <w:pgSz w:w="11906" w:h="16838"/>
          <w:pgMar w:top="709" w:right="850" w:bottom="1134" w:left="1560" w:header="708" w:footer="708" w:gutter="0"/>
          <w:cols w:space="708"/>
          <w:titlePg/>
          <w:rtlGutter/>
          <w:docGrid w:linePitch="360"/>
        </w:sectPr>
      </w:pPr>
    </w:p>
    <w:p w:rsidR="00117DFC" w:rsidRPr="00586B61" w:rsidRDefault="00117DFC" w:rsidP="0021709E">
      <w:pPr>
        <w:widowControl w:val="0"/>
        <w:suppressAutoHyphens/>
        <w:ind w:left="5245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>Приложение № 11</w:t>
      </w:r>
    </w:p>
    <w:p w:rsidR="00117DFC" w:rsidRDefault="00117DFC" w:rsidP="0021709E">
      <w:pPr>
        <w:widowControl w:val="0"/>
        <w:suppressAutoHyphens/>
        <w:ind w:left="5245"/>
        <w:jc w:val="right"/>
        <w:rPr>
          <w:sz w:val="16"/>
          <w:szCs w:val="16"/>
        </w:rPr>
      </w:pPr>
      <w:r w:rsidRPr="00586B61">
        <w:rPr>
          <w:sz w:val="16"/>
          <w:szCs w:val="16"/>
        </w:rPr>
        <w:t xml:space="preserve">к постановлению Территориальной избирательной комиссии </w:t>
      </w:r>
    </w:p>
    <w:p w:rsidR="00117DFC" w:rsidRPr="00586B61" w:rsidRDefault="00117DFC" w:rsidP="0021709E">
      <w:pPr>
        <w:widowControl w:val="0"/>
        <w:suppressAutoHyphens/>
        <w:ind w:left="5245"/>
        <w:jc w:val="right"/>
        <w:rPr>
          <w:sz w:val="14"/>
        </w:rPr>
      </w:pPr>
      <w:r>
        <w:rPr>
          <w:sz w:val="16"/>
          <w:szCs w:val="16"/>
        </w:rPr>
        <w:t>Морозовского района от 01.07.2016 г. № 9-22</w:t>
      </w:r>
    </w:p>
    <w:p w:rsidR="00117DFC" w:rsidRDefault="00117DFC" w:rsidP="0021709E">
      <w:pPr>
        <w:autoSpaceDE w:val="0"/>
        <w:autoSpaceDN w:val="0"/>
        <w:adjustRightInd w:val="0"/>
        <w:ind w:left="4320"/>
        <w:jc w:val="right"/>
        <w:rPr>
          <w:rFonts w:cs="Courier New"/>
          <w:sz w:val="28"/>
          <w:szCs w:val="28"/>
        </w:rPr>
      </w:pPr>
    </w:p>
    <w:p w:rsidR="00117DFC" w:rsidRDefault="00117DFC" w:rsidP="00746536">
      <w:pPr>
        <w:suppressAutoHyphens/>
        <w:spacing w:line="240" w:lineRule="exact"/>
        <w:ind w:right="-577"/>
        <w:rPr>
          <w:sz w:val="20"/>
        </w:rPr>
      </w:pPr>
    </w:p>
    <w:p w:rsidR="00117DFC" w:rsidRDefault="00117DFC" w:rsidP="00746536">
      <w:pPr>
        <w:pStyle w:val="ConsNormal"/>
        <w:suppressAutoHyphens/>
        <w:ind w:firstLine="0"/>
        <w:jc w:val="center"/>
        <w:rPr>
          <w:sz w:val="22"/>
        </w:rPr>
      </w:pPr>
      <w:r>
        <w:rPr>
          <w:sz w:val="22"/>
        </w:rPr>
        <w:t xml:space="preserve">УЧЕТ </w:t>
      </w:r>
    </w:p>
    <w:p w:rsidR="00117DFC" w:rsidRDefault="00117DFC" w:rsidP="00746536">
      <w:pPr>
        <w:pStyle w:val="ConsNormal"/>
        <w:suppressAutoHyphens/>
        <w:ind w:firstLine="0"/>
        <w:jc w:val="center"/>
        <w:rPr>
          <w:sz w:val="22"/>
        </w:rPr>
      </w:pPr>
      <w:r>
        <w:rPr>
          <w:sz w:val="22"/>
        </w:rPr>
        <w:t>поступления и расходования денежных средств избирательного фонда  избирательного объединения, кандидата</w:t>
      </w:r>
    </w:p>
    <w:tbl>
      <w:tblPr>
        <w:tblpPr w:leftFromText="180" w:rightFromText="180" w:vertAnchor="text" w:horzAnchor="margin" w:tblpY="130"/>
        <w:tblW w:w="14601" w:type="dxa"/>
        <w:tblLayout w:type="fixed"/>
        <w:tblLook w:val="0000"/>
      </w:tblPr>
      <w:tblGrid>
        <w:gridCol w:w="14601"/>
      </w:tblGrid>
      <w:tr w:rsidR="00117DFC" w:rsidTr="00746536">
        <w:tc>
          <w:tcPr>
            <w:tcW w:w="14601" w:type="dxa"/>
            <w:tcBorders>
              <w:bottom w:val="single" w:sz="4" w:space="0" w:color="auto"/>
            </w:tcBorders>
          </w:tcPr>
          <w:p w:rsidR="00117DFC" w:rsidRDefault="00117DFC" w:rsidP="00746536">
            <w:pPr>
              <w:pStyle w:val="ConsNormal"/>
              <w:suppressAutoHyphens/>
              <w:jc w:val="center"/>
              <w:rPr>
                <w:b/>
                <w:sz w:val="22"/>
              </w:rPr>
            </w:pPr>
          </w:p>
        </w:tc>
      </w:tr>
      <w:tr w:rsidR="00117DFC" w:rsidTr="00746536">
        <w:tc>
          <w:tcPr>
            <w:tcW w:w="14601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>(наименование выборного представительного  органа муниципального образования)</w:t>
            </w:r>
          </w:p>
        </w:tc>
      </w:tr>
      <w:tr w:rsidR="00117DFC" w:rsidTr="00746536">
        <w:tc>
          <w:tcPr>
            <w:tcW w:w="14601" w:type="dxa"/>
            <w:tcBorders>
              <w:bottom w:val="single" w:sz="4" w:space="0" w:color="auto"/>
            </w:tcBorders>
          </w:tcPr>
          <w:p w:rsidR="00117DFC" w:rsidRDefault="00117DFC" w:rsidP="00746536">
            <w:pPr>
              <w:pStyle w:val="ConsNormal"/>
              <w:suppressAutoHyphens/>
              <w:jc w:val="center"/>
              <w:rPr>
                <w:b/>
                <w:sz w:val="22"/>
              </w:rPr>
            </w:pPr>
          </w:p>
        </w:tc>
      </w:tr>
      <w:tr w:rsidR="00117DFC" w:rsidTr="00746536">
        <w:tc>
          <w:tcPr>
            <w:tcW w:w="14601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>(наименование избирательного объединения,/фамилия, имя и отчество кандидата)</w:t>
            </w:r>
          </w:p>
        </w:tc>
      </w:tr>
      <w:tr w:rsidR="00117DFC" w:rsidTr="00746536">
        <w:tc>
          <w:tcPr>
            <w:tcW w:w="14601" w:type="dxa"/>
            <w:tcBorders>
              <w:bottom w:val="single" w:sz="4" w:space="0" w:color="auto"/>
            </w:tcBorders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2"/>
              </w:rPr>
            </w:pPr>
          </w:p>
        </w:tc>
      </w:tr>
      <w:tr w:rsidR="00117DFC" w:rsidTr="00746536">
        <w:tc>
          <w:tcPr>
            <w:tcW w:w="14601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>(номер специального избирательного счета, наименование  и адрес филиала Сбербанка России/банка)</w:t>
            </w:r>
          </w:p>
        </w:tc>
      </w:tr>
    </w:tbl>
    <w:p w:rsidR="00117DFC" w:rsidRDefault="00117DFC" w:rsidP="00746536">
      <w:pPr>
        <w:pStyle w:val="ConsNormal"/>
        <w:suppressAutoHyphens/>
        <w:ind w:firstLine="2268"/>
        <w:rPr>
          <w:sz w:val="22"/>
        </w:rPr>
      </w:pPr>
      <w:r>
        <w:rPr>
          <w:sz w:val="22"/>
        </w:rPr>
        <w:t xml:space="preserve"> </w:t>
      </w:r>
    </w:p>
    <w:p w:rsidR="00117DFC" w:rsidRDefault="00117DFC" w:rsidP="00746536">
      <w:pPr>
        <w:pStyle w:val="ConsNormal"/>
        <w:suppressAutoHyphens/>
        <w:rPr>
          <w:sz w:val="22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  <w:r>
        <w:rPr>
          <w:b/>
          <w:sz w:val="20"/>
          <w:lang w:val="en-US"/>
        </w:rPr>
        <w:t>I</w:t>
      </w:r>
      <w:r>
        <w:rPr>
          <w:b/>
          <w:sz w:val="20"/>
        </w:rPr>
        <w:t>. Поступило средств в избирательный фонд</w:t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5103"/>
        <w:gridCol w:w="1843"/>
        <w:gridCol w:w="1984"/>
        <w:gridCol w:w="2552"/>
        <w:gridCol w:w="1984"/>
      </w:tblGrid>
      <w:tr w:rsidR="00117DFC" w:rsidTr="00746536">
        <w:trPr>
          <w:cantSplit/>
          <w:trHeight w:val="1045"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Дата зачисления средств на счет</w:t>
            </w:r>
          </w:p>
        </w:tc>
        <w:tc>
          <w:tcPr>
            <w:tcW w:w="5103" w:type="dxa"/>
            <w:vAlign w:val="center"/>
          </w:tcPr>
          <w:p w:rsidR="00117DFC" w:rsidRDefault="00117DFC" w:rsidP="00746536">
            <w:pPr>
              <w:pStyle w:val="ConsNormal"/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Источник поступления средств</w:t>
            </w:r>
            <w:r>
              <w:rPr>
                <w:rStyle w:val="FootnoteReference"/>
                <w:sz w:val="20"/>
              </w:rPr>
              <w:footnoteReference w:customMarkFollows="1" w:id="1"/>
              <w:t>*</w:t>
            </w: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Шифр строки финансового отчета</w:t>
            </w: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Сумма в рублях</w:t>
            </w:r>
          </w:p>
        </w:tc>
        <w:tc>
          <w:tcPr>
            <w:tcW w:w="2552" w:type="dxa"/>
            <w:tcBorders>
              <w:left w:val="nil"/>
            </w:tcBorders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Документ, подтверждающий поступление средств</w:t>
            </w:r>
          </w:p>
        </w:tc>
        <w:tc>
          <w:tcPr>
            <w:tcW w:w="1984" w:type="dxa"/>
            <w:tcBorders>
              <w:left w:val="nil"/>
            </w:tcBorders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jc w:val="center"/>
              <w:rPr>
                <w:sz w:val="20"/>
              </w:rPr>
            </w:pPr>
            <w:r>
              <w:rPr>
                <w:sz w:val="20"/>
              </w:rPr>
              <w:t>Средства, поступив</w:t>
            </w:r>
            <w:r>
              <w:rPr>
                <w:sz w:val="20"/>
              </w:rPr>
              <w:softHyphen/>
              <w:t>шие с нарушением установленного порядка и подлежащие возврату</w:t>
            </w:r>
          </w:p>
        </w:tc>
      </w:tr>
      <w:tr w:rsidR="00117DFC" w:rsidTr="00746536">
        <w:trPr>
          <w:cantSplit/>
          <w:trHeight w:val="261"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103" w:type="dxa"/>
            <w:vAlign w:val="center"/>
          </w:tcPr>
          <w:p w:rsidR="00117DFC" w:rsidRDefault="00117DFC" w:rsidP="00746536">
            <w:pPr>
              <w:pStyle w:val="ConsNormal"/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117DFC" w:rsidTr="00746536">
        <w:trPr>
          <w:cantSplit/>
          <w:trHeight w:val="261"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510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</w:tr>
      <w:tr w:rsidR="00117DFC" w:rsidTr="00746536">
        <w:trPr>
          <w:cantSplit/>
          <w:trHeight w:val="261"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510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</w:tr>
      <w:tr w:rsidR="00117DFC" w:rsidTr="00746536">
        <w:trPr>
          <w:cantSplit/>
          <w:trHeight w:val="261"/>
        </w:trPr>
        <w:tc>
          <w:tcPr>
            <w:tcW w:w="6379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98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</w:tr>
    </w:tbl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  <w:r>
        <w:rPr>
          <w:b/>
          <w:sz w:val="20"/>
        </w:rPr>
        <w:t>II. Возвращено денежных средств в избирательный фонд (в т.ч. ошибочно перечисленных, неиспользованных)</w:t>
      </w:r>
      <w:r>
        <w:rPr>
          <w:rStyle w:val="FootnoteReference"/>
          <w:b/>
          <w:sz w:val="20"/>
        </w:rPr>
        <w:footnoteReference w:customMarkFollows="1" w:id="2"/>
        <w:t>**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37"/>
        <w:gridCol w:w="3307"/>
        <w:gridCol w:w="2835"/>
        <w:gridCol w:w="3402"/>
        <w:gridCol w:w="3828"/>
      </w:tblGrid>
      <w:tr w:rsidR="00117DFC" w:rsidTr="00746536">
        <w:trPr>
          <w:cantSplit/>
        </w:trPr>
        <w:tc>
          <w:tcPr>
            <w:tcW w:w="1337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Дата возврата средств на счет</w:t>
            </w:r>
          </w:p>
        </w:tc>
        <w:tc>
          <w:tcPr>
            <w:tcW w:w="330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Кому перечислены средства</w:t>
            </w:r>
          </w:p>
        </w:tc>
        <w:tc>
          <w:tcPr>
            <w:tcW w:w="2835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Возвращено </w:t>
            </w: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средств на счет</w:t>
            </w:r>
          </w:p>
        </w:tc>
        <w:tc>
          <w:tcPr>
            <w:tcW w:w="340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Основание возврата средств на счет</w:t>
            </w:r>
          </w:p>
        </w:tc>
        <w:tc>
          <w:tcPr>
            <w:tcW w:w="3828" w:type="dxa"/>
            <w:vAlign w:val="center"/>
          </w:tcPr>
          <w:p w:rsidR="00117DFC" w:rsidRPr="00553B5F" w:rsidRDefault="00117DFC" w:rsidP="00746536">
            <w:pPr>
              <w:pStyle w:val="ConsNormal"/>
              <w:suppressAutoHyphens/>
              <w:ind w:left="-108" w:right="-108" w:firstLine="0"/>
              <w:jc w:val="center"/>
              <w:rPr>
                <w:sz w:val="20"/>
              </w:rPr>
            </w:pPr>
            <w:r w:rsidRPr="00553B5F">
              <w:rPr>
                <w:sz w:val="20"/>
              </w:rPr>
              <w:t>Документ, подтверждающий возврат средств</w:t>
            </w:r>
          </w:p>
        </w:tc>
      </w:tr>
      <w:tr w:rsidR="00117DFC" w:rsidTr="00746536">
        <w:trPr>
          <w:cantSplit/>
        </w:trPr>
        <w:tc>
          <w:tcPr>
            <w:tcW w:w="1337" w:type="dxa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30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35" w:type="dxa"/>
          </w:tcPr>
          <w:p w:rsidR="00117DFC" w:rsidRDefault="00117DFC" w:rsidP="00746536">
            <w:pPr>
              <w:pStyle w:val="ConsNormal"/>
              <w:suppressAutoHyphens/>
              <w:ind w:firstLine="3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8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</w:tr>
      <w:tr w:rsidR="00117DFC" w:rsidTr="00746536">
        <w:trPr>
          <w:cantSplit/>
        </w:trPr>
        <w:tc>
          <w:tcPr>
            <w:tcW w:w="133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30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283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40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828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</w:tr>
      <w:tr w:rsidR="00117DFC" w:rsidTr="00746536">
        <w:trPr>
          <w:cantSplit/>
        </w:trPr>
        <w:tc>
          <w:tcPr>
            <w:tcW w:w="4644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3402" w:type="dxa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828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</w:tr>
    </w:tbl>
    <w:p w:rsidR="00117DFC" w:rsidRDefault="00117DFC" w:rsidP="00746536">
      <w:pPr>
        <w:pStyle w:val="ConsNormal"/>
        <w:suppressAutoHyphens/>
        <w:spacing w:line="160" w:lineRule="exact"/>
        <w:rPr>
          <w:b/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  <w:r>
        <w:rPr>
          <w:b/>
          <w:sz w:val="20"/>
          <w:lang w:val="en-US"/>
        </w:rPr>
        <w:t>III</w:t>
      </w:r>
      <w:r>
        <w:rPr>
          <w:b/>
          <w:sz w:val="20"/>
        </w:rPr>
        <w:t>. Возвращено, перечислено в бюджет средств из избирательного фонда</w:t>
      </w:r>
    </w:p>
    <w:tbl>
      <w:tblPr>
        <w:tblW w:w="14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6"/>
        <w:gridCol w:w="1559"/>
        <w:gridCol w:w="3261"/>
        <w:gridCol w:w="1417"/>
        <w:gridCol w:w="1985"/>
        <w:gridCol w:w="3543"/>
        <w:gridCol w:w="1692"/>
      </w:tblGrid>
      <w:tr w:rsidR="00117DFC" w:rsidTr="00746536">
        <w:trPr>
          <w:cantSplit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Дата зачисления средств на счет</w:t>
            </w:r>
          </w:p>
        </w:tc>
        <w:tc>
          <w:tcPr>
            <w:tcW w:w="155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Дата возврата (перечисления) средств со счета</w:t>
            </w:r>
          </w:p>
        </w:tc>
        <w:tc>
          <w:tcPr>
            <w:tcW w:w="3261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Источник поступления средств</w:t>
            </w:r>
          </w:p>
        </w:tc>
        <w:tc>
          <w:tcPr>
            <w:tcW w:w="141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Шифр строки финансового отчета</w:t>
            </w:r>
          </w:p>
        </w:tc>
        <w:tc>
          <w:tcPr>
            <w:tcW w:w="198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Возвращено, перечислено в бюджет средств</w:t>
            </w:r>
          </w:p>
        </w:tc>
        <w:tc>
          <w:tcPr>
            <w:tcW w:w="35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Основание возврата (перечисления) средств</w:t>
            </w:r>
          </w:p>
        </w:tc>
        <w:tc>
          <w:tcPr>
            <w:tcW w:w="169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Документ, подтверждающий возврат (перечисление) средств</w:t>
            </w:r>
          </w:p>
        </w:tc>
      </w:tr>
      <w:tr w:rsidR="00117DFC" w:rsidTr="00746536">
        <w:trPr>
          <w:cantSplit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61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5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9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117DFC" w:rsidTr="00746536">
        <w:trPr>
          <w:cantSplit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55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261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41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rPr>
                <w:b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5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69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sz w:val="20"/>
              </w:rPr>
            </w:pPr>
          </w:p>
        </w:tc>
      </w:tr>
      <w:tr w:rsidR="00117DFC" w:rsidTr="00746536">
        <w:trPr>
          <w:cantSplit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155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261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417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rPr>
                <w:b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5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169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sz w:val="20"/>
              </w:rPr>
            </w:pPr>
          </w:p>
        </w:tc>
      </w:tr>
      <w:tr w:rsidR="00117DFC" w:rsidTr="00746536">
        <w:trPr>
          <w:cantSplit/>
        </w:trPr>
        <w:tc>
          <w:tcPr>
            <w:tcW w:w="1276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559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3261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98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35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rPr>
                <w:b/>
                <w:sz w:val="20"/>
              </w:rPr>
            </w:pPr>
          </w:p>
        </w:tc>
        <w:tc>
          <w:tcPr>
            <w:tcW w:w="169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3"/>
              <w:rPr>
                <w:b/>
                <w:sz w:val="20"/>
              </w:rPr>
            </w:pPr>
          </w:p>
        </w:tc>
      </w:tr>
    </w:tbl>
    <w:p w:rsidR="00117DFC" w:rsidRDefault="00117DFC" w:rsidP="00746536">
      <w:pPr>
        <w:pStyle w:val="ConsNormal"/>
        <w:suppressAutoHyphens/>
        <w:ind w:firstLine="0"/>
        <w:jc w:val="both"/>
        <w:rPr>
          <w:sz w:val="20"/>
        </w:rPr>
      </w:pPr>
    </w:p>
    <w:p w:rsidR="00117DFC" w:rsidRDefault="00117DFC" w:rsidP="00746536">
      <w:pPr>
        <w:pStyle w:val="ConsNormal"/>
        <w:suppressAutoHyphens/>
        <w:rPr>
          <w:b/>
          <w:sz w:val="20"/>
        </w:rPr>
      </w:pPr>
      <w:r>
        <w:rPr>
          <w:b/>
          <w:sz w:val="20"/>
        </w:rPr>
        <w:t>I</w:t>
      </w:r>
      <w:r>
        <w:rPr>
          <w:b/>
          <w:sz w:val="20"/>
          <w:lang w:val="en-US"/>
        </w:rPr>
        <w:t>V</w:t>
      </w:r>
      <w:r>
        <w:rPr>
          <w:b/>
          <w:sz w:val="20"/>
        </w:rPr>
        <w:t>. Израсходовано средств из избирательного фонда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2799"/>
        <w:gridCol w:w="709"/>
        <w:gridCol w:w="425"/>
        <w:gridCol w:w="284"/>
        <w:gridCol w:w="708"/>
        <w:gridCol w:w="1985"/>
        <w:gridCol w:w="283"/>
        <w:gridCol w:w="1843"/>
        <w:gridCol w:w="1276"/>
        <w:gridCol w:w="425"/>
        <w:gridCol w:w="1602"/>
        <w:gridCol w:w="1215"/>
      </w:tblGrid>
      <w:tr w:rsidR="00117DFC" w:rsidTr="00746536">
        <w:trPr>
          <w:cantSplit/>
        </w:trPr>
        <w:tc>
          <w:tcPr>
            <w:tcW w:w="113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Дата расходной операции</w:t>
            </w:r>
          </w:p>
        </w:tc>
        <w:tc>
          <w:tcPr>
            <w:tcW w:w="279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Кому перечислены средства</w:t>
            </w:r>
          </w:p>
        </w:tc>
        <w:tc>
          <w:tcPr>
            <w:tcW w:w="1134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Шифр строки финансового отчета</w:t>
            </w:r>
          </w:p>
        </w:tc>
        <w:tc>
          <w:tcPr>
            <w:tcW w:w="992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Сумма в рублях</w:t>
            </w:r>
          </w:p>
        </w:tc>
        <w:tc>
          <w:tcPr>
            <w:tcW w:w="2268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Виды расходов</w:t>
            </w: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Документ, подтверждающий расход</w:t>
            </w:r>
          </w:p>
        </w:tc>
        <w:tc>
          <w:tcPr>
            <w:tcW w:w="1701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Основание для перечисления денежных средств</w:t>
            </w:r>
          </w:p>
        </w:tc>
        <w:tc>
          <w:tcPr>
            <w:tcW w:w="160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Сумма ошибочно перечисленных, неиспользованных средств, возвра</w:t>
            </w:r>
            <w:r>
              <w:rPr>
                <w:sz w:val="16"/>
              </w:rPr>
              <w:softHyphen/>
              <w:t>щенных в фонд</w:t>
            </w:r>
          </w:p>
        </w:tc>
        <w:tc>
          <w:tcPr>
            <w:tcW w:w="121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Сумма фактически израсходо</w:t>
            </w:r>
            <w:r>
              <w:rPr>
                <w:sz w:val="16"/>
              </w:rPr>
              <w:softHyphen/>
              <w:t>ванных средств</w:t>
            </w:r>
          </w:p>
        </w:tc>
      </w:tr>
      <w:tr w:rsidR="00117DFC" w:rsidTr="00746536">
        <w:trPr>
          <w:cantSplit/>
        </w:trPr>
        <w:tc>
          <w:tcPr>
            <w:tcW w:w="113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9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01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02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215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</w:tr>
      <w:tr w:rsidR="00117DFC" w:rsidTr="00746536">
        <w:trPr>
          <w:cantSplit/>
          <w:trHeight w:hRule="exact" w:val="920"/>
        </w:trPr>
        <w:tc>
          <w:tcPr>
            <w:tcW w:w="1134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2799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b/>
                <w:sz w:val="20"/>
              </w:rPr>
            </w:pP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sz w:val="20"/>
              </w:rPr>
            </w:pPr>
          </w:p>
        </w:tc>
        <w:tc>
          <w:tcPr>
            <w:tcW w:w="1602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215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</w:tr>
      <w:tr w:rsidR="00117DFC" w:rsidTr="00746536">
        <w:trPr>
          <w:cantSplit/>
        </w:trPr>
        <w:tc>
          <w:tcPr>
            <w:tcW w:w="1134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2799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ind w:firstLine="0"/>
              <w:rPr>
                <w:b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843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  <w:tc>
          <w:tcPr>
            <w:tcW w:w="1215" w:type="dxa"/>
            <w:vAlign w:val="center"/>
          </w:tcPr>
          <w:p w:rsidR="00117DFC" w:rsidRDefault="00117DFC" w:rsidP="00746536">
            <w:pPr>
              <w:pStyle w:val="ConsNormal"/>
              <w:suppressAutoHyphens/>
              <w:rPr>
                <w:b/>
                <w:sz w:val="20"/>
              </w:rPr>
            </w:pPr>
          </w:p>
        </w:tc>
      </w:tr>
      <w:tr w:rsidR="00117DFC" w:rsidTr="00746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3242" w:type="dxa"/>
          <w:cantSplit/>
          <w:trHeight w:val="737"/>
        </w:trPr>
        <w:tc>
          <w:tcPr>
            <w:tcW w:w="4642" w:type="dxa"/>
            <w:gridSpan w:val="3"/>
          </w:tcPr>
          <w:p w:rsidR="00117DFC" w:rsidRDefault="00117DFC" w:rsidP="00746536">
            <w:pPr>
              <w:pStyle w:val="ConsNormal"/>
              <w:suppressAutoHyphens/>
              <w:ind w:firstLine="34"/>
              <w:rPr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34"/>
              <w:rPr>
                <w:bCs/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34"/>
              <w:rPr>
                <w:bCs/>
                <w:sz w:val="20"/>
              </w:rPr>
            </w:pPr>
            <w:r>
              <w:rPr>
                <w:bCs/>
                <w:sz w:val="20"/>
              </w:rPr>
              <w:t>Уполномоченный представитель избирательного объединения по финансовым вопросам/кандидат</w:t>
            </w:r>
          </w:p>
          <w:p w:rsidR="00117DFC" w:rsidRDefault="00117DFC" w:rsidP="00746536">
            <w:pPr>
              <w:pStyle w:val="ConsNormal"/>
              <w:suppressAutoHyphens/>
              <w:ind w:firstLine="34"/>
              <w:rPr>
                <w:bCs/>
                <w:sz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:rsidR="00117DFC" w:rsidRDefault="00117DFC" w:rsidP="00746536">
            <w:pPr>
              <w:pStyle w:val="ConsNormal"/>
              <w:suppressAutoHyphens/>
              <w:rPr>
                <w:sz w:val="20"/>
              </w:rPr>
            </w:pPr>
          </w:p>
        </w:tc>
        <w:tc>
          <w:tcPr>
            <w:tcW w:w="2693" w:type="dxa"/>
            <w:gridSpan w:val="2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_______________________</w:t>
            </w: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(подпись, дата)</w:t>
            </w: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</w:p>
        </w:tc>
        <w:tc>
          <w:tcPr>
            <w:tcW w:w="283" w:type="dxa"/>
            <w:vAlign w:val="bottom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sz w:val="20"/>
              </w:rPr>
            </w:pPr>
          </w:p>
        </w:tc>
        <w:tc>
          <w:tcPr>
            <w:tcW w:w="3119" w:type="dxa"/>
            <w:gridSpan w:val="2"/>
          </w:tcPr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____________________</w:t>
            </w:r>
          </w:p>
          <w:p w:rsidR="00117DFC" w:rsidRDefault="00117DFC" w:rsidP="00746536">
            <w:pPr>
              <w:pStyle w:val="ConsNormal"/>
              <w:suppressAutoHyphens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(Ф.И.О.)</w:t>
            </w:r>
          </w:p>
        </w:tc>
      </w:tr>
    </w:tbl>
    <w:p w:rsidR="00117DFC" w:rsidRDefault="00117DFC" w:rsidP="00746536"/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  <w:sectPr w:rsidR="00117DFC" w:rsidSect="00746536">
          <w:pgSz w:w="16838" w:h="11906" w:orient="landscape"/>
          <w:pgMar w:top="1077" w:right="709" w:bottom="851" w:left="1418" w:header="709" w:footer="709" w:gutter="0"/>
          <w:cols w:space="708"/>
          <w:titlePg/>
          <w:docGrid w:linePitch="360"/>
        </w:sect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11"/>
        <w:gridCol w:w="4797"/>
      </w:tblGrid>
      <w:tr w:rsidR="00117DFC" w:rsidTr="0021709E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21709E">
            <w:pPr>
              <w:pStyle w:val="ConsNormal"/>
              <w:suppressAutoHyphens/>
              <w:ind w:firstLine="0"/>
              <w:rPr>
                <w:color w:val="0000FF"/>
                <w:sz w:val="18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21709E">
            <w:pPr>
              <w:pStyle w:val="ConsNormal"/>
              <w:suppressAutoHyphens/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Приложение № 12 </w:t>
            </w:r>
          </w:p>
          <w:p w:rsidR="00117DFC" w:rsidRDefault="00117DFC" w:rsidP="0021709E">
            <w:pPr>
              <w:pStyle w:val="ConsNormal"/>
              <w:suppressAutoHyphens/>
              <w:ind w:firstLine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 постановлению Территориальной избирательной комиссии </w:t>
            </w:r>
          </w:p>
          <w:p w:rsidR="00117DFC" w:rsidRDefault="00117DFC" w:rsidP="0021709E">
            <w:pPr>
              <w:pStyle w:val="ConsNormal"/>
              <w:suppressAutoHyphens/>
              <w:ind w:firstLine="0"/>
              <w:jc w:val="right"/>
              <w:rPr>
                <w:sz w:val="20"/>
              </w:rPr>
            </w:pPr>
            <w:r>
              <w:rPr>
                <w:sz w:val="16"/>
                <w:szCs w:val="16"/>
              </w:rPr>
              <w:t>Морозовского района от 01.07.2016 № 9-22</w:t>
            </w:r>
          </w:p>
        </w:tc>
      </w:tr>
      <w:tr w:rsidR="00117DFC" w:rsidTr="0021709E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21709E">
            <w:pPr>
              <w:pStyle w:val="ConsNonformat"/>
              <w:widowControl/>
              <w:suppressAutoHyphens/>
              <w:rPr>
                <w:color w:val="0000FF"/>
                <w:sz w:val="18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nil"/>
              <w:right w:val="nil"/>
            </w:tcBorders>
          </w:tcPr>
          <w:p w:rsidR="00117DFC" w:rsidRDefault="00117DFC" w:rsidP="0021709E">
            <w:pPr>
              <w:pStyle w:val="ConsNormal"/>
              <w:suppressAutoHyphens/>
              <w:ind w:right="18" w:firstLine="0"/>
              <w:jc w:val="center"/>
              <w:rPr>
                <w:sz w:val="20"/>
              </w:rPr>
            </w:pPr>
          </w:p>
        </w:tc>
      </w:tr>
    </w:tbl>
    <w:p w:rsidR="00117DFC" w:rsidRDefault="00117DFC" w:rsidP="0021709E">
      <w:pPr>
        <w:pStyle w:val="a1"/>
        <w:suppressAutoHyphens/>
        <w:ind w:left="5103"/>
        <w:rPr>
          <w:color w:val="0000FF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20"/>
        <w:gridCol w:w="3950"/>
      </w:tblGrid>
      <w:tr w:rsidR="00117DFC" w:rsidTr="0021709E">
        <w:trPr>
          <w:jc w:val="center"/>
        </w:trPr>
        <w:tc>
          <w:tcPr>
            <w:tcW w:w="4520" w:type="dxa"/>
          </w:tcPr>
          <w:p w:rsidR="00117DFC" w:rsidRPr="006F1C6E" w:rsidRDefault="00117DFC" w:rsidP="0021709E">
            <w:pPr>
              <w:pStyle w:val="Heading1"/>
              <w:tabs>
                <w:tab w:val="left" w:pos="4520"/>
              </w:tabs>
              <w:suppressAutoHyphens/>
              <w:jc w:val="center"/>
              <w:rPr>
                <w:rFonts w:ascii="Times New Roman" w:hAnsi="Times New Roman"/>
                <w:i/>
                <w:iCs/>
                <w:sz w:val="22"/>
              </w:rPr>
            </w:pPr>
          </w:p>
        </w:tc>
        <w:tc>
          <w:tcPr>
            <w:tcW w:w="3950" w:type="dxa"/>
            <w:vAlign w:val="bottom"/>
          </w:tcPr>
          <w:p w:rsidR="00117DFC" w:rsidRDefault="00117DFC" w:rsidP="0021709E">
            <w:pPr>
              <w:pStyle w:val="Heading3"/>
              <w:suppressAutoHyphens/>
              <w:ind w:left="73"/>
              <w:jc w:val="left"/>
              <w:rPr>
                <w:sz w:val="22"/>
              </w:rPr>
            </w:pPr>
            <w:r>
              <w:rPr>
                <w:sz w:val="22"/>
              </w:rPr>
              <w:t>ФИНАНСОВЫЙ ОТЧЕТ</w:t>
            </w:r>
          </w:p>
        </w:tc>
      </w:tr>
      <w:tr w:rsidR="00117DFC" w:rsidTr="0021709E">
        <w:trPr>
          <w:jc w:val="center"/>
        </w:trPr>
        <w:tc>
          <w:tcPr>
            <w:tcW w:w="4520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suppressAutoHyphens/>
              <w:jc w:val="center"/>
              <w:rPr>
                <w:bCs/>
                <w:vertAlign w:val="superscript"/>
              </w:rPr>
            </w:pPr>
            <w:r>
              <w:rPr>
                <w:bCs/>
                <w:vertAlign w:val="superscript"/>
              </w:rPr>
              <w:t>(первый/  итоговый)</w:t>
            </w:r>
          </w:p>
        </w:tc>
        <w:tc>
          <w:tcPr>
            <w:tcW w:w="3950" w:type="dxa"/>
          </w:tcPr>
          <w:p w:rsidR="00117DFC" w:rsidRDefault="00117DFC" w:rsidP="0021709E">
            <w:pPr>
              <w:suppressAutoHyphens/>
              <w:jc w:val="center"/>
              <w:rPr>
                <w:sz w:val="16"/>
              </w:rPr>
            </w:pPr>
          </w:p>
        </w:tc>
      </w:tr>
    </w:tbl>
    <w:p w:rsidR="00117DFC" w:rsidRDefault="00117DFC" w:rsidP="0021709E">
      <w:pPr>
        <w:suppressAutoHyphens/>
        <w:spacing w:before="120" w:after="120"/>
        <w:jc w:val="center"/>
        <w:rPr>
          <w:b/>
          <w:bCs/>
          <w:sz w:val="22"/>
        </w:rPr>
      </w:pPr>
      <w:r>
        <w:rPr>
          <w:b/>
          <w:bCs/>
          <w:sz w:val="22"/>
        </w:rPr>
        <w:t>о поступлении и расходовании средств избирательного фонда кандидата, избирательного объединения</w:t>
      </w:r>
    </w:p>
    <w:tbl>
      <w:tblPr>
        <w:tblW w:w="10332" w:type="dxa"/>
        <w:tblInd w:w="-864" w:type="dxa"/>
        <w:tblLayout w:type="fixed"/>
        <w:tblLook w:val="0000"/>
      </w:tblPr>
      <w:tblGrid>
        <w:gridCol w:w="1120"/>
        <w:gridCol w:w="2380"/>
        <w:gridCol w:w="6832"/>
      </w:tblGrid>
      <w:tr w:rsidR="00117DFC" w:rsidTr="0021709E">
        <w:trPr>
          <w:cantSplit/>
          <w:trHeight w:val="231"/>
        </w:trPr>
        <w:tc>
          <w:tcPr>
            <w:tcW w:w="3500" w:type="dxa"/>
            <w:gridSpan w:val="2"/>
            <w:vAlign w:val="bottom"/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bCs/>
                <w:sz w:val="20"/>
              </w:rPr>
            </w:pPr>
            <w:r>
              <w:rPr>
                <w:bCs/>
                <w:sz w:val="20"/>
              </w:rPr>
              <w:t>Избирательное объединение/ кандидат</w:t>
            </w:r>
          </w:p>
        </w:tc>
        <w:tc>
          <w:tcPr>
            <w:tcW w:w="6832" w:type="dxa"/>
            <w:tcBorders>
              <w:bottom w:val="single" w:sz="4" w:space="0" w:color="auto"/>
            </w:tcBorders>
            <w:vAlign w:val="bottom"/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</w:p>
        </w:tc>
      </w:tr>
      <w:tr w:rsidR="00117DFC" w:rsidTr="0021709E">
        <w:trPr>
          <w:cantSplit/>
          <w:trHeight w:val="231"/>
        </w:trPr>
        <w:tc>
          <w:tcPr>
            <w:tcW w:w="3500" w:type="dxa"/>
            <w:gridSpan w:val="2"/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b/>
                <w:sz w:val="20"/>
              </w:rPr>
            </w:pPr>
          </w:p>
        </w:tc>
        <w:tc>
          <w:tcPr>
            <w:tcW w:w="6832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b/>
                <w:sz w:val="20"/>
              </w:rPr>
            </w:pPr>
            <w:r>
              <w:rPr>
                <w:sz w:val="16"/>
              </w:rPr>
              <w:t xml:space="preserve">(избирательное объединение, выдвинувшее муниципальный список кандидатов / </w:t>
            </w:r>
          </w:p>
        </w:tc>
      </w:tr>
      <w:tr w:rsidR="00117DFC" w:rsidTr="0021709E">
        <w:trPr>
          <w:cantSplit/>
          <w:trHeight w:val="231"/>
        </w:trPr>
        <w:tc>
          <w:tcPr>
            <w:tcW w:w="10332" w:type="dxa"/>
            <w:gridSpan w:val="3"/>
            <w:tcBorders>
              <w:bottom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</w:p>
        </w:tc>
      </w:tr>
      <w:tr w:rsidR="00117DFC" w:rsidTr="0021709E">
        <w:trPr>
          <w:cantSplit/>
          <w:trHeight w:val="231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sz w:val="16"/>
              </w:rPr>
            </w:pPr>
          </w:p>
        </w:tc>
        <w:tc>
          <w:tcPr>
            <w:tcW w:w="92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фамилия, имя и отчество кандидата)</w:t>
            </w:r>
          </w:p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</w:p>
        </w:tc>
      </w:tr>
      <w:tr w:rsidR="00117DFC" w:rsidTr="0021709E">
        <w:trPr>
          <w:cantSplit/>
          <w:trHeight w:val="232"/>
        </w:trPr>
        <w:tc>
          <w:tcPr>
            <w:tcW w:w="1120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sz w:val="16"/>
              </w:rPr>
            </w:pPr>
          </w:p>
        </w:tc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117DFC" w:rsidRPr="0093298D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 w:rsidRPr="0093298D">
              <w:rPr>
                <w:sz w:val="16"/>
              </w:rPr>
              <w:t>(наименование и номер одномандатного избирательного округа)</w:t>
            </w:r>
          </w:p>
        </w:tc>
      </w:tr>
      <w:tr w:rsidR="00117DFC" w:rsidTr="0021709E">
        <w:trPr>
          <w:cantSplit/>
          <w:trHeight w:val="231"/>
        </w:trPr>
        <w:tc>
          <w:tcPr>
            <w:tcW w:w="1120" w:type="dxa"/>
            <w:tcBorders>
              <w:bottom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sz w:val="16"/>
              </w:rPr>
            </w:pPr>
          </w:p>
        </w:tc>
        <w:tc>
          <w:tcPr>
            <w:tcW w:w="9212" w:type="dxa"/>
            <w:gridSpan w:val="2"/>
            <w:tcBorders>
              <w:bottom w:val="single" w:sz="4" w:space="0" w:color="auto"/>
            </w:tcBorders>
            <w:vAlign w:val="bottom"/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</w:p>
        </w:tc>
      </w:tr>
      <w:tr w:rsidR="00117DFC" w:rsidTr="0021709E">
        <w:trPr>
          <w:cantSplit/>
          <w:trHeight w:val="232"/>
        </w:trPr>
        <w:tc>
          <w:tcPr>
            <w:tcW w:w="1120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left="-108" w:right="-89" w:firstLine="0"/>
              <w:rPr>
                <w:sz w:val="16"/>
              </w:rPr>
            </w:pPr>
          </w:p>
        </w:tc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  <w:r>
              <w:rPr>
                <w:sz w:val="16"/>
              </w:rPr>
              <w:t>(реквизиты специального избирательного счета)</w:t>
            </w:r>
          </w:p>
          <w:p w:rsidR="00117DFC" w:rsidRDefault="00117DFC" w:rsidP="0021709E">
            <w:pPr>
              <w:pStyle w:val="ConsNormal"/>
              <w:suppressAutoHyphens/>
              <w:ind w:firstLine="0"/>
              <w:jc w:val="center"/>
              <w:rPr>
                <w:sz w:val="16"/>
              </w:rPr>
            </w:pPr>
          </w:p>
        </w:tc>
      </w:tr>
    </w:tbl>
    <w:p w:rsidR="00117DFC" w:rsidRDefault="00117DFC" w:rsidP="0021709E">
      <w:pPr>
        <w:pStyle w:val="ConsNormal"/>
        <w:suppressAutoHyphens/>
        <w:jc w:val="center"/>
        <w:rPr>
          <w:color w:val="0000FF"/>
          <w:sz w:val="16"/>
        </w:rPr>
      </w:pPr>
    </w:p>
    <w:p w:rsidR="00117DFC" w:rsidRDefault="00117DFC" w:rsidP="0021709E">
      <w:pPr>
        <w:suppressAutoHyphens/>
        <w:rPr>
          <w:color w:val="0000FF"/>
        </w:rPr>
      </w:pPr>
    </w:p>
    <w:tbl>
      <w:tblPr>
        <w:tblW w:w="10256" w:type="dxa"/>
        <w:tblInd w:w="-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97"/>
        <w:gridCol w:w="6663"/>
        <w:gridCol w:w="709"/>
        <w:gridCol w:w="1417"/>
        <w:gridCol w:w="870"/>
      </w:tblGrid>
      <w:tr w:rsidR="00117DFC" w:rsidTr="0021709E">
        <w:trPr>
          <w:cantSplit/>
          <w:tblHeader/>
        </w:trPr>
        <w:tc>
          <w:tcPr>
            <w:tcW w:w="7260" w:type="dxa"/>
            <w:gridSpan w:val="2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Строка финансового отчета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Шифр строки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Сумма, руб.</w:t>
            </w: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Приме</w:t>
            </w:r>
            <w:r>
              <w:softHyphen/>
              <w:t>чание</w:t>
            </w:r>
          </w:p>
        </w:tc>
      </w:tr>
      <w:tr w:rsidR="00117DFC" w:rsidTr="0021709E">
        <w:trPr>
          <w:cantSplit/>
          <w:tblHeader/>
        </w:trPr>
        <w:tc>
          <w:tcPr>
            <w:tcW w:w="7260" w:type="dxa"/>
            <w:gridSpan w:val="2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3</w:t>
            </w: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4</w:t>
            </w: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  <w:r>
              <w:rPr>
                <w:b/>
              </w:rPr>
              <w:t>Поступило средств в избирательный фонд, всего</w:t>
            </w:r>
            <w:r>
              <w:rPr>
                <w:rStyle w:val="FootnoteReference"/>
              </w:rPr>
              <w:footnoteReference w:customMarkFollows="1" w:id="3"/>
              <w:sym w:font="Symbol" w:char="F02A"/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</w:p>
        </w:tc>
      </w:tr>
      <w:tr w:rsidR="00117DFC" w:rsidTr="0021709E">
        <w:trPr>
          <w:cantSplit/>
        </w:trPr>
        <w:tc>
          <w:tcPr>
            <w:tcW w:w="10256" w:type="dxa"/>
            <w:gridSpan w:val="5"/>
          </w:tcPr>
          <w:p w:rsidR="00117DFC" w:rsidRDefault="00117DFC" w:rsidP="0021709E">
            <w:pPr>
              <w:pStyle w:val="a2"/>
              <w:suppressAutoHyphens/>
              <w:ind w:left="851"/>
            </w:pPr>
            <w:r>
              <w:t>в том числе</w:t>
            </w: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10256" w:type="dxa"/>
            <w:gridSpan w:val="5"/>
          </w:tcPr>
          <w:p w:rsidR="00117DFC" w:rsidRDefault="00117DFC" w:rsidP="0021709E">
            <w:pPr>
              <w:pStyle w:val="a2"/>
              <w:suppressAutoHyphens/>
              <w:ind w:left="851"/>
            </w:pPr>
            <w:r>
              <w:t>из них</w:t>
            </w: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1.1.1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Собственные средства кандидата (избирательного объединения)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30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1.1.2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Средства, выделенные кандидату выдвинувшим его избирательным объединением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40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1.1.3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Добровольные пожертвования гражданина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50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1.1.4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Добровольные пожертвования юридического лица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60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Поступило в избирательный фонд денежных средств, подпадающих под действие п. 9 ст. 58 Федерального закона от 12.06.02 г., № 67-ФЗ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70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10256" w:type="dxa"/>
            <w:gridSpan w:val="5"/>
          </w:tcPr>
          <w:p w:rsidR="00117DFC" w:rsidRDefault="00117DFC" w:rsidP="0021709E">
            <w:pPr>
              <w:pStyle w:val="a2"/>
              <w:suppressAutoHyphens/>
              <w:ind w:left="851"/>
            </w:pPr>
            <w:r>
              <w:t>из них</w:t>
            </w: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1.2.1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Собственные средства кандидата (избирательного объединения)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80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1.2.2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Средства, выделенные кандидату выдвинувшим его избирательным объединением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90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1.2.3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Средства гражданина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1.2.4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Средства юридического лица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110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10256" w:type="dxa"/>
            <w:gridSpan w:val="5"/>
          </w:tcPr>
          <w:p w:rsidR="00117DFC" w:rsidRDefault="00117DFC" w:rsidP="0021709E">
            <w:pPr>
              <w:pStyle w:val="a2"/>
              <w:suppressAutoHyphens/>
              <w:ind w:left="851"/>
            </w:pPr>
            <w:r>
              <w:t>в том числе</w:t>
            </w: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2.1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Перечислено в доход бюджета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130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2.2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Возвращено жертвователям денежных средств, поступивших с нарушением установленного порядка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140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из них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2.2.1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Гражданам, которым запрещено осуществлять пожертвования либо не указавшим обязательные сведения в расчетном документе</w:t>
            </w:r>
          </w:p>
          <w:p w:rsidR="00117DFC" w:rsidRDefault="00117DFC" w:rsidP="0021709E">
            <w:pPr>
              <w:pStyle w:val="a2"/>
              <w:suppressAutoHyphens/>
            </w:pP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150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  <w:rPr>
                <w:bCs/>
              </w:rPr>
            </w:pPr>
            <w:r>
              <w:rPr>
                <w:bCs/>
              </w:rPr>
              <w:t>2.2.2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  <w:rPr>
                <w:b/>
                <w:i/>
                <w:iCs/>
              </w:rPr>
            </w:pPr>
            <w:r>
              <w:t>Юридическим лицам, которым запрещено осуществлять пожертвования либо не указавшим обязательные сведения в расчетном документе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  <w:rPr>
                <w:bCs/>
              </w:rPr>
            </w:pPr>
            <w:r>
              <w:rPr>
                <w:bCs/>
              </w:rPr>
              <w:t>160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  <w:i/>
                <w:iCs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b/>
                <w:i/>
                <w:iCs/>
              </w:rPr>
            </w:pPr>
          </w:p>
        </w:tc>
      </w:tr>
      <w:tr w:rsidR="00117DFC" w:rsidTr="0021709E">
        <w:trPr>
          <w:cantSplit/>
          <w:trHeight w:val="281"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</w:pPr>
            <w:r>
              <w:t>2.2.3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</w:pPr>
            <w:r>
              <w:t>Средств, превышающих предельный размер добровольных пожертвований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</w:pPr>
            <w:r>
              <w:t>170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  <w:rPr>
                <w:bCs/>
              </w:rPr>
            </w:pPr>
            <w:r>
              <w:rPr>
                <w:bCs/>
              </w:rPr>
              <w:t>Возращено жертвователям денежных средств, поступивших в установленном порядке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  <w:rPr>
                <w:bCs/>
              </w:rPr>
            </w:pPr>
            <w:r>
              <w:rPr>
                <w:bCs/>
              </w:rPr>
              <w:t>180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</w:p>
        </w:tc>
      </w:tr>
      <w:tr w:rsidR="00117DFC" w:rsidTr="0021709E">
        <w:trPr>
          <w:cantSplit/>
        </w:trPr>
        <w:tc>
          <w:tcPr>
            <w:tcW w:w="597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663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  <w:r>
              <w:rPr>
                <w:b/>
              </w:rPr>
              <w:t>Израсходовано средств, всего</w:t>
            </w:r>
          </w:p>
        </w:tc>
        <w:tc>
          <w:tcPr>
            <w:tcW w:w="709" w:type="dxa"/>
          </w:tcPr>
          <w:p w:rsidR="00117DFC" w:rsidRDefault="00117DFC" w:rsidP="0021709E">
            <w:pPr>
              <w:pStyle w:val="a2"/>
              <w:suppressAutoHyphens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1417" w:type="dxa"/>
          </w:tcPr>
          <w:p w:rsidR="00117DFC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Default="00117DFC" w:rsidP="0021709E">
            <w:pPr>
              <w:pStyle w:val="a2"/>
              <w:suppressAutoHyphens/>
              <w:rPr>
                <w:b/>
              </w:rPr>
            </w:pPr>
          </w:p>
        </w:tc>
      </w:tr>
      <w:tr w:rsidR="00117DFC" w:rsidRPr="00705128" w:rsidTr="0021709E">
        <w:trPr>
          <w:cantSplit/>
        </w:trPr>
        <w:tc>
          <w:tcPr>
            <w:tcW w:w="10256" w:type="dxa"/>
            <w:gridSpan w:val="5"/>
          </w:tcPr>
          <w:p w:rsidR="00117DFC" w:rsidRPr="003F4DB4" w:rsidRDefault="00117DFC" w:rsidP="0021709E">
            <w:pPr>
              <w:pStyle w:val="a2"/>
              <w:suppressAutoHyphens/>
              <w:ind w:left="851"/>
            </w:pPr>
            <w:r w:rsidRPr="003F4DB4">
              <w:t>в том числе</w:t>
            </w: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3.1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На организацию сбора подписей избирателей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200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3.1.1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210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3.2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220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3.3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  <w:spacing w:line="180" w:lineRule="exact"/>
            </w:pPr>
            <w:r w:rsidRPr="003F4DB4"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230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3.4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240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3.5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На проведение публичных  мероприятий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250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3.6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На оплату работ (услуг) информационного и консультационного характера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260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 w:rsidRPr="003F4DB4">
              <w:t>3.7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  <w:spacing w:line="180" w:lineRule="exact"/>
            </w:pPr>
            <w:r w:rsidRPr="003F4DB4"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270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</w:pPr>
            <w:r>
              <w:t>3.8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  <w:spacing w:line="180" w:lineRule="exact"/>
            </w:pPr>
            <w:r w:rsidRPr="003F4DB4"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</w:pPr>
            <w:r w:rsidRPr="003F4DB4">
              <w:t>280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  <w:rPr>
                <w:b/>
              </w:rPr>
            </w:pPr>
            <w:r w:rsidRPr="003F4DB4">
              <w:rPr>
                <w:b/>
              </w:rPr>
              <w:t>4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suppressAutoHyphens/>
              <w:rPr>
                <w:b/>
              </w:rPr>
            </w:pPr>
            <w:r w:rsidRPr="003F4DB4">
              <w:rPr>
                <w:b/>
              </w:rPr>
              <w:t xml:space="preserve">Распределено неизрасходованного остатка средств фонда </w:t>
            </w:r>
            <w:r w:rsidRPr="003F4DB4">
              <w:rPr>
                <w:b/>
                <w:bCs/>
              </w:rPr>
              <w:t>пропорционально перечисленным в избирательный фонд денежным средствам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  <w:rPr>
                <w:b/>
              </w:rPr>
            </w:pPr>
            <w:r w:rsidRPr="003F4DB4">
              <w:rPr>
                <w:b/>
              </w:rPr>
              <w:t>290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  <w:rPr>
                <w:b/>
              </w:rPr>
            </w:pPr>
          </w:p>
        </w:tc>
      </w:tr>
      <w:tr w:rsidR="00117DFC" w:rsidRPr="00705128" w:rsidTr="0021709E">
        <w:trPr>
          <w:cantSplit/>
        </w:trPr>
        <w:tc>
          <w:tcPr>
            <w:tcW w:w="597" w:type="dxa"/>
          </w:tcPr>
          <w:p w:rsidR="00117DFC" w:rsidRPr="003F4DB4" w:rsidRDefault="00117DFC" w:rsidP="0021709E">
            <w:pPr>
              <w:pStyle w:val="a2"/>
              <w:suppressAutoHyphens/>
              <w:rPr>
                <w:b/>
              </w:rPr>
            </w:pPr>
            <w:r w:rsidRPr="003F4DB4">
              <w:rPr>
                <w:b/>
              </w:rPr>
              <w:t>5</w:t>
            </w:r>
          </w:p>
        </w:tc>
        <w:tc>
          <w:tcPr>
            <w:tcW w:w="6663" w:type="dxa"/>
          </w:tcPr>
          <w:p w:rsidR="00117DFC" w:rsidRPr="003F4DB4" w:rsidRDefault="00117DFC" w:rsidP="0021709E">
            <w:pPr>
              <w:pStyle w:val="a2"/>
              <w:tabs>
                <w:tab w:val="right" w:pos="6603"/>
              </w:tabs>
              <w:suppressAutoHyphens/>
              <w:rPr>
                <w:b/>
              </w:rPr>
            </w:pPr>
            <w:r w:rsidRPr="003F4DB4">
              <w:rPr>
                <w:b/>
              </w:rPr>
              <w:t>Остаток средств фонда на дату сдачи отчета (заверяется банковской справкой)</w:t>
            </w:r>
            <w:r w:rsidRPr="003F4DB4">
              <w:rPr>
                <w:b/>
              </w:rPr>
              <w:tab/>
            </w:r>
            <w:r w:rsidRPr="003F4DB4">
              <w:rPr>
                <w:b/>
                <w:smallCaps/>
                <w:vertAlign w:val="subscript"/>
              </w:rPr>
              <w:t>(стр.300=стр.10-стр.120-стр.190-стр.290)</w:t>
            </w:r>
          </w:p>
        </w:tc>
        <w:tc>
          <w:tcPr>
            <w:tcW w:w="709" w:type="dxa"/>
          </w:tcPr>
          <w:p w:rsidR="00117DFC" w:rsidRPr="003F4DB4" w:rsidRDefault="00117DFC" w:rsidP="0021709E">
            <w:pPr>
              <w:pStyle w:val="a2"/>
              <w:suppressAutoHyphens/>
              <w:jc w:val="center"/>
              <w:rPr>
                <w:b/>
              </w:rPr>
            </w:pPr>
            <w:r w:rsidRPr="003F4DB4">
              <w:rPr>
                <w:b/>
              </w:rPr>
              <w:t>300</w:t>
            </w:r>
          </w:p>
        </w:tc>
        <w:tc>
          <w:tcPr>
            <w:tcW w:w="1417" w:type="dxa"/>
          </w:tcPr>
          <w:p w:rsidR="00117DFC" w:rsidRPr="003F4DB4" w:rsidRDefault="00117DFC" w:rsidP="0021709E">
            <w:pPr>
              <w:pStyle w:val="a2"/>
              <w:suppressAutoHyphens/>
              <w:jc w:val="right"/>
              <w:rPr>
                <w:b/>
                <w:sz w:val="40"/>
                <w:szCs w:val="40"/>
              </w:rPr>
            </w:pPr>
          </w:p>
        </w:tc>
        <w:tc>
          <w:tcPr>
            <w:tcW w:w="870" w:type="dxa"/>
          </w:tcPr>
          <w:p w:rsidR="00117DFC" w:rsidRPr="003F4DB4" w:rsidRDefault="00117DFC" w:rsidP="0021709E">
            <w:pPr>
              <w:pStyle w:val="a2"/>
              <w:suppressAutoHyphens/>
              <w:rPr>
                <w:b/>
              </w:rPr>
            </w:pPr>
          </w:p>
        </w:tc>
      </w:tr>
    </w:tbl>
    <w:p w:rsidR="00117DFC" w:rsidRPr="00705128" w:rsidRDefault="00117DFC" w:rsidP="0021709E">
      <w:pPr>
        <w:pStyle w:val="BodyTextIndent"/>
        <w:suppressAutoHyphens/>
        <w:rPr>
          <w:b w:val="0"/>
          <w:color w:val="FF0000"/>
          <w:sz w:val="20"/>
        </w:rPr>
      </w:pPr>
    </w:p>
    <w:p w:rsidR="00117DFC" w:rsidRDefault="00117DFC" w:rsidP="0021709E">
      <w:pPr>
        <w:pStyle w:val="BodyTextIndent"/>
        <w:suppressAutoHyphens/>
        <w:ind w:firstLine="0"/>
        <w:rPr>
          <w:b w:val="0"/>
          <w:sz w:val="20"/>
        </w:rPr>
      </w:pPr>
    </w:p>
    <w:p w:rsidR="00117DFC" w:rsidRDefault="00117DFC" w:rsidP="0021709E">
      <w:pPr>
        <w:pStyle w:val="BodyTextIndent"/>
        <w:suppressAutoHyphens/>
        <w:ind w:firstLine="0"/>
        <w:rPr>
          <w:b w:val="0"/>
          <w:sz w:val="20"/>
        </w:rPr>
      </w:pPr>
      <w:r>
        <w:rPr>
          <w:b w:val="0"/>
          <w:sz w:val="20"/>
        </w:rPr>
        <w:t xml:space="preserve">Правильность сведений, указанных в настоящем финансовом отчете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p w:rsidR="00117DFC" w:rsidRDefault="00117DFC" w:rsidP="0021709E">
      <w:pPr>
        <w:pStyle w:val="BodyTextIndent"/>
        <w:suppressAutoHyphens/>
        <w:rPr>
          <w:b w:val="0"/>
          <w:sz w:val="20"/>
        </w:rPr>
      </w:pPr>
    </w:p>
    <w:p w:rsidR="00117DFC" w:rsidRDefault="00117DFC" w:rsidP="0021709E">
      <w:pPr>
        <w:pStyle w:val="BodyTextIndent"/>
        <w:suppressAutoHyphens/>
        <w:rPr>
          <w:b w:val="0"/>
          <w:color w:val="0000FF"/>
          <w:sz w:val="20"/>
        </w:rPr>
      </w:pPr>
    </w:p>
    <w:p w:rsidR="00117DFC" w:rsidRDefault="00117DFC" w:rsidP="0021709E">
      <w:pPr>
        <w:pStyle w:val="BodyTextIndent"/>
        <w:suppressAutoHyphens/>
        <w:rPr>
          <w:b w:val="0"/>
          <w:color w:val="0000FF"/>
          <w:sz w:val="20"/>
        </w:rPr>
      </w:pPr>
    </w:p>
    <w:p w:rsidR="00117DFC" w:rsidRDefault="00117DFC" w:rsidP="0021709E">
      <w:pPr>
        <w:pStyle w:val="BodyTextIndent"/>
        <w:suppressAutoHyphens/>
        <w:rPr>
          <w:b w:val="0"/>
          <w:color w:val="0000FF"/>
          <w:sz w:val="20"/>
        </w:rPr>
      </w:pPr>
    </w:p>
    <w:tbl>
      <w:tblPr>
        <w:tblW w:w="10419" w:type="dxa"/>
        <w:tblInd w:w="-540" w:type="dxa"/>
        <w:tblLayout w:type="fixed"/>
        <w:tblLook w:val="0000"/>
      </w:tblPr>
      <w:tblGrid>
        <w:gridCol w:w="3480"/>
        <w:gridCol w:w="548"/>
        <w:gridCol w:w="2940"/>
        <w:gridCol w:w="653"/>
        <w:gridCol w:w="2798"/>
      </w:tblGrid>
      <w:tr w:rsidR="00117DFC" w:rsidTr="0021709E">
        <w:trPr>
          <w:cantSplit/>
          <w:trHeight w:val="318"/>
        </w:trPr>
        <w:tc>
          <w:tcPr>
            <w:tcW w:w="3480" w:type="dxa"/>
            <w:tcBorders>
              <w:bottom w:val="single" w:sz="4" w:space="0" w:color="auto"/>
            </w:tcBorders>
            <w:vAlign w:val="bottom"/>
          </w:tcPr>
          <w:p w:rsidR="00117DFC" w:rsidRDefault="00117DFC" w:rsidP="0021709E">
            <w:pPr>
              <w:suppressAutoHyphens/>
              <w:rPr>
                <w:color w:val="0000FF"/>
              </w:rPr>
            </w:pPr>
          </w:p>
        </w:tc>
        <w:tc>
          <w:tcPr>
            <w:tcW w:w="548" w:type="dxa"/>
            <w:tcBorders>
              <w:left w:val="nil"/>
            </w:tcBorders>
            <w:vAlign w:val="bottom"/>
          </w:tcPr>
          <w:p w:rsidR="00117DFC" w:rsidRDefault="00117DFC" w:rsidP="0021709E">
            <w:pPr>
              <w:suppressAutoHyphens/>
              <w:rPr>
                <w:color w:val="0000FF"/>
              </w:rPr>
            </w:pP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117DFC" w:rsidRDefault="00117DFC" w:rsidP="0021709E">
            <w:pPr>
              <w:suppressAutoHyphens/>
              <w:jc w:val="center"/>
              <w:rPr>
                <w:color w:val="0000FF"/>
              </w:rPr>
            </w:pPr>
          </w:p>
          <w:p w:rsidR="00117DFC" w:rsidRDefault="00117DFC" w:rsidP="0021709E">
            <w:pPr>
              <w:suppressAutoHyphens/>
              <w:rPr>
                <w:color w:val="0000FF"/>
              </w:rPr>
            </w:pPr>
          </w:p>
          <w:p w:rsidR="00117DFC" w:rsidRDefault="00117DFC" w:rsidP="0021709E">
            <w:pPr>
              <w:suppressAutoHyphens/>
              <w:jc w:val="center"/>
              <w:rPr>
                <w:color w:val="0000FF"/>
              </w:rPr>
            </w:pPr>
          </w:p>
        </w:tc>
        <w:tc>
          <w:tcPr>
            <w:tcW w:w="653" w:type="dxa"/>
            <w:vAlign w:val="bottom"/>
          </w:tcPr>
          <w:p w:rsidR="00117DFC" w:rsidRDefault="00117DFC" w:rsidP="0021709E">
            <w:pPr>
              <w:suppressAutoHyphens/>
              <w:rPr>
                <w:color w:val="0000FF"/>
              </w:rPr>
            </w:pPr>
          </w:p>
        </w:tc>
        <w:tc>
          <w:tcPr>
            <w:tcW w:w="2798" w:type="dxa"/>
            <w:tcBorders>
              <w:bottom w:val="single" w:sz="4" w:space="0" w:color="auto"/>
            </w:tcBorders>
          </w:tcPr>
          <w:p w:rsidR="00117DFC" w:rsidRDefault="00117DFC" w:rsidP="0021709E">
            <w:pPr>
              <w:suppressAutoHyphens/>
              <w:jc w:val="center"/>
              <w:rPr>
                <w:b/>
                <w:color w:val="0000FF"/>
              </w:rPr>
            </w:pPr>
          </w:p>
          <w:p w:rsidR="00117DFC" w:rsidRDefault="00117DFC" w:rsidP="0021709E">
            <w:pPr>
              <w:suppressAutoHyphens/>
              <w:jc w:val="center"/>
              <w:rPr>
                <w:color w:val="0000FF"/>
              </w:rPr>
            </w:pPr>
          </w:p>
          <w:p w:rsidR="00117DFC" w:rsidRPr="00E218D8" w:rsidRDefault="00117DFC" w:rsidP="0021709E">
            <w:pPr>
              <w:pStyle w:val="Heading5"/>
              <w:suppressAutoHyphens/>
              <w:rPr>
                <w:color w:val="0000FF"/>
              </w:rPr>
            </w:pPr>
          </w:p>
        </w:tc>
      </w:tr>
      <w:tr w:rsidR="00117DFC" w:rsidTr="0021709E">
        <w:trPr>
          <w:cantSplit/>
          <w:trHeight w:val="669"/>
        </w:trPr>
        <w:tc>
          <w:tcPr>
            <w:tcW w:w="3480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pStyle w:val="ConsCell"/>
              <w:widowControl/>
              <w:suppressAutoHyphens/>
              <w:rPr>
                <w:sz w:val="16"/>
              </w:rPr>
            </w:pPr>
            <w:r>
              <w:rPr>
                <w:sz w:val="16"/>
              </w:rPr>
              <w:t>(Кандидат /уполномоченный представитель по финансовым вопросам  избирательного объединения)</w:t>
            </w:r>
          </w:p>
        </w:tc>
        <w:tc>
          <w:tcPr>
            <w:tcW w:w="548" w:type="dxa"/>
            <w:tcBorders>
              <w:left w:val="nil"/>
            </w:tcBorders>
          </w:tcPr>
          <w:p w:rsidR="00117DFC" w:rsidRDefault="00117DFC" w:rsidP="0021709E">
            <w:pPr>
              <w:suppressAutoHyphens/>
            </w:pPr>
          </w:p>
        </w:tc>
        <w:tc>
          <w:tcPr>
            <w:tcW w:w="2940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suppressAutoHyphens/>
              <w:jc w:val="center"/>
            </w:pPr>
            <w:r>
              <w:rPr>
                <w:sz w:val="16"/>
              </w:rPr>
              <w:t>(подпись, дата)</w:t>
            </w:r>
          </w:p>
        </w:tc>
        <w:tc>
          <w:tcPr>
            <w:tcW w:w="653" w:type="dxa"/>
            <w:vAlign w:val="bottom"/>
          </w:tcPr>
          <w:p w:rsidR="00117DFC" w:rsidRDefault="00117DFC" w:rsidP="0021709E">
            <w:pPr>
              <w:suppressAutoHyphens/>
            </w:pPr>
          </w:p>
        </w:tc>
        <w:tc>
          <w:tcPr>
            <w:tcW w:w="2798" w:type="dxa"/>
            <w:tcBorders>
              <w:top w:val="single" w:sz="4" w:space="0" w:color="auto"/>
            </w:tcBorders>
          </w:tcPr>
          <w:p w:rsidR="00117DFC" w:rsidRDefault="00117DFC" w:rsidP="0021709E">
            <w:pPr>
              <w:suppressAutoHyphens/>
              <w:jc w:val="center"/>
              <w:rPr>
                <w:b/>
              </w:rPr>
            </w:pPr>
            <w:r>
              <w:rPr>
                <w:sz w:val="16"/>
              </w:rPr>
              <w:t xml:space="preserve"> (инициалы, фамилия)</w:t>
            </w:r>
          </w:p>
        </w:tc>
      </w:tr>
    </w:tbl>
    <w:p w:rsidR="00117DFC" w:rsidRDefault="00117DFC" w:rsidP="0021709E">
      <w:pPr>
        <w:suppressAutoHyphens/>
        <w:rPr>
          <w:color w:val="0000FF"/>
        </w:rPr>
      </w:pPr>
    </w:p>
    <w:p w:rsidR="00117DFC" w:rsidRDefault="00117DFC" w:rsidP="00732BF0">
      <w:pPr>
        <w:rPr>
          <w:rFonts w:cs="Courier New"/>
          <w:sz w:val="20"/>
          <w:szCs w:val="20"/>
        </w:rPr>
      </w:pPr>
    </w:p>
    <w:sectPr w:rsidR="00117DFC" w:rsidSect="0021709E">
      <w:pgSz w:w="11906" w:h="16838"/>
      <w:pgMar w:top="851" w:right="567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DFC" w:rsidRDefault="00117DFC" w:rsidP="00F71049">
      <w:r>
        <w:separator/>
      </w:r>
    </w:p>
  </w:endnote>
  <w:endnote w:type="continuationSeparator" w:id="0">
    <w:p w:rsidR="00117DFC" w:rsidRDefault="00117DFC" w:rsidP="00F71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DFC" w:rsidRDefault="00117DFC" w:rsidP="00F71049">
      <w:r>
        <w:separator/>
      </w:r>
    </w:p>
  </w:footnote>
  <w:footnote w:type="continuationSeparator" w:id="0">
    <w:p w:rsidR="00117DFC" w:rsidRDefault="00117DFC" w:rsidP="00F71049">
      <w:r>
        <w:continuationSeparator/>
      </w:r>
    </w:p>
  </w:footnote>
  <w:footnote w:id="1">
    <w:p w:rsidR="00117DFC" w:rsidRDefault="00117DFC" w:rsidP="00746536">
      <w:pPr>
        <w:pStyle w:val="FootnoteText"/>
        <w:ind w:left="567"/>
        <w:jc w:val="both"/>
      </w:pPr>
      <w:r>
        <w:rPr>
          <w:sz w:val="18"/>
        </w:rPr>
        <w:t>*Для гражданина указываются фамилия, имя, отчество, дата рождения, адрес места жительства, серия и номер паспорта или заменяющего его документа, информация о гражданстве; для юридического лица – ИНН, наименование, дата регистрации, банковские реквизиты, отметка об отсутствии ограничений, предусмотренных частью 7 статьи 48 Областного закона  «О выборах депутатов представительных органов муниципальных образований в Ростовской области».</w:t>
      </w:r>
    </w:p>
  </w:footnote>
  <w:footnote w:id="2">
    <w:p w:rsidR="00117DFC" w:rsidRDefault="00117DFC" w:rsidP="00746536">
      <w:pPr>
        <w:pStyle w:val="FootnoteText"/>
        <w:ind w:left="567" w:firstLine="153"/>
      </w:pPr>
      <w:r w:rsidRPr="002B35EC">
        <w:rPr>
          <w:sz w:val="18"/>
          <w:vertAlign w:val="superscript"/>
        </w:rPr>
        <w:t>**</w:t>
      </w:r>
      <w:r>
        <w:rPr>
          <w:sz w:val="18"/>
        </w:rPr>
        <w:t>В финансовом отчете возвраты в фонд неиспользованных и ошибочно перечисленных денежных средств не отражаются.</w:t>
      </w:r>
    </w:p>
  </w:footnote>
  <w:footnote w:id="3">
    <w:p w:rsidR="00117DFC" w:rsidRDefault="00117DFC" w:rsidP="0021709E">
      <w:pPr>
        <w:pStyle w:val="FootnoteText"/>
      </w:pPr>
      <w:r>
        <w:rPr>
          <w:rStyle w:val="FootnoteReference"/>
        </w:rPr>
        <w:sym w:font="Symbol" w:char="F02A"/>
      </w:r>
      <w:r>
        <w:t xml:space="preserve"> </w:t>
      </w:r>
      <w:r>
        <w:rPr>
          <w:sz w:val="18"/>
        </w:rPr>
        <w:t>Указываются все денежные средства.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9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0">
    <w:nsid w:val="711B5881"/>
    <w:multiLevelType w:val="hybridMultilevel"/>
    <w:tmpl w:val="0286257A"/>
    <w:lvl w:ilvl="0" w:tplc="8188E426">
      <w:start w:val="2"/>
      <w:numFmt w:val="decimal"/>
      <w:lvlText w:val="%1."/>
      <w:lvlJc w:val="left"/>
      <w:pPr>
        <w:ind w:left="150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1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5"/>
  </w:num>
  <w:num w:numId="8">
    <w:abstractNumId w:val="11"/>
  </w:num>
  <w:num w:numId="9">
    <w:abstractNumId w:val="0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5FC3"/>
    <w:rsid w:val="000133A4"/>
    <w:rsid w:val="0001751C"/>
    <w:rsid w:val="00017C02"/>
    <w:rsid w:val="00027147"/>
    <w:rsid w:val="000316CA"/>
    <w:rsid w:val="0003613E"/>
    <w:rsid w:val="00040C06"/>
    <w:rsid w:val="0004711B"/>
    <w:rsid w:val="00055BED"/>
    <w:rsid w:val="00061947"/>
    <w:rsid w:val="00075FC3"/>
    <w:rsid w:val="00082BCB"/>
    <w:rsid w:val="00083DF9"/>
    <w:rsid w:val="000872F4"/>
    <w:rsid w:val="00090540"/>
    <w:rsid w:val="00091F7C"/>
    <w:rsid w:val="00094885"/>
    <w:rsid w:val="00096114"/>
    <w:rsid w:val="00096F43"/>
    <w:rsid w:val="00097371"/>
    <w:rsid w:val="000A2742"/>
    <w:rsid w:val="000A4317"/>
    <w:rsid w:val="000A5AD1"/>
    <w:rsid w:val="000B474E"/>
    <w:rsid w:val="000E70DE"/>
    <w:rsid w:val="000F289F"/>
    <w:rsid w:val="00101523"/>
    <w:rsid w:val="00105AF9"/>
    <w:rsid w:val="001111FE"/>
    <w:rsid w:val="00117DFC"/>
    <w:rsid w:val="00127660"/>
    <w:rsid w:val="00145250"/>
    <w:rsid w:val="00150522"/>
    <w:rsid w:val="001645A5"/>
    <w:rsid w:val="00176691"/>
    <w:rsid w:val="001815B3"/>
    <w:rsid w:val="00182B5B"/>
    <w:rsid w:val="00193453"/>
    <w:rsid w:val="001B2BE2"/>
    <w:rsid w:val="001B53AE"/>
    <w:rsid w:val="001D29C6"/>
    <w:rsid w:val="001D61D4"/>
    <w:rsid w:val="001D712E"/>
    <w:rsid w:val="001E3ABA"/>
    <w:rsid w:val="001F1D4F"/>
    <w:rsid w:val="001F5902"/>
    <w:rsid w:val="00201810"/>
    <w:rsid w:val="00214E37"/>
    <w:rsid w:val="0021709E"/>
    <w:rsid w:val="00224FE9"/>
    <w:rsid w:val="0023112A"/>
    <w:rsid w:val="00242E0D"/>
    <w:rsid w:val="00245579"/>
    <w:rsid w:val="0024716D"/>
    <w:rsid w:val="00265C88"/>
    <w:rsid w:val="00280459"/>
    <w:rsid w:val="002903B9"/>
    <w:rsid w:val="002B0751"/>
    <w:rsid w:val="002B35EC"/>
    <w:rsid w:val="002D0E6D"/>
    <w:rsid w:val="002D2F37"/>
    <w:rsid w:val="002D74FC"/>
    <w:rsid w:val="002E058C"/>
    <w:rsid w:val="002E19BF"/>
    <w:rsid w:val="002F2030"/>
    <w:rsid w:val="002F4533"/>
    <w:rsid w:val="002F614A"/>
    <w:rsid w:val="002F68DF"/>
    <w:rsid w:val="00301606"/>
    <w:rsid w:val="00304595"/>
    <w:rsid w:val="00305074"/>
    <w:rsid w:val="00305730"/>
    <w:rsid w:val="00306E1D"/>
    <w:rsid w:val="00306FF4"/>
    <w:rsid w:val="00311014"/>
    <w:rsid w:val="00327D77"/>
    <w:rsid w:val="00332F37"/>
    <w:rsid w:val="0033384D"/>
    <w:rsid w:val="00334B27"/>
    <w:rsid w:val="00336C1A"/>
    <w:rsid w:val="00342C3A"/>
    <w:rsid w:val="00346C38"/>
    <w:rsid w:val="00362BA0"/>
    <w:rsid w:val="003943E1"/>
    <w:rsid w:val="003A0482"/>
    <w:rsid w:val="003A492A"/>
    <w:rsid w:val="003C065A"/>
    <w:rsid w:val="003C2871"/>
    <w:rsid w:val="003D7305"/>
    <w:rsid w:val="003E5E58"/>
    <w:rsid w:val="003F4DB4"/>
    <w:rsid w:val="00406D6A"/>
    <w:rsid w:val="00410FC5"/>
    <w:rsid w:val="00414F00"/>
    <w:rsid w:val="00433F0D"/>
    <w:rsid w:val="00440B7C"/>
    <w:rsid w:val="0044372D"/>
    <w:rsid w:val="00450517"/>
    <w:rsid w:val="004509A5"/>
    <w:rsid w:val="004548ED"/>
    <w:rsid w:val="00461ED1"/>
    <w:rsid w:val="00471DE1"/>
    <w:rsid w:val="00477C93"/>
    <w:rsid w:val="004864FD"/>
    <w:rsid w:val="00490678"/>
    <w:rsid w:val="00495A47"/>
    <w:rsid w:val="00495E75"/>
    <w:rsid w:val="004A5BA6"/>
    <w:rsid w:val="004C2192"/>
    <w:rsid w:val="004C2FF9"/>
    <w:rsid w:val="004C522C"/>
    <w:rsid w:val="004C7B46"/>
    <w:rsid w:val="004D5781"/>
    <w:rsid w:val="005002A5"/>
    <w:rsid w:val="005022E6"/>
    <w:rsid w:val="00510961"/>
    <w:rsid w:val="00510E64"/>
    <w:rsid w:val="00527BF6"/>
    <w:rsid w:val="005304E2"/>
    <w:rsid w:val="00530D40"/>
    <w:rsid w:val="00544ED6"/>
    <w:rsid w:val="005471CA"/>
    <w:rsid w:val="0055073F"/>
    <w:rsid w:val="0055204B"/>
    <w:rsid w:val="00553B5F"/>
    <w:rsid w:val="00556613"/>
    <w:rsid w:val="005575A2"/>
    <w:rsid w:val="005672FC"/>
    <w:rsid w:val="005672FE"/>
    <w:rsid w:val="00573CD7"/>
    <w:rsid w:val="00577625"/>
    <w:rsid w:val="00577D06"/>
    <w:rsid w:val="00586B61"/>
    <w:rsid w:val="0059606B"/>
    <w:rsid w:val="005B1B01"/>
    <w:rsid w:val="005B3373"/>
    <w:rsid w:val="005C3B93"/>
    <w:rsid w:val="005C4605"/>
    <w:rsid w:val="005D04F8"/>
    <w:rsid w:val="005D07D6"/>
    <w:rsid w:val="005E26AE"/>
    <w:rsid w:val="005F3E2B"/>
    <w:rsid w:val="00601FC3"/>
    <w:rsid w:val="006029EE"/>
    <w:rsid w:val="0060321D"/>
    <w:rsid w:val="0061422B"/>
    <w:rsid w:val="00621EFD"/>
    <w:rsid w:val="00622D51"/>
    <w:rsid w:val="0062381B"/>
    <w:rsid w:val="0062734F"/>
    <w:rsid w:val="00633C92"/>
    <w:rsid w:val="00644452"/>
    <w:rsid w:val="006511EB"/>
    <w:rsid w:val="00657EA2"/>
    <w:rsid w:val="00666016"/>
    <w:rsid w:val="0067008C"/>
    <w:rsid w:val="00674060"/>
    <w:rsid w:val="00677817"/>
    <w:rsid w:val="006839E8"/>
    <w:rsid w:val="00693828"/>
    <w:rsid w:val="006A06CE"/>
    <w:rsid w:val="006A2EB1"/>
    <w:rsid w:val="006A464E"/>
    <w:rsid w:val="006A7678"/>
    <w:rsid w:val="006B5B2A"/>
    <w:rsid w:val="006E05F6"/>
    <w:rsid w:val="006E4A90"/>
    <w:rsid w:val="006F0681"/>
    <w:rsid w:val="006F1812"/>
    <w:rsid w:val="006F1C6E"/>
    <w:rsid w:val="00705128"/>
    <w:rsid w:val="00707ABB"/>
    <w:rsid w:val="0071645D"/>
    <w:rsid w:val="00716736"/>
    <w:rsid w:val="00732BF0"/>
    <w:rsid w:val="007330F2"/>
    <w:rsid w:val="007354C3"/>
    <w:rsid w:val="007376C4"/>
    <w:rsid w:val="007441BF"/>
    <w:rsid w:val="00746536"/>
    <w:rsid w:val="007572C6"/>
    <w:rsid w:val="007712A7"/>
    <w:rsid w:val="00772B5C"/>
    <w:rsid w:val="00780A19"/>
    <w:rsid w:val="00787067"/>
    <w:rsid w:val="007A2761"/>
    <w:rsid w:val="007B1E2F"/>
    <w:rsid w:val="007B41AE"/>
    <w:rsid w:val="007C7BFF"/>
    <w:rsid w:val="007D3355"/>
    <w:rsid w:val="007D51F9"/>
    <w:rsid w:val="007D69DE"/>
    <w:rsid w:val="007E1ED6"/>
    <w:rsid w:val="007E28BE"/>
    <w:rsid w:val="007E3184"/>
    <w:rsid w:val="007E6031"/>
    <w:rsid w:val="0080107F"/>
    <w:rsid w:val="00802C1A"/>
    <w:rsid w:val="00821061"/>
    <w:rsid w:val="00823D0E"/>
    <w:rsid w:val="00827321"/>
    <w:rsid w:val="0083599A"/>
    <w:rsid w:val="00853539"/>
    <w:rsid w:val="0085567A"/>
    <w:rsid w:val="00866D5C"/>
    <w:rsid w:val="0087135C"/>
    <w:rsid w:val="00875146"/>
    <w:rsid w:val="008827A1"/>
    <w:rsid w:val="00883FB5"/>
    <w:rsid w:val="00885181"/>
    <w:rsid w:val="008876BA"/>
    <w:rsid w:val="00891486"/>
    <w:rsid w:val="00895353"/>
    <w:rsid w:val="008A4FBC"/>
    <w:rsid w:val="008A5184"/>
    <w:rsid w:val="008A5203"/>
    <w:rsid w:val="008C0B67"/>
    <w:rsid w:val="008C0D84"/>
    <w:rsid w:val="008C6362"/>
    <w:rsid w:val="008C7C40"/>
    <w:rsid w:val="008D297D"/>
    <w:rsid w:val="008F0202"/>
    <w:rsid w:val="008F6C01"/>
    <w:rsid w:val="0091541F"/>
    <w:rsid w:val="0092079F"/>
    <w:rsid w:val="009311FB"/>
    <w:rsid w:val="00931D64"/>
    <w:rsid w:val="009328F6"/>
    <w:rsid w:val="0093298D"/>
    <w:rsid w:val="00940CBA"/>
    <w:rsid w:val="0094555E"/>
    <w:rsid w:val="00950570"/>
    <w:rsid w:val="00951708"/>
    <w:rsid w:val="00961813"/>
    <w:rsid w:val="00961B7C"/>
    <w:rsid w:val="00961E3C"/>
    <w:rsid w:val="00963C31"/>
    <w:rsid w:val="009650A0"/>
    <w:rsid w:val="00971EFB"/>
    <w:rsid w:val="00972269"/>
    <w:rsid w:val="0097248A"/>
    <w:rsid w:val="00976658"/>
    <w:rsid w:val="009814A4"/>
    <w:rsid w:val="00991C31"/>
    <w:rsid w:val="00992AC4"/>
    <w:rsid w:val="009B397A"/>
    <w:rsid w:val="009B5189"/>
    <w:rsid w:val="009E17D8"/>
    <w:rsid w:val="009E26FF"/>
    <w:rsid w:val="009E7CF5"/>
    <w:rsid w:val="00A1078C"/>
    <w:rsid w:val="00A11C67"/>
    <w:rsid w:val="00A14835"/>
    <w:rsid w:val="00A20860"/>
    <w:rsid w:val="00A20BD2"/>
    <w:rsid w:val="00A2177C"/>
    <w:rsid w:val="00A25C78"/>
    <w:rsid w:val="00A26A9C"/>
    <w:rsid w:val="00A326AC"/>
    <w:rsid w:val="00A4323C"/>
    <w:rsid w:val="00A50482"/>
    <w:rsid w:val="00A51F80"/>
    <w:rsid w:val="00A542BB"/>
    <w:rsid w:val="00A570C8"/>
    <w:rsid w:val="00A7033A"/>
    <w:rsid w:val="00A724D1"/>
    <w:rsid w:val="00A820D7"/>
    <w:rsid w:val="00A93174"/>
    <w:rsid w:val="00A97E9C"/>
    <w:rsid w:val="00AB1128"/>
    <w:rsid w:val="00AB4504"/>
    <w:rsid w:val="00AC13F2"/>
    <w:rsid w:val="00AC5144"/>
    <w:rsid w:val="00AD6F82"/>
    <w:rsid w:val="00AE6F54"/>
    <w:rsid w:val="00B01B6F"/>
    <w:rsid w:val="00B03DA1"/>
    <w:rsid w:val="00B10BF9"/>
    <w:rsid w:val="00B15541"/>
    <w:rsid w:val="00B213E5"/>
    <w:rsid w:val="00B27537"/>
    <w:rsid w:val="00B3031A"/>
    <w:rsid w:val="00B330AF"/>
    <w:rsid w:val="00B510F1"/>
    <w:rsid w:val="00B5445C"/>
    <w:rsid w:val="00B610FD"/>
    <w:rsid w:val="00B614AA"/>
    <w:rsid w:val="00B649FD"/>
    <w:rsid w:val="00B77E70"/>
    <w:rsid w:val="00B908C2"/>
    <w:rsid w:val="00B910F9"/>
    <w:rsid w:val="00B92F69"/>
    <w:rsid w:val="00BA62D2"/>
    <w:rsid w:val="00BB4218"/>
    <w:rsid w:val="00BC74C6"/>
    <w:rsid w:val="00BE2763"/>
    <w:rsid w:val="00BF7EF5"/>
    <w:rsid w:val="00C000E5"/>
    <w:rsid w:val="00C10A2F"/>
    <w:rsid w:val="00C16759"/>
    <w:rsid w:val="00C30A6E"/>
    <w:rsid w:val="00C47F45"/>
    <w:rsid w:val="00C540A0"/>
    <w:rsid w:val="00C54F73"/>
    <w:rsid w:val="00C57E1E"/>
    <w:rsid w:val="00C8048D"/>
    <w:rsid w:val="00C86628"/>
    <w:rsid w:val="00C868FA"/>
    <w:rsid w:val="00C914F8"/>
    <w:rsid w:val="00CA05E2"/>
    <w:rsid w:val="00CA54FF"/>
    <w:rsid w:val="00CB4930"/>
    <w:rsid w:val="00CB7906"/>
    <w:rsid w:val="00CD2E04"/>
    <w:rsid w:val="00CD5AE3"/>
    <w:rsid w:val="00CE1AEA"/>
    <w:rsid w:val="00D06D7B"/>
    <w:rsid w:val="00D1051E"/>
    <w:rsid w:val="00D23B97"/>
    <w:rsid w:val="00D275CC"/>
    <w:rsid w:val="00D3477B"/>
    <w:rsid w:val="00D44C91"/>
    <w:rsid w:val="00D60507"/>
    <w:rsid w:val="00D62497"/>
    <w:rsid w:val="00D66668"/>
    <w:rsid w:val="00D7320B"/>
    <w:rsid w:val="00D74844"/>
    <w:rsid w:val="00D8781A"/>
    <w:rsid w:val="00D929AC"/>
    <w:rsid w:val="00DA19C6"/>
    <w:rsid w:val="00DA234D"/>
    <w:rsid w:val="00DB283D"/>
    <w:rsid w:val="00DB3D99"/>
    <w:rsid w:val="00DC4C70"/>
    <w:rsid w:val="00DD26C4"/>
    <w:rsid w:val="00DD4D4F"/>
    <w:rsid w:val="00DE19F6"/>
    <w:rsid w:val="00DE2648"/>
    <w:rsid w:val="00DE643D"/>
    <w:rsid w:val="00DF1B01"/>
    <w:rsid w:val="00DF2BAE"/>
    <w:rsid w:val="00DF4017"/>
    <w:rsid w:val="00E021CD"/>
    <w:rsid w:val="00E05A71"/>
    <w:rsid w:val="00E12AC6"/>
    <w:rsid w:val="00E132A6"/>
    <w:rsid w:val="00E1337A"/>
    <w:rsid w:val="00E13AC7"/>
    <w:rsid w:val="00E218D8"/>
    <w:rsid w:val="00E34C9A"/>
    <w:rsid w:val="00E41246"/>
    <w:rsid w:val="00E52197"/>
    <w:rsid w:val="00E54D46"/>
    <w:rsid w:val="00E55BC8"/>
    <w:rsid w:val="00E6796B"/>
    <w:rsid w:val="00E7118B"/>
    <w:rsid w:val="00E77608"/>
    <w:rsid w:val="00E822F4"/>
    <w:rsid w:val="00E83874"/>
    <w:rsid w:val="00E90851"/>
    <w:rsid w:val="00E90B61"/>
    <w:rsid w:val="00E93EDE"/>
    <w:rsid w:val="00EA087A"/>
    <w:rsid w:val="00EA3B78"/>
    <w:rsid w:val="00EB395E"/>
    <w:rsid w:val="00EB4371"/>
    <w:rsid w:val="00EC06C6"/>
    <w:rsid w:val="00EC66C1"/>
    <w:rsid w:val="00ED0599"/>
    <w:rsid w:val="00ED7CF3"/>
    <w:rsid w:val="00EE1D01"/>
    <w:rsid w:val="00F0436F"/>
    <w:rsid w:val="00F10BAB"/>
    <w:rsid w:val="00F11D7B"/>
    <w:rsid w:val="00F1554C"/>
    <w:rsid w:val="00F177CF"/>
    <w:rsid w:val="00F215C1"/>
    <w:rsid w:val="00F350B1"/>
    <w:rsid w:val="00F4041A"/>
    <w:rsid w:val="00F41FC5"/>
    <w:rsid w:val="00F52905"/>
    <w:rsid w:val="00F62337"/>
    <w:rsid w:val="00F63547"/>
    <w:rsid w:val="00F66C91"/>
    <w:rsid w:val="00F701C8"/>
    <w:rsid w:val="00F71049"/>
    <w:rsid w:val="00F72374"/>
    <w:rsid w:val="00F851F8"/>
    <w:rsid w:val="00F87805"/>
    <w:rsid w:val="00F92FDE"/>
    <w:rsid w:val="00FA0BD6"/>
    <w:rsid w:val="00FA2E86"/>
    <w:rsid w:val="00FA598C"/>
    <w:rsid w:val="00FB5EE4"/>
    <w:rsid w:val="00FC337E"/>
    <w:rsid w:val="00FC67D2"/>
    <w:rsid w:val="00FD1A25"/>
    <w:rsid w:val="00FD3DA7"/>
    <w:rsid w:val="00FE273E"/>
    <w:rsid w:val="00FE4EB2"/>
    <w:rsid w:val="00FE5D68"/>
    <w:rsid w:val="00FF1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F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04F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75FC3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5353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5353"/>
    <w:pPr>
      <w:keepNext/>
      <w:spacing w:line="360" w:lineRule="auto"/>
      <w:ind w:firstLine="627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1709E"/>
    <w:pPr>
      <w:keepNext/>
      <w:keepLines/>
      <w:spacing w:before="200"/>
      <w:outlineLvl w:val="4"/>
    </w:pPr>
    <w:rPr>
      <w:rFonts w:ascii="Cambria" w:eastAsia="PMingLiU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53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04F8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75FC3"/>
    <w:rPr>
      <w:rFonts w:ascii="Times New Roman" w:hAnsi="Times New Roman" w:cs="Times New Roman"/>
      <w:b/>
      <w:spacing w:val="20"/>
      <w:sz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95353"/>
    <w:rPr>
      <w:rFonts w:ascii="Times New Roman" w:hAnsi="Times New Roman" w:cs="Times New Roman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95353"/>
    <w:rPr>
      <w:rFonts w:ascii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1709E"/>
    <w:rPr>
      <w:rFonts w:ascii="Cambria" w:eastAsia="PMingLiU" w:hAnsi="Cambria" w:cs="Times New Roman"/>
      <w:color w:val="243F6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5353"/>
    <w:rPr>
      <w:rFonts w:ascii="Times New Roman" w:hAnsi="Times New Roman" w:cs="Times New Roman"/>
      <w:b/>
      <w:bCs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rsid w:val="00075FC3"/>
    <w:pPr>
      <w:jc w:val="center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75FC3"/>
    <w:rPr>
      <w:rFonts w:ascii="Times New Roman" w:hAnsi="Times New Roman" w:cs="Times New Roman"/>
      <w:b/>
      <w:sz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075FC3"/>
    <w:pPr>
      <w:ind w:firstLine="709"/>
      <w:jc w:val="both"/>
    </w:pPr>
    <w:rPr>
      <w:b/>
      <w:bCs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75FC3"/>
    <w:rPr>
      <w:rFonts w:ascii="Times New Roman" w:hAnsi="Times New Roman" w:cs="Times New Roman"/>
      <w:b/>
      <w:sz w:val="28"/>
      <w:lang w:eastAsia="ru-RU"/>
    </w:rPr>
  </w:style>
  <w:style w:type="paragraph" w:customStyle="1" w:styleId="a">
    <w:name w:val="Рабочий"/>
    <w:basedOn w:val="Normal"/>
    <w:uiPriority w:val="99"/>
    <w:rsid w:val="00075FC3"/>
    <w:pPr>
      <w:spacing w:line="360" w:lineRule="auto"/>
      <w:ind w:firstLine="709"/>
      <w:jc w:val="both"/>
    </w:pPr>
    <w:rPr>
      <w:szCs w:val="20"/>
    </w:rPr>
  </w:style>
  <w:style w:type="paragraph" w:styleId="Header">
    <w:name w:val="header"/>
    <w:basedOn w:val="Normal"/>
    <w:link w:val="HeaderChar"/>
    <w:uiPriority w:val="99"/>
    <w:rsid w:val="00F7104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1049"/>
    <w:rPr>
      <w:rFonts w:ascii="Times New Roman" w:hAnsi="Times New Roman" w:cs="Times New Roman"/>
      <w:sz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F710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71049"/>
    <w:rPr>
      <w:rFonts w:ascii="Times New Roman" w:hAnsi="Times New Roman" w:cs="Times New Roman"/>
      <w:sz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B155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15541"/>
    <w:rPr>
      <w:rFonts w:ascii="Tahoma" w:hAnsi="Tahoma" w:cs="Times New Roman"/>
      <w:sz w:val="16"/>
    </w:rPr>
  </w:style>
  <w:style w:type="paragraph" w:styleId="BodyText2">
    <w:name w:val="Body Text 2"/>
    <w:basedOn w:val="Normal"/>
    <w:link w:val="BodyText2Char"/>
    <w:uiPriority w:val="99"/>
    <w:semiHidden/>
    <w:rsid w:val="005D04F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04F8"/>
    <w:rPr>
      <w:rFonts w:ascii="Times New Roman" w:hAnsi="Times New Roman" w:cs="Times New Roman"/>
      <w:sz w:val="24"/>
    </w:rPr>
  </w:style>
  <w:style w:type="paragraph" w:styleId="Title">
    <w:name w:val="Title"/>
    <w:basedOn w:val="Normal"/>
    <w:link w:val="TitleChar"/>
    <w:uiPriority w:val="99"/>
    <w:qFormat/>
    <w:rsid w:val="00895353"/>
    <w:pPr>
      <w:jc w:val="center"/>
    </w:pPr>
    <w:rPr>
      <w:b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895353"/>
    <w:rPr>
      <w:rFonts w:ascii="Times New Roman" w:hAnsi="Times New Roman" w:cs="Times New Roman"/>
      <w:b/>
    </w:rPr>
  </w:style>
  <w:style w:type="paragraph" w:styleId="NoSpacing">
    <w:name w:val="No Spacing"/>
    <w:uiPriority w:val="99"/>
    <w:qFormat/>
    <w:rsid w:val="00895353"/>
    <w:pPr>
      <w:ind w:firstLine="567"/>
      <w:jc w:val="both"/>
    </w:pPr>
    <w:rPr>
      <w:lang w:eastAsia="en-US"/>
    </w:rPr>
  </w:style>
  <w:style w:type="paragraph" w:styleId="ListParagraph">
    <w:name w:val="List Paragraph"/>
    <w:basedOn w:val="Normal"/>
    <w:uiPriority w:val="99"/>
    <w:qFormat/>
    <w:rsid w:val="00895353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89535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895353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895353"/>
    <w:pPr>
      <w:autoSpaceDE w:val="0"/>
      <w:autoSpaceDN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895353"/>
    <w:rPr>
      <w:rFonts w:ascii="Times New Roman" w:hAnsi="Times New Roman" w:cs="Times New Roman"/>
    </w:rPr>
  </w:style>
  <w:style w:type="character" w:styleId="FootnoteReference">
    <w:name w:val="footnote reference"/>
    <w:basedOn w:val="DefaultParagraphFont"/>
    <w:uiPriority w:val="99"/>
    <w:rsid w:val="00895353"/>
    <w:rPr>
      <w:rFonts w:cs="Times New Roman"/>
      <w:vertAlign w:val="superscript"/>
    </w:rPr>
  </w:style>
  <w:style w:type="paragraph" w:customStyle="1" w:styleId="a0">
    <w:name w:val="Знак"/>
    <w:basedOn w:val="Heading4"/>
    <w:uiPriority w:val="99"/>
    <w:rsid w:val="00895353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BodyTextIndent3">
    <w:name w:val="Body Text Indent 3"/>
    <w:basedOn w:val="Normal"/>
    <w:link w:val="BodyTextIndent3Char"/>
    <w:uiPriority w:val="99"/>
    <w:rsid w:val="0089535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95353"/>
    <w:rPr>
      <w:rFonts w:ascii="Times New Roman" w:hAnsi="Times New Roman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9535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895353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character" w:customStyle="1" w:styleId="1">
    <w:name w:val="Текст выноски Знак1"/>
    <w:basedOn w:val="DefaultParagraphFont"/>
    <w:uiPriority w:val="99"/>
    <w:semiHidden/>
    <w:rsid w:val="007572C6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746536"/>
    <w:pPr>
      <w:widowControl w:val="0"/>
      <w:ind w:firstLine="720"/>
    </w:pPr>
    <w:rPr>
      <w:rFonts w:ascii="Times New Roman" w:hAnsi="Times New Roman"/>
      <w:sz w:val="28"/>
      <w:szCs w:val="20"/>
    </w:rPr>
  </w:style>
  <w:style w:type="paragraph" w:customStyle="1" w:styleId="ConsNonformat">
    <w:name w:val="ConsNonformat"/>
    <w:uiPriority w:val="99"/>
    <w:rsid w:val="0021709E"/>
    <w:pPr>
      <w:widowControl w:val="0"/>
    </w:pPr>
    <w:rPr>
      <w:rFonts w:ascii="Courier New" w:hAnsi="Courier New"/>
      <w:sz w:val="20"/>
      <w:szCs w:val="20"/>
    </w:rPr>
  </w:style>
  <w:style w:type="paragraph" w:customStyle="1" w:styleId="a1">
    <w:name w:val="Адресат"/>
    <w:basedOn w:val="Normal"/>
    <w:uiPriority w:val="99"/>
    <w:rsid w:val="0021709E"/>
    <w:pPr>
      <w:spacing w:after="120"/>
      <w:ind w:left="3969"/>
      <w:jc w:val="center"/>
    </w:pPr>
    <w:rPr>
      <w:szCs w:val="20"/>
    </w:rPr>
  </w:style>
  <w:style w:type="paragraph" w:customStyle="1" w:styleId="ConsCell">
    <w:name w:val="ConsCell"/>
    <w:uiPriority w:val="99"/>
    <w:rsid w:val="0021709E"/>
    <w:pPr>
      <w:widowControl w:val="0"/>
    </w:pPr>
    <w:rPr>
      <w:rFonts w:ascii="Times New Roman" w:hAnsi="Times New Roman"/>
      <w:sz w:val="28"/>
      <w:szCs w:val="20"/>
    </w:rPr>
  </w:style>
  <w:style w:type="paragraph" w:customStyle="1" w:styleId="a2">
    <w:name w:val="ТабличныйТекст"/>
    <w:basedOn w:val="Normal"/>
    <w:uiPriority w:val="99"/>
    <w:rsid w:val="0021709E"/>
    <w:pPr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441</TotalTime>
  <Pages>19</Pages>
  <Words>4044</Words>
  <Characters>23055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User</cp:lastModifiedBy>
  <cp:revision>36</cp:revision>
  <cp:lastPrinted>2016-07-16T10:50:00Z</cp:lastPrinted>
  <dcterms:created xsi:type="dcterms:W3CDTF">2016-06-16T14:51:00Z</dcterms:created>
  <dcterms:modified xsi:type="dcterms:W3CDTF">2016-07-16T10:50:00Z</dcterms:modified>
</cp:coreProperties>
</file>