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F9B" w:rsidRPr="001E5561" w:rsidRDefault="00996F9B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283D9B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996F9B" w:rsidRPr="001E5561" w:rsidRDefault="00996F9B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996F9B" w:rsidRPr="001E5561" w:rsidRDefault="00996F9B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996F9B" w:rsidRPr="001E5561" w:rsidRDefault="00996F9B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996F9B" w:rsidRPr="001E5561" w:rsidRDefault="00996F9B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96F9B" w:rsidRPr="001E5561" w:rsidRDefault="00996F9B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96F9B" w:rsidRPr="001E5561" w:rsidRDefault="00996F9B" w:rsidP="00E143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сентября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55-2</w:t>
      </w:r>
    </w:p>
    <w:p w:rsidR="00996F9B" w:rsidRPr="001E5561" w:rsidRDefault="00996F9B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6F9B" w:rsidRPr="001E5561" w:rsidRDefault="00996F9B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996F9B" w:rsidRPr="001E5561" w:rsidRDefault="00996F9B" w:rsidP="00E143AD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октябрь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996F9B" w:rsidRPr="001E5561" w:rsidRDefault="00996F9B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996F9B" w:rsidRPr="001E5561" w:rsidRDefault="00996F9B" w:rsidP="00E143AD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октябрь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года»,</w:t>
      </w:r>
    </w:p>
    <w:p w:rsidR="00996F9B" w:rsidRPr="001E5561" w:rsidRDefault="00996F9B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996F9B" w:rsidRPr="001E5561" w:rsidRDefault="00996F9B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96F9B" w:rsidRPr="001E5561" w:rsidRDefault="00996F9B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6F9B" w:rsidRPr="001E5561" w:rsidRDefault="00996F9B" w:rsidP="00E143A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октябрь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(Прилагается) </w:t>
      </w:r>
    </w:p>
    <w:p w:rsidR="00996F9B" w:rsidRPr="001E5561" w:rsidRDefault="00996F9B" w:rsidP="00E0570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редседателя территориальной избирательной комиссии З.В. Воронову.</w:t>
      </w:r>
    </w:p>
    <w:p w:rsidR="00996F9B" w:rsidRPr="001E5561" w:rsidRDefault="00996F9B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96F9B" w:rsidRPr="001E5561" w:rsidRDefault="00996F9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96F9B" w:rsidRPr="001E5561" w:rsidRDefault="00996F9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996F9B" w:rsidRPr="001E5561" w:rsidRDefault="00996F9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996F9B" w:rsidRPr="001E5561" w:rsidRDefault="00996F9B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996F9B" w:rsidRDefault="00996F9B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996F9B" w:rsidRDefault="00996F9B" w:rsidP="001638A7">
      <w:pPr>
        <w:spacing w:after="0" w:line="240" w:lineRule="auto"/>
      </w:pPr>
    </w:p>
    <w:sectPr w:rsidR="00996F9B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733A1"/>
    <w:rsid w:val="000B69D1"/>
    <w:rsid w:val="000F4FDA"/>
    <w:rsid w:val="00102B90"/>
    <w:rsid w:val="00145132"/>
    <w:rsid w:val="001638A7"/>
    <w:rsid w:val="00180144"/>
    <w:rsid w:val="001B1F24"/>
    <w:rsid w:val="001C3FF1"/>
    <w:rsid w:val="001D5454"/>
    <w:rsid w:val="001E5561"/>
    <w:rsid w:val="00235321"/>
    <w:rsid w:val="002467A4"/>
    <w:rsid w:val="0027667E"/>
    <w:rsid w:val="00283D9B"/>
    <w:rsid w:val="002E5FC2"/>
    <w:rsid w:val="00327184"/>
    <w:rsid w:val="003619D6"/>
    <w:rsid w:val="0039618C"/>
    <w:rsid w:val="00397303"/>
    <w:rsid w:val="003B17E4"/>
    <w:rsid w:val="003D3D12"/>
    <w:rsid w:val="003D61E3"/>
    <w:rsid w:val="003D7045"/>
    <w:rsid w:val="003F5E5B"/>
    <w:rsid w:val="00466492"/>
    <w:rsid w:val="004676FE"/>
    <w:rsid w:val="00474626"/>
    <w:rsid w:val="00523BB6"/>
    <w:rsid w:val="0058244C"/>
    <w:rsid w:val="005C5D0C"/>
    <w:rsid w:val="005D33F1"/>
    <w:rsid w:val="005F3AF1"/>
    <w:rsid w:val="006605ED"/>
    <w:rsid w:val="00676EDA"/>
    <w:rsid w:val="00743F51"/>
    <w:rsid w:val="00794C82"/>
    <w:rsid w:val="007A1505"/>
    <w:rsid w:val="007E2CCC"/>
    <w:rsid w:val="007F2D51"/>
    <w:rsid w:val="00914D9A"/>
    <w:rsid w:val="00925ECF"/>
    <w:rsid w:val="009527EE"/>
    <w:rsid w:val="00964FD5"/>
    <w:rsid w:val="00996F9B"/>
    <w:rsid w:val="00A56AF9"/>
    <w:rsid w:val="00A81CD1"/>
    <w:rsid w:val="00AC09EE"/>
    <w:rsid w:val="00B15DC4"/>
    <w:rsid w:val="00B50137"/>
    <w:rsid w:val="00BA74EA"/>
    <w:rsid w:val="00BB57FB"/>
    <w:rsid w:val="00D45816"/>
    <w:rsid w:val="00DF5550"/>
    <w:rsid w:val="00E05706"/>
    <w:rsid w:val="00E143AD"/>
    <w:rsid w:val="00E453D1"/>
    <w:rsid w:val="00ED3B2C"/>
    <w:rsid w:val="00EE0424"/>
    <w:rsid w:val="00F015B0"/>
    <w:rsid w:val="00F07094"/>
    <w:rsid w:val="00F23B81"/>
    <w:rsid w:val="00F260E5"/>
    <w:rsid w:val="00FC770A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616</TotalTime>
  <Pages>1</Pages>
  <Words>126</Words>
  <Characters>723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37</cp:revision>
  <cp:lastPrinted>2017-02-28T11:48:00Z</cp:lastPrinted>
  <dcterms:created xsi:type="dcterms:W3CDTF">2017-01-16T07:07:00Z</dcterms:created>
  <dcterms:modified xsi:type="dcterms:W3CDTF">2017-10-03T12:39:00Z</dcterms:modified>
</cp:coreProperties>
</file>