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C17" w:rsidRPr="001E5561" w:rsidRDefault="00884C17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DD3BFA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884C17" w:rsidRPr="001E5561" w:rsidRDefault="00884C17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884C17" w:rsidRPr="001E5561" w:rsidRDefault="00884C17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884C17" w:rsidRPr="001E5561" w:rsidRDefault="00884C17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884C17" w:rsidRPr="001E5561" w:rsidRDefault="00884C17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84C17" w:rsidRPr="001E5561" w:rsidRDefault="00884C17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4C17" w:rsidRPr="001E5561" w:rsidRDefault="00884C17" w:rsidP="00664D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 марта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8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72-4</w:t>
      </w:r>
    </w:p>
    <w:p w:rsidR="00884C17" w:rsidRPr="001E5561" w:rsidRDefault="00884C17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4C17" w:rsidRPr="001E5561" w:rsidRDefault="00884C17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884C17" w:rsidRPr="001E5561" w:rsidRDefault="00884C17" w:rsidP="00664D01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апрель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884C17" w:rsidRPr="001E5561" w:rsidRDefault="00884C17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884C17" w:rsidRPr="001E5561" w:rsidRDefault="00884C17" w:rsidP="00664D01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апрель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года»,</w:t>
      </w:r>
    </w:p>
    <w:p w:rsidR="00884C17" w:rsidRPr="001E5561" w:rsidRDefault="00884C17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884C17" w:rsidRPr="001E5561" w:rsidRDefault="00884C17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84C17" w:rsidRPr="001E5561" w:rsidRDefault="00884C17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4C17" w:rsidRPr="001E5561" w:rsidRDefault="00884C17" w:rsidP="00664D01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апрель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884C17" w:rsidRPr="001E5561" w:rsidRDefault="00884C17" w:rsidP="001E556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2. Контроль за выполнением данного постановления возложить на председателя территориальной избирательной комиссии З.В. Воронову.</w:t>
      </w:r>
    </w:p>
    <w:p w:rsidR="00884C17" w:rsidRPr="001E5561" w:rsidRDefault="00884C17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84C17" w:rsidRPr="001E5561" w:rsidRDefault="00884C17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84C17" w:rsidRPr="001E5561" w:rsidRDefault="00884C17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884C17" w:rsidRPr="001E5561" w:rsidRDefault="00884C17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84C17" w:rsidRPr="001E5561" w:rsidRDefault="00884C17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Фильцова</w:t>
      </w:r>
    </w:p>
    <w:p w:rsidR="00884C17" w:rsidRDefault="00884C17" w:rsidP="009E7AC4">
      <w:pPr>
        <w:spacing w:after="0" w:line="240" w:lineRule="auto"/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sectPr w:rsidR="00884C17" w:rsidSect="00474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7475B"/>
    <w:rsid w:val="0009439D"/>
    <w:rsid w:val="001C3FF1"/>
    <w:rsid w:val="001E5561"/>
    <w:rsid w:val="0029199E"/>
    <w:rsid w:val="00474626"/>
    <w:rsid w:val="004747FA"/>
    <w:rsid w:val="004F1668"/>
    <w:rsid w:val="00664D01"/>
    <w:rsid w:val="00676EDA"/>
    <w:rsid w:val="006D7B1C"/>
    <w:rsid w:val="00743F51"/>
    <w:rsid w:val="008271CB"/>
    <w:rsid w:val="00884C17"/>
    <w:rsid w:val="009E7AC4"/>
    <w:rsid w:val="00BD08E3"/>
    <w:rsid w:val="00C26D4B"/>
    <w:rsid w:val="00CC420E"/>
    <w:rsid w:val="00CD43FE"/>
    <w:rsid w:val="00DD3BFA"/>
    <w:rsid w:val="00E969BB"/>
    <w:rsid w:val="00F0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7FA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C4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42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</Pages>
  <Words>123</Words>
  <Characters>705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13</cp:revision>
  <cp:lastPrinted>2017-02-01T08:05:00Z</cp:lastPrinted>
  <dcterms:created xsi:type="dcterms:W3CDTF">2017-01-16T07:07:00Z</dcterms:created>
  <dcterms:modified xsi:type="dcterms:W3CDTF">2018-04-11T12:22:00Z</dcterms:modified>
</cp:coreProperties>
</file>