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B03" w:rsidRPr="00BB57FB" w:rsidRDefault="00EF7B03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 w:rsidRPr="00BE626F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5" o:title=""/>
          </v:shape>
        </w:pict>
      </w:r>
    </w:p>
    <w:p w:rsidR="00EF7B03" w:rsidRPr="00BB57FB" w:rsidRDefault="00EF7B03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 ИЗБИРАТЕЛЬНАЯ   КОМИССИЯ</w:t>
      </w:r>
    </w:p>
    <w:p w:rsidR="00EF7B03" w:rsidRPr="00BB57FB" w:rsidRDefault="00EF7B03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МОРОЗОВСКОГО РАЙОНА  РОСТОВСКОЙ  ОБЛАСТИ</w:t>
      </w:r>
    </w:p>
    <w:p w:rsidR="00EF7B03" w:rsidRPr="00BB57FB" w:rsidRDefault="00EF7B03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:rsidR="00EF7B03" w:rsidRPr="00BB57FB" w:rsidRDefault="00EF7B03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F7B03" w:rsidRPr="00BB57FB" w:rsidRDefault="00EF7B03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EF7B03" w:rsidRPr="00BB57FB" w:rsidRDefault="00EF7B03" w:rsidP="00E361F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29 июня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>201</w:t>
        </w:r>
        <w:r>
          <w:rPr>
            <w:rFonts w:ascii="Times New Roman" w:hAnsi="Times New Roman" w:cs="Times New Roman"/>
            <w:sz w:val="28"/>
            <w:szCs w:val="28"/>
            <w:lang w:eastAsia="ru-RU"/>
          </w:rPr>
          <w:t>7</w:t>
        </w: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 xml:space="preserve"> г</w:t>
        </w:r>
      </w:smartTag>
      <w:r w:rsidRPr="00BB57FB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  <w:lang w:eastAsia="ru-RU"/>
        </w:rPr>
        <w:t>52-3</w:t>
      </w:r>
    </w:p>
    <w:p w:rsidR="00EF7B03" w:rsidRPr="00BB57FB" w:rsidRDefault="00EF7B03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F7B03" w:rsidRPr="00BB57FB" w:rsidRDefault="00EF7B03" w:rsidP="00BB57FB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>г. Морозовск</w:t>
      </w:r>
    </w:p>
    <w:p w:rsidR="00EF7B03" w:rsidRPr="00BB57FB" w:rsidRDefault="00EF7B03" w:rsidP="00E361FD">
      <w:pPr>
        <w:autoSpaceDE w:val="0"/>
        <w:autoSpaceDN w:val="0"/>
        <w:adjustRightInd w:val="0"/>
        <w:spacing w:after="0" w:line="240" w:lineRule="auto"/>
        <w:ind w:left="1985" w:right="212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bCs/>
          <w:sz w:val="28"/>
          <w:lang w:eastAsia="ru-RU"/>
        </w:rPr>
        <w:t xml:space="preserve">О плане </w:t>
      </w:r>
      <w:r w:rsidRPr="00BB57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работы </w:t>
      </w: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 избирательной комиссии Морозовского района</w:t>
      </w:r>
      <w:r w:rsidRPr="00BB57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на </w:t>
      </w:r>
      <w:r w:rsidRPr="00BB57FB">
        <w:rPr>
          <w:rFonts w:ascii="Times New Roman" w:hAnsi="Times New Roman" w:cs="Times New Roman"/>
          <w:b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квартал</w:t>
      </w:r>
      <w:r w:rsidRPr="00BB57F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2017</w:t>
      </w:r>
      <w:r w:rsidRPr="00BB57FB">
        <w:rPr>
          <w:rFonts w:ascii="Times New Roman" w:hAnsi="Times New Roman" w:cs="Times New Roman"/>
          <w:b/>
          <w:bCs/>
          <w:sz w:val="28"/>
          <w:lang w:eastAsia="ru-RU"/>
        </w:rPr>
        <w:t xml:space="preserve"> года</w:t>
      </w:r>
    </w:p>
    <w:p w:rsidR="00EF7B03" w:rsidRPr="00BB57FB" w:rsidRDefault="00EF7B03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0"/>
          <w:lang w:eastAsia="ru-RU"/>
        </w:rPr>
      </w:pPr>
    </w:p>
    <w:p w:rsidR="00EF7B03" w:rsidRPr="00BB57FB" w:rsidRDefault="00EF7B03" w:rsidP="00BB57FB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Рассмотрев предложенный проект постановления о работе территориальной избирательной комиссии на </w:t>
      </w:r>
      <w:r w:rsidRPr="00BB57FB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квартал </w:t>
      </w:r>
      <w:smartTag w:uri="urn:schemas-microsoft-com:office:smarttags" w:element="metricconverter">
        <w:smartTagPr>
          <w:attr w:name="ProductID" w:val="2017 г"/>
        </w:smartTagPr>
        <w:r w:rsidRPr="00BB57FB">
          <w:rPr>
            <w:rFonts w:ascii="Times New Roman" w:hAnsi="Times New Roman" w:cs="Times New Roman"/>
            <w:sz w:val="28"/>
            <w:szCs w:val="28"/>
            <w:lang w:eastAsia="ru-RU"/>
          </w:rPr>
          <w:t>2017 г</w:t>
        </w:r>
      </w:smartTag>
      <w:r w:rsidRPr="00BB57FB">
        <w:rPr>
          <w:rFonts w:ascii="Times New Roman" w:hAnsi="Times New Roman" w:cs="Times New Roman"/>
          <w:sz w:val="28"/>
          <w:szCs w:val="28"/>
          <w:lang w:eastAsia="ru-RU"/>
        </w:rPr>
        <w:t>.,</w:t>
      </w:r>
    </w:p>
    <w:p w:rsidR="00EF7B03" w:rsidRPr="00BB57FB" w:rsidRDefault="00EF7B03" w:rsidP="00BB57FB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Морозовского района</w:t>
      </w:r>
    </w:p>
    <w:p w:rsidR="00EF7B03" w:rsidRPr="00BB57FB" w:rsidRDefault="00EF7B03" w:rsidP="00BB57FB">
      <w:pPr>
        <w:spacing w:after="0" w:line="360" w:lineRule="auto"/>
        <w:ind w:left="-114" w:right="-55" w:hanging="6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EF7B03" w:rsidRPr="00BB57FB" w:rsidRDefault="00EF7B03" w:rsidP="00BB57FB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1. Утвердить план работы Территориальной избирательной комиссии Морозовского района на </w:t>
      </w:r>
      <w:r w:rsidRPr="00BB57FB">
        <w:rPr>
          <w:rFonts w:ascii="Times New Roman" w:hAnsi="Times New Roman" w:cs="Times New Roman"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II</w:t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квартал 2017 года (прилагается). </w:t>
      </w:r>
    </w:p>
    <w:p w:rsidR="00EF7B03" w:rsidRPr="00BB57FB" w:rsidRDefault="00EF7B03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EF7B03" w:rsidRPr="00BB57FB" w:rsidRDefault="00EF7B03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EF7B03" w:rsidRPr="00BB57FB" w:rsidRDefault="00EF7B03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EF7B03" w:rsidRPr="00BB57FB" w:rsidRDefault="00EF7B03" w:rsidP="00BB57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sz w:val="28"/>
          <w:szCs w:val="28"/>
          <w:lang w:eastAsia="ru-RU"/>
        </w:rPr>
        <w:t>Воронова З.В.</w:t>
      </w:r>
    </w:p>
    <w:p w:rsidR="00EF7B03" w:rsidRPr="00BB57FB" w:rsidRDefault="00EF7B03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:rsidR="00EF7B03" w:rsidRPr="00BB57FB" w:rsidRDefault="00EF7B03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BB57FB">
        <w:rPr>
          <w:rFonts w:ascii="Times New Roman" w:hAnsi="Times New Roman" w:cs="Times New Roman"/>
          <w:bCs/>
          <w:sz w:val="28"/>
          <w:szCs w:val="28"/>
          <w:lang w:eastAsia="ru-RU"/>
        </w:rPr>
        <w:tab/>
        <w:t>Фильцова М.С.</w:t>
      </w:r>
    </w:p>
    <w:p w:rsidR="00EF7B03" w:rsidRPr="00BB57FB" w:rsidRDefault="00EF7B03" w:rsidP="001A6C49">
      <w:pPr>
        <w:spacing w:after="0" w:line="240" w:lineRule="auto"/>
        <w:ind w:left="5103"/>
        <w:jc w:val="center"/>
        <w:rPr>
          <w:szCs w:val="20"/>
          <w:lang w:eastAsia="ru-RU"/>
        </w:rPr>
      </w:pPr>
    </w:p>
    <w:p w:rsidR="00EF7B03" w:rsidRPr="00BB57FB" w:rsidRDefault="00EF7B03" w:rsidP="00BB57F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EF7B03" w:rsidRPr="00BB57FB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9595E"/>
    <w:multiLevelType w:val="hybridMultilevel"/>
    <w:tmpl w:val="44944A38"/>
    <w:lvl w:ilvl="0" w:tplc="0419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  <w:rPr>
        <w:rFonts w:cs="Times New Roman"/>
      </w:rPr>
    </w:lvl>
  </w:abstractNum>
  <w:abstractNum w:abstractNumId="1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3B79"/>
    <w:rsid w:val="0003736B"/>
    <w:rsid w:val="000875A7"/>
    <w:rsid w:val="00123EA0"/>
    <w:rsid w:val="0017307C"/>
    <w:rsid w:val="001A6C49"/>
    <w:rsid w:val="00323B79"/>
    <w:rsid w:val="00336C5A"/>
    <w:rsid w:val="00410E32"/>
    <w:rsid w:val="00420C68"/>
    <w:rsid w:val="00454202"/>
    <w:rsid w:val="00471CF9"/>
    <w:rsid w:val="00474626"/>
    <w:rsid w:val="004A199C"/>
    <w:rsid w:val="004D350A"/>
    <w:rsid w:val="004D4735"/>
    <w:rsid w:val="005255FB"/>
    <w:rsid w:val="005B6133"/>
    <w:rsid w:val="00676EDA"/>
    <w:rsid w:val="00A91AAC"/>
    <w:rsid w:val="00B020D8"/>
    <w:rsid w:val="00BB57FB"/>
    <w:rsid w:val="00BE626F"/>
    <w:rsid w:val="00C02568"/>
    <w:rsid w:val="00CD79CF"/>
    <w:rsid w:val="00CE7D51"/>
    <w:rsid w:val="00D45816"/>
    <w:rsid w:val="00E361FD"/>
    <w:rsid w:val="00EC31D6"/>
    <w:rsid w:val="00EF7B03"/>
    <w:rsid w:val="00F015B0"/>
    <w:rsid w:val="00F314CC"/>
    <w:rsid w:val="00F32DAB"/>
    <w:rsid w:val="00FF18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Arial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4202"/>
    <w:pPr>
      <w:spacing w:after="160" w:line="259" w:lineRule="auto"/>
    </w:pPr>
    <w:rPr>
      <w:lang w:eastAsia="zh-TW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23E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23E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09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09430">
          <w:marLeft w:val="0"/>
          <w:marRight w:val="0"/>
          <w:marTop w:val="0"/>
          <w:marBottom w:val="0"/>
          <w:divBdr>
            <w:top w:val="none" w:sz="0" w:space="8" w:color="DDDDDD"/>
            <w:left w:val="none" w:sz="0" w:space="11" w:color="DDDDDD"/>
            <w:bottom w:val="single" w:sz="6" w:space="8" w:color="DDDDDD"/>
            <w:right w:val="none" w:sz="0" w:space="11" w:color="DDDDDD"/>
          </w:divBdr>
        </w:div>
        <w:div w:id="29860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478</TotalTime>
  <Pages>1</Pages>
  <Words>99</Words>
  <Characters>567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18</cp:revision>
  <cp:lastPrinted>2017-03-30T13:32:00Z</cp:lastPrinted>
  <dcterms:created xsi:type="dcterms:W3CDTF">2017-01-16T07:08:00Z</dcterms:created>
  <dcterms:modified xsi:type="dcterms:W3CDTF">2017-06-30T05:20:00Z</dcterms:modified>
</cp:coreProperties>
</file>