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D6E" w:rsidRDefault="009F3D6E" w:rsidP="002E71D4">
      <w:pPr>
        <w:pStyle w:val="Heading2"/>
        <w:rPr>
          <w:b w:val="0"/>
          <w:i/>
          <w:szCs w:val="28"/>
          <w:highlight w:val="yellow"/>
        </w:rPr>
      </w:pPr>
    </w:p>
    <w:p w:rsidR="009F3D6E" w:rsidRDefault="009F3D6E" w:rsidP="002E71D4">
      <w:pPr>
        <w:pStyle w:val="Heading1"/>
        <w:jc w:val="center"/>
        <w:rPr>
          <w:b/>
        </w:rPr>
      </w:pPr>
      <w:r w:rsidRPr="00960883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.75pt;height:41.25pt;visibility:visible">
            <v:imagedata r:id="rId6" o:title=""/>
          </v:shape>
        </w:pict>
      </w:r>
    </w:p>
    <w:p w:rsidR="009F3D6E" w:rsidRDefault="009F3D6E" w:rsidP="002E71D4">
      <w:pPr>
        <w:pStyle w:val="Heading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F3D6E" w:rsidRPr="002641E7" w:rsidRDefault="009F3D6E" w:rsidP="002E71D4">
      <w:pPr>
        <w:jc w:val="center"/>
        <w:rPr>
          <w:b/>
          <w:sz w:val="28"/>
          <w:szCs w:val="28"/>
        </w:rPr>
      </w:pPr>
      <w:r w:rsidRPr="002641E7">
        <w:rPr>
          <w:b/>
          <w:sz w:val="28"/>
          <w:szCs w:val="28"/>
        </w:rPr>
        <w:t>МОРОЗОВСКОГО РАЙОНА РОСТОВСКОЙ ОБЛАСТИ</w:t>
      </w:r>
    </w:p>
    <w:p w:rsidR="009F3D6E" w:rsidRPr="002641E7" w:rsidRDefault="009F3D6E" w:rsidP="002E71D4">
      <w:pPr>
        <w:jc w:val="center"/>
        <w:rPr>
          <w:b/>
          <w:sz w:val="28"/>
          <w:szCs w:val="28"/>
        </w:rPr>
      </w:pPr>
    </w:p>
    <w:p w:rsidR="009F3D6E" w:rsidRDefault="009F3D6E" w:rsidP="002E71D4">
      <w:pPr>
        <w:pStyle w:val="Heading2"/>
        <w:rPr>
          <w:szCs w:val="28"/>
        </w:rPr>
      </w:pPr>
      <w:r>
        <w:rPr>
          <w:szCs w:val="28"/>
        </w:rPr>
        <w:t xml:space="preserve">ПОСТАНОВЛЕНИЕ </w:t>
      </w:r>
    </w:p>
    <w:p w:rsidR="009F3D6E" w:rsidRDefault="009F3D6E" w:rsidP="002E71D4">
      <w:pPr>
        <w:jc w:val="center"/>
        <w:rPr>
          <w:b/>
          <w:szCs w:val="28"/>
        </w:rPr>
      </w:pPr>
    </w:p>
    <w:p w:rsidR="009F3D6E" w:rsidRPr="009E2371" w:rsidRDefault="009F3D6E" w:rsidP="002E71D4">
      <w:pPr>
        <w:jc w:val="center"/>
        <w:rPr>
          <w:sz w:val="28"/>
          <w:szCs w:val="28"/>
        </w:rPr>
      </w:pPr>
      <w:r w:rsidRPr="009E2371">
        <w:rPr>
          <w:sz w:val="28"/>
          <w:szCs w:val="28"/>
        </w:rPr>
        <w:t xml:space="preserve">12 сентября </w:t>
      </w:r>
      <w:smartTag w:uri="urn:schemas-microsoft-com:office:smarttags" w:element="metricconverter">
        <w:smartTagPr>
          <w:attr w:name="ProductID" w:val="2018 г"/>
        </w:smartTagPr>
        <w:r w:rsidRPr="009E2371">
          <w:rPr>
            <w:sz w:val="28"/>
            <w:szCs w:val="28"/>
          </w:rPr>
          <w:t>2018 г</w:t>
        </w:r>
      </w:smartTag>
      <w:r w:rsidRPr="009E2371">
        <w:rPr>
          <w:sz w:val="28"/>
          <w:szCs w:val="28"/>
        </w:rPr>
        <w:t>.                                                                                     №  99-1</w:t>
      </w:r>
    </w:p>
    <w:p w:rsidR="009F3D6E" w:rsidRPr="009E2371" w:rsidRDefault="009F3D6E" w:rsidP="002E71D4">
      <w:pPr>
        <w:jc w:val="center"/>
        <w:rPr>
          <w:sz w:val="28"/>
          <w:szCs w:val="28"/>
        </w:rPr>
      </w:pPr>
    </w:p>
    <w:p w:rsidR="009F3D6E" w:rsidRPr="009E2371" w:rsidRDefault="009F3D6E" w:rsidP="002E71D4">
      <w:pPr>
        <w:jc w:val="center"/>
        <w:rPr>
          <w:sz w:val="28"/>
          <w:szCs w:val="28"/>
        </w:rPr>
      </w:pPr>
      <w:r w:rsidRPr="009E2371">
        <w:rPr>
          <w:sz w:val="28"/>
          <w:szCs w:val="28"/>
        </w:rPr>
        <w:t>г. Морозовск</w:t>
      </w:r>
    </w:p>
    <w:p w:rsidR="009F3D6E" w:rsidRDefault="009F3D6E" w:rsidP="002E71D4"/>
    <w:p w:rsidR="009F3D6E" w:rsidRPr="00AF1DE7" w:rsidRDefault="009F3D6E" w:rsidP="002E71D4">
      <w:pPr>
        <w:rPr>
          <w:szCs w:val="28"/>
        </w:rPr>
      </w:pPr>
    </w:p>
    <w:p w:rsidR="009F3D6E" w:rsidRDefault="009F3D6E" w:rsidP="00E0532F">
      <w:pPr>
        <w:jc w:val="both"/>
        <w:rPr>
          <w:b/>
        </w:rPr>
      </w:pPr>
    </w:p>
    <w:p w:rsidR="009F3D6E" w:rsidRDefault="009F3D6E" w:rsidP="00022951">
      <w:pPr>
        <w:autoSpaceDE w:val="0"/>
        <w:autoSpaceDN w:val="0"/>
        <w:adjustRightInd w:val="0"/>
        <w:ind w:left="2268" w:right="2410"/>
        <w:jc w:val="both"/>
        <w:outlineLvl w:val="0"/>
        <w:rPr>
          <w:b/>
          <w:bCs/>
          <w:sz w:val="28"/>
        </w:rPr>
      </w:pPr>
      <w:r>
        <w:rPr>
          <w:b/>
          <w:bCs/>
          <w:sz w:val="28"/>
        </w:rPr>
        <w:t>О регистрации депутата Законодательного Собрания Ростовской области шестого созыва Василенко Вячеслава Николаевича</w:t>
      </w:r>
      <w:r>
        <w:rPr>
          <w:b/>
          <w:i/>
          <w:sz w:val="28"/>
          <w:szCs w:val="28"/>
        </w:rPr>
        <w:t xml:space="preserve"> </w:t>
      </w:r>
      <w:r w:rsidRPr="00DC4DF6">
        <w:rPr>
          <w:b/>
          <w:sz w:val="28"/>
          <w:szCs w:val="28"/>
        </w:rPr>
        <w:t>избранного по одноман</w:t>
      </w:r>
      <w:r>
        <w:rPr>
          <w:b/>
          <w:sz w:val="28"/>
          <w:szCs w:val="28"/>
        </w:rPr>
        <w:t xml:space="preserve">датному избирательному округу №3 </w:t>
      </w:r>
      <w:r w:rsidRPr="00DC4DF6"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b/>
          <w:sz w:val="28"/>
          <w:szCs w:val="28"/>
        </w:rPr>
        <w:t>Морозовский</w:t>
      </w:r>
      <w:r w:rsidRPr="00DC4DF6">
        <w:rPr>
          <w:b/>
          <w:sz w:val="28"/>
          <w:szCs w:val="28"/>
        </w:rPr>
        <w:t xml:space="preserve"> избирательный округ</w:t>
      </w:r>
    </w:p>
    <w:p w:rsidR="009F3D6E" w:rsidRDefault="009F3D6E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3D6E" w:rsidRDefault="009F3D6E" w:rsidP="00E0532F">
      <w:pPr>
        <w:pStyle w:val="BodyTextIndent2"/>
        <w:ind w:firstLine="708"/>
      </w:pPr>
      <w:r>
        <w:t xml:space="preserve">В соответствии с постановлением Избирательной комиссии Ростовской области от 11.09.2018 г. № 55-3 «О результатах выборов депутатов Законодательного собрания Ростовской области шестого созыва»,  руководствуясь частью 9 статьи 65 Областного закона  от 12.06.2016 № 525-ЗС «О выборах и референдумах в  Ростовской области»,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комиссии», </w:t>
      </w:r>
    </w:p>
    <w:p w:rsidR="009F3D6E" w:rsidRDefault="009F3D6E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3D6E" w:rsidRDefault="009F3D6E" w:rsidP="00E053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Морозовского района ПОСТАНОВЛЯЕТ:</w:t>
      </w:r>
    </w:p>
    <w:p w:rsidR="009F3D6E" w:rsidRDefault="009F3D6E" w:rsidP="00E053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9F3D6E" w:rsidRDefault="009F3D6E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Зарегистрировать депутата Законодательного Собрания Ростовской области шестого созыва</w:t>
      </w:r>
      <w:r w:rsidRPr="00E0532F"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Василенко Вячеслава Николаевича</w:t>
      </w:r>
      <w:r w:rsidRPr="005D4223">
        <w:rPr>
          <w:color w:val="000000"/>
          <w:sz w:val="28"/>
          <w:szCs w:val="28"/>
        </w:rPr>
        <w:t>.</w:t>
      </w:r>
    </w:p>
    <w:p w:rsidR="009F3D6E" w:rsidRDefault="009F3D6E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 Выдать зарегистрированному депутату Законодательного Собрания Ростовской области шестого созыва удостоверение об избрании.</w:t>
      </w:r>
    </w:p>
    <w:p w:rsidR="009F3D6E" w:rsidRDefault="009F3D6E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8"/>
        </w:rPr>
        <w:t>3. </w:t>
      </w:r>
      <w:r>
        <w:rPr>
          <w:sz w:val="28"/>
          <w:szCs w:val="2"/>
        </w:rPr>
        <w:t xml:space="preserve">Направить настоящее постановление </w:t>
      </w:r>
      <w:r>
        <w:rPr>
          <w:i/>
          <w:sz w:val="28"/>
          <w:szCs w:val="28"/>
        </w:rPr>
        <w:t>Василенко Вячеславу Николаевичу</w:t>
      </w:r>
      <w:r w:rsidRPr="005D4223">
        <w:rPr>
          <w:sz w:val="28"/>
          <w:szCs w:val="2"/>
        </w:rPr>
        <w:t>,</w:t>
      </w:r>
      <w:r>
        <w:rPr>
          <w:sz w:val="28"/>
          <w:szCs w:val="2"/>
        </w:rPr>
        <w:t xml:space="preserve"> в Законодательное Собрание Ростовской области, Избирательную комиссию Ростовской области.</w:t>
      </w:r>
    </w:p>
    <w:p w:rsidR="009F3D6E" w:rsidRDefault="009F3D6E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>4.</w:t>
      </w:r>
      <w:r>
        <w:t> </w:t>
      </w:r>
      <w:r w:rsidRPr="00DC4DF6">
        <w:rPr>
          <w:sz w:val="28"/>
          <w:szCs w:val="28"/>
        </w:rPr>
        <w:t>Направить</w:t>
      </w:r>
      <w:r>
        <w:t xml:space="preserve"> </w:t>
      </w:r>
      <w:r w:rsidRPr="00D40855">
        <w:rPr>
          <w:sz w:val="28"/>
          <w:szCs w:val="28"/>
        </w:rPr>
        <w:t xml:space="preserve">настоящее постановление </w:t>
      </w:r>
      <w:r>
        <w:rPr>
          <w:sz w:val="28"/>
          <w:szCs w:val="28"/>
        </w:rPr>
        <w:t xml:space="preserve"> для опубликования в средства массовой информации и</w:t>
      </w:r>
      <w:r w:rsidRPr="005717CB">
        <w:t xml:space="preserve"> </w:t>
      </w:r>
      <w:r w:rsidRPr="005717CB">
        <w:rPr>
          <w:sz w:val="28"/>
          <w:szCs w:val="28"/>
        </w:rPr>
        <w:t xml:space="preserve">разместить на сайте </w:t>
      </w:r>
      <w:r>
        <w:rPr>
          <w:sz w:val="28"/>
          <w:szCs w:val="28"/>
        </w:rPr>
        <w:t xml:space="preserve">Территориальной избирательной комиссии Морозовского района </w:t>
      </w:r>
      <w:r w:rsidRPr="005717CB">
        <w:rPr>
          <w:sz w:val="28"/>
          <w:szCs w:val="28"/>
        </w:rPr>
        <w:t>в информационно-телекоммуникационной сети «Интернет».</w:t>
      </w:r>
    </w:p>
    <w:p w:rsidR="009F3D6E" w:rsidRDefault="009F3D6E" w:rsidP="000A5544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"/>
        </w:rPr>
      </w:pPr>
      <w:r>
        <w:rPr>
          <w:sz w:val="28"/>
          <w:szCs w:val="2"/>
        </w:rPr>
        <w:t xml:space="preserve">5. Контроль за выполнением настоящего постановления возложить на секретаря территориальной избирательной комиссии Морозовского района Пивневу Е.Р. комиссии. </w:t>
      </w:r>
    </w:p>
    <w:p w:rsidR="009F3D6E" w:rsidRDefault="009F3D6E" w:rsidP="00E0532F">
      <w:pPr>
        <w:widowControl w:val="0"/>
        <w:ind w:firstLine="709"/>
        <w:jc w:val="both"/>
        <w:rPr>
          <w:sz w:val="28"/>
          <w:szCs w:val="28"/>
        </w:rPr>
      </w:pPr>
    </w:p>
    <w:p w:rsidR="009F3D6E" w:rsidRDefault="009F3D6E" w:rsidP="00E0532F">
      <w:pPr>
        <w:widowControl w:val="0"/>
        <w:ind w:firstLine="709"/>
        <w:jc w:val="both"/>
        <w:rPr>
          <w:sz w:val="28"/>
          <w:szCs w:val="28"/>
        </w:rPr>
      </w:pPr>
    </w:p>
    <w:p w:rsidR="009F3D6E" w:rsidRDefault="009F3D6E" w:rsidP="00E0532F">
      <w:pPr>
        <w:widowControl w:val="0"/>
        <w:ind w:firstLine="709"/>
        <w:jc w:val="both"/>
        <w:rPr>
          <w:sz w:val="28"/>
          <w:szCs w:val="28"/>
        </w:rPr>
      </w:pPr>
    </w:p>
    <w:p w:rsidR="009F3D6E" w:rsidRPr="009E2371" w:rsidRDefault="009F3D6E" w:rsidP="009E2371">
      <w:pPr>
        <w:rPr>
          <w:sz w:val="28"/>
          <w:szCs w:val="28"/>
        </w:rPr>
      </w:pPr>
      <w:r w:rsidRPr="009E2371">
        <w:rPr>
          <w:sz w:val="28"/>
          <w:szCs w:val="28"/>
        </w:rPr>
        <w:t>Председатель комиссии                                                 О. А. Бордадын</w:t>
      </w:r>
    </w:p>
    <w:p w:rsidR="009F3D6E" w:rsidRPr="009E2371" w:rsidRDefault="009F3D6E" w:rsidP="009E2371">
      <w:pPr>
        <w:rPr>
          <w:sz w:val="28"/>
          <w:szCs w:val="28"/>
        </w:rPr>
      </w:pPr>
    </w:p>
    <w:p w:rsidR="009F3D6E" w:rsidRPr="009E2371" w:rsidRDefault="009F3D6E" w:rsidP="009E2371">
      <w:pPr>
        <w:rPr>
          <w:sz w:val="28"/>
          <w:szCs w:val="28"/>
        </w:rPr>
      </w:pPr>
      <w:r w:rsidRPr="009E2371">
        <w:rPr>
          <w:sz w:val="28"/>
          <w:szCs w:val="28"/>
        </w:rPr>
        <w:t>Секретарь комиссии                                                       Е.Р. Пивнева</w:t>
      </w:r>
    </w:p>
    <w:p w:rsidR="009F3D6E" w:rsidRPr="009E2371" w:rsidRDefault="009F3D6E" w:rsidP="009E2371">
      <w:pPr>
        <w:widowControl w:val="0"/>
        <w:ind w:firstLine="709"/>
        <w:jc w:val="both"/>
        <w:rPr>
          <w:sz w:val="28"/>
          <w:szCs w:val="28"/>
        </w:rPr>
      </w:pPr>
    </w:p>
    <w:sectPr w:rsidR="009F3D6E" w:rsidRPr="009E2371" w:rsidSect="00022951">
      <w:headerReference w:type="even" r:id="rId7"/>
      <w:headerReference w:type="default" r:id="rId8"/>
      <w:footerReference w:type="default" r:id="rId9"/>
      <w:pgSz w:w="11906" w:h="16838"/>
      <w:pgMar w:top="851" w:right="70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D6E" w:rsidRDefault="009F3D6E" w:rsidP="003E2F96">
      <w:r>
        <w:separator/>
      </w:r>
    </w:p>
  </w:endnote>
  <w:endnote w:type="continuationSeparator" w:id="0">
    <w:p w:rsidR="009F3D6E" w:rsidRDefault="009F3D6E" w:rsidP="003E2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D6E" w:rsidRDefault="009F3D6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D6E" w:rsidRDefault="009F3D6E" w:rsidP="003E2F96">
      <w:r>
        <w:separator/>
      </w:r>
    </w:p>
  </w:footnote>
  <w:footnote w:type="continuationSeparator" w:id="0">
    <w:p w:rsidR="009F3D6E" w:rsidRDefault="009F3D6E" w:rsidP="003E2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D6E" w:rsidRDefault="009F3D6E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F3D6E" w:rsidRDefault="009F3D6E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D6E" w:rsidRDefault="009F3D6E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532F"/>
    <w:rsid w:val="0001142C"/>
    <w:rsid w:val="0001641F"/>
    <w:rsid w:val="00022951"/>
    <w:rsid w:val="00034FDC"/>
    <w:rsid w:val="00036B57"/>
    <w:rsid w:val="000435FC"/>
    <w:rsid w:val="00062941"/>
    <w:rsid w:val="00067F06"/>
    <w:rsid w:val="0007439E"/>
    <w:rsid w:val="00075CAE"/>
    <w:rsid w:val="000829D0"/>
    <w:rsid w:val="000839BC"/>
    <w:rsid w:val="000A554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87266"/>
    <w:rsid w:val="001A5CE1"/>
    <w:rsid w:val="001D2E16"/>
    <w:rsid w:val="001D6FB9"/>
    <w:rsid w:val="001E5643"/>
    <w:rsid w:val="001E71D6"/>
    <w:rsid w:val="001E7609"/>
    <w:rsid w:val="00204D8D"/>
    <w:rsid w:val="0024693E"/>
    <w:rsid w:val="00246FFA"/>
    <w:rsid w:val="00260B47"/>
    <w:rsid w:val="002641E7"/>
    <w:rsid w:val="00265131"/>
    <w:rsid w:val="002759FF"/>
    <w:rsid w:val="00283042"/>
    <w:rsid w:val="00285FD1"/>
    <w:rsid w:val="002A649B"/>
    <w:rsid w:val="002B7672"/>
    <w:rsid w:val="002C3DDD"/>
    <w:rsid w:val="002D0A63"/>
    <w:rsid w:val="002D2BDD"/>
    <w:rsid w:val="002E71D4"/>
    <w:rsid w:val="00336F8A"/>
    <w:rsid w:val="003A34E6"/>
    <w:rsid w:val="003B555A"/>
    <w:rsid w:val="003C257B"/>
    <w:rsid w:val="003E2F96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BE5"/>
    <w:rsid w:val="005717CB"/>
    <w:rsid w:val="005848EF"/>
    <w:rsid w:val="005A7A20"/>
    <w:rsid w:val="005B136B"/>
    <w:rsid w:val="005D4223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31C93"/>
    <w:rsid w:val="008B175C"/>
    <w:rsid w:val="008C2180"/>
    <w:rsid w:val="009237C8"/>
    <w:rsid w:val="009265AD"/>
    <w:rsid w:val="00960883"/>
    <w:rsid w:val="009623D2"/>
    <w:rsid w:val="009B0BA9"/>
    <w:rsid w:val="009C1D35"/>
    <w:rsid w:val="009E2371"/>
    <w:rsid w:val="009F3D6E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81690"/>
    <w:rsid w:val="00AB22AA"/>
    <w:rsid w:val="00AD0932"/>
    <w:rsid w:val="00AF1DE7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7216"/>
    <w:rsid w:val="00D40855"/>
    <w:rsid w:val="00D50934"/>
    <w:rsid w:val="00D63F26"/>
    <w:rsid w:val="00D901E7"/>
    <w:rsid w:val="00D94506"/>
    <w:rsid w:val="00D97FE0"/>
    <w:rsid w:val="00DA1E99"/>
    <w:rsid w:val="00DC0029"/>
    <w:rsid w:val="00DC0AFE"/>
    <w:rsid w:val="00DC4DF6"/>
    <w:rsid w:val="00DD0B71"/>
    <w:rsid w:val="00E0532F"/>
    <w:rsid w:val="00E1534C"/>
    <w:rsid w:val="00E34826"/>
    <w:rsid w:val="00E35A0A"/>
    <w:rsid w:val="00E47F95"/>
    <w:rsid w:val="00E50DD8"/>
    <w:rsid w:val="00E61587"/>
    <w:rsid w:val="00E70CC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5A02"/>
    <w:rsid w:val="00FD0711"/>
    <w:rsid w:val="00FF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32F"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532F"/>
    <w:pPr>
      <w:keepNext/>
      <w:widowControl w:val="0"/>
      <w:spacing w:line="360" w:lineRule="auto"/>
      <w:ind w:firstLine="709"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532F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532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0532F"/>
    <w:rPr>
      <w:rFonts w:ascii="Times New Roman" w:hAnsi="Times New Roman" w:cs="Times New Roman"/>
      <w:b/>
      <w:spacing w:val="20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E0532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0532F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semiHidden/>
    <w:rsid w:val="00E0532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532F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semiHidden/>
    <w:rsid w:val="00E0532F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rsid w:val="00E0532F"/>
    <w:pPr>
      <w:autoSpaceDE w:val="0"/>
      <w:autoSpaceDN w:val="0"/>
      <w:adjustRightInd w:val="0"/>
      <w:ind w:firstLine="540"/>
      <w:jc w:val="both"/>
    </w:pPr>
    <w:rPr>
      <w:sz w:val="28"/>
      <w:szCs w:val="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0532F"/>
    <w:rPr>
      <w:rFonts w:ascii="Times New Roman" w:hAnsi="Times New Roman" w:cs="Times New Roman"/>
      <w:sz w:val="2"/>
      <w:szCs w:val="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79</TotalTime>
  <Pages>2</Pages>
  <Words>305</Words>
  <Characters>1745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User</cp:lastModifiedBy>
  <cp:revision>11</cp:revision>
  <cp:lastPrinted>2018-09-12T07:30:00Z</cp:lastPrinted>
  <dcterms:created xsi:type="dcterms:W3CDTF">2018-08-29T07:57:00Z</dcterms:created>
  <dcterms:modified xsi:type="dcterms:W3CDTF">2018-09-12T07:32:00Z</dcterms:modified>
</cp:coreProperties>
</file>