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AAE" w:rsidRPr="001E5561" w:rsidRDefault="00052AAE" w:rsidP="001E556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C00E10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052AAE" w:rsidRPr="001E5561" w:rsidRDefault="00052AA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bookmarkStart w:id="0" w:name="_GoBack"/>
      <w:bookmarkEnd w:id="0"/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   КОМИССИЯ</w:t>
      </w:r>
    </w:p>
    <w:p w:rsidR="00052AAE" w:rsidRPr="001E5561" w:rsidRDefault="00052AAE" w:rsidP="001E556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РОСТОВСКОЙ ОБЛАСТИ</w:t>
      </w:r>
    </w:p>
    <w:p w:rsidR="00052AAE" w:rsidRPr="001E5561" w:rsidRDefault="00052AAE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052AAE" w:rsidRPr="001E5561" w:rsidRDefault="00052AAE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52AAE" w:rsidRPr="001E5561" w:rsidRDefault="00052AAE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52AAE" w:rsidRPr="001E5561" w:rsidRDefault="00052AAE" w:rsidP="00914D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28 июля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Pr="001E556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53-28</w:t>
      </w:r>
    </w:p>
    <w:p w:rsidR="00052AAE" w:rsidRPr="001E5561" w:rsidRDefault="00052AAE" w:rsidP="001E55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2AAE" w:rsidRPr="001E5561" w:rsidRDefault="00052AAE" w:rsidP="001E5561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052AAE" w:rsidRPr="001E5561" w:rsidRDefault="00052AAE" w:rsidP="00914D9A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август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2017</w:t>
      </w: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052AAE" w:rsidRPr="001E5561" w:rsidRDefault="00052AAE" w:rsidP="001E556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052AAE" w:rsidRPr="001E5561" w:rsidRDefault="00052AAE" w:rsidP="00914D9A">
      <w:pPr>
        <w:autoSpaceDE w:val="0"/>
        <w:autoSpaceDN w:val="0"/>
        <w:adjustRightInd w:val="0"/>
        <w:spacing w:after="0" w:line="360" w:lineRule="auto"/>
        <w:ind w:right="425"/>
        <w:rPr>
          <w:rFonts w:ascii="Courier New" w:hAnsi="Courier New" w:cs="Courier New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ТИК З.В. Вороновой о проекте постановления ТИК «О плане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август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2017 года»,</w:t>
      </w:r>
    </w:p>
    <w:p w:rsidR="00052AAE" w:rsidRPr="001E5561" w:rsidRDefault="00052AAE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052AAE" w:rsidRPr="001E5561" w:rsidRDefault="00052AAE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052AAE" w:rsidRPr="001E5561" w:rsidRDefault="00052AAE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2AAE" w:rsidRPr="001E5561" w:rsidRDefault="00052AAE" w:rsidP="00914D9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август 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2017 года.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(Прилагается) </w:t>
      </w:r>
    </w:p>
    <w:p w:rsidR="00052AAE" w:rsidRPr="001E5561" w:rsidRDefault="00052AAE" w:rsidP="00E057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2. Контроль за выполнением данного постановления возложить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редседателя территориальной избирательной комиссии З.В. Воронову.</w:t>
      </w:r>
    </w:p>
    <w:p w:rsidR="00052AAE" w:rsidRPr="001E5561" w:rsidRDefault="00052AAE" w:rsidP="001E5561">
      <w:pPr>
        <w:spacing w:after="0" w:line="360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052AAE" w:rsidRPr="001E5561" w:rsidRDefault="00052AAE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052AAE" w:rsidRPr="001E5561" w:rsidRDefault="00052AAE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З.В. Воронова</w:t>
      </w:r>
    </w:p>
    <w:p w:rsidR="00052AAE" w:rsidRPr="001E5561" w:rsidRDefault="00052AAE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052AAE" w:rsidRPr="001E5561" w:rsidRDefault="00052AAE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М.С. Фильц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о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ва</w:t>
      </w:r>
    </w:p>
    <w:p w:rsidR="00052AAE" w:rsidRDefault="00052AAE" w:rsidP="001E556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052AAE" w:rsidRDefault="00052AAE" w:rsidP="00F6310F">
      <w:pPr>
        <w:spacing w:after="0" w:line="240" w:lineRule="auto"/>
        <w:ind w:left="5103"/>
        <w:jc w:val="center"/>
      </w:pPr>
    </w:p>
    <w:sectPr w:rsidR="00052AAE" w:rsidSect="00145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E45A8"/>
    <w:multiLevelType w:val="hybridMultilevel"/>
    <w:tmpl w:val="DEEA5DF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8E2183"/>
    <w:multiLevelType w:val="hybridMultilevel"/>
    <w:tmpl w:val="A8D46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C7199E"/>
    <w:multiLevelType w:val="hybridMultilevel"/>
    <w:tmpl w:val="926A7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6483486"/>
    <w:multiLevelType w:val="hybridMultilevel"/>
    <w:tmpl w:val="5B4AB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E635F78"/>
    <w:multiLevelType w:val="hybridMultilevel"/>
    <w:tmpl w:val="A93A9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FF1"/>
    <w:rsid w:val="000128CA"/>
    <w:rsid w:val="00052AAE"/>
    <w:rsid w:val="000733A1"/>
    <w:rsid w:val="000B69D1"/>
    <w:rsid w:val="000F4FDA"/>
    <w:rsid w:val="00102B90"/>
    <w:rsid w:val="00145132"/>
    <w:rsid w:val="00180144"/>
    <w:rsid w:val="001B1F24"/>
    <w:rsid w:val="001C3FF1"/>
    <w:rsid w:val="001E5561"/>
    <w:rsid w:val="00235321"/>
    <w:rsid w:val="002467A4"/>
    <w:rsid w:val="0027667E"/>
    <w:rsid w:val="002E5FC2"/>
    <w:rsid w:val="00327184"/>
    <w:rsid w:val="0039618C"/>
    <w:rsid w:val="00397303"/>
    <w:rsid w:val="003B17E4"/>
    <w:rsid w:val="003D61E3"/>
    <w:rsid w:val="003D7045"/>
    <w:rsid w:val="003F5E5B"/>
    <w:rsid w:val="00474626"/>
    <w:rsid w:val="00523BB6"/>
    <w:rsid w:val="0058244C"/>
    <w:rsid w:val="005C5D0C"/>
    <w:rsid w:val="005D33F1"/>
    <w:rsid w:val="005F3AF1"/>
    <w:rsid w:val="006605ED"/>
    <w:rsid w:val="00676EDA"/>
    <w:rsid w:val="00686209"/>
    <w:rsid w:val="00743F51"/>
    <w:rsid w:val="00794C82"/>
    <w:rsid w:val="007A1505"/>
    <w:rsid w:val="007E2CCC"/>
    <w:rsid w:val="007F2D51"/>
    <w:rsid w:val="00914D9A"/>
    <w:rsid w:val="00925ECF"/>
    <w:rsid w:val="009527EE"/>
    <w:rsid w:val="00964FD5"/>
    <w:rsid w:val="00A56AF9"/>
    <w:rsid w:val="00A81CD1"/>
    <w:rsid w:val="00B15DC4"/>
    <w:rsid w:val="00B50137"/>
    <w:rsid w:val="00BA74EA"/>
    <w:rsid w:val="00BB57FB"/>
    <w:rsid w:val="00C00E10"/>
    <w:rsid w:val="00D45816"/>
    <w:rsid w:val="00DF5550"/>
    <w:rsid w:val="00E05706"/>
    <w:rsid w:val="00E453D1"/>
    <w:rsid w:val="00EE0424"/>
    <w:rsid w:val="00EE4DBF"/>
    <w:rsid w:val="00F015B0"/>
    <w:rsid w:val="00F07094"/>
    <w:rsid w:val="00F260E5"/>
    <w:rsid w:val="00F6310F"/>
    <w:rsid w:val="00FD2E52"/>
    <w:rsid w:val="00FF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132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97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7303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544</TotalTime>
  <Pages>1</Pages>
  <Words>125</Words>
  <Characters>719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33</cp:revision>
  <cp:lastPrinted>2017-02-28T11:48:00Z</cp:lastPrinted>
  <dcterms:created xsi:type="dcterms:W3CDTF">2017-01-16T07:07:00Z</dcterms:created>
  <dcterms:modified xsi:type="dcterms:W3CDTF">2017-07-31T05:53:00Z</dcterms:modified>
</cp:coreProperties>
</file>