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6B9" w:rsidRPr="00766AA1" w:rsidRDefault="003616B9" w:rsidP="000907E8">
      <w:pPr>
        <w:jc w:val="center"/>
        <w:rPr>
          <w:lang w:val="en-US"/>
        </w:rPr>
      </w:pPr>
      <w:r w:rsidRPr="00970F1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3616B9" w:rsidRPr="00766AA1" w:rsidRDefault="003616B9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3616B9" w:rsidRDefault="003616B9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3616B9" w:rsidRDefault="003616B9" w:rsidP="000907E8">
      <w:pPr>
        <w:jc w:val="center"/>
        <w:rPr>
          <w:b/>
          <w:bCs/>
          <w:sz w:val="28"/>
          <w:szCs w:val="28"/>
        </w:rPr>
      </w:pPr>
    </w:p>
    <w:p w:rsidR="003616B9" w:rsidRDefault="003616B9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3616B9" w:rsidRDefault="003616B9" w:rsidP="000907E8">
      <w:pPr>
        <w:jc w:val="center"/>
        <w:rPr>
          <w:b/>
          <w:bCs/>
        </w:rPr>
      </w:pPr>
    </w:p>
    <w:p w:rsidR="003616B9" w:rsidRPr="00C2351B" w:rsidRDefault="003616B9" w:rsidP="00B465EF">
      <w:pPr>
        <w:rPr>
          <w:sz w:val="28"/>
          <w:szCs w:val="28"/>
        </w:rPr>
      </w:pPr>
      <w:r>
        <w:rPr>
          <w:sz w:val="28"/>
          <w:szCs w:val="28"/>
        </w:rPr>
        <w:t xml:space="preserve">27 .06.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C2351B">
          <w:rPr>
            <w:sz w:val="28"/>
            <w:szCs w:val="28"/>
          </w:rPr>
          <w:t xml:space="preserve"> г</w:t>
        </w:r>
      </w:smartTag>
      <w:r w:rsidRPr="00C2351B">
        <w:rPr>
          <w:sz w:val="28"/>
          <w:szCs w:val="28"/>
        </w:rPr>
        <w:t xml:space="preserve">.             </w:t>
      </w:r>
      <w:r w:rsidRPr="00C2351B">
        <w:rPr>
          <w:sz w:val="28"/>
          <w:szCs w:val="28"/>
        </w:rPr>
        <w:tab/>
      </w:r>
      <w:r w:rsidRPr="00C2351B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</w:t>
      </w:r>
      <w:r w:rsidRPr="00C2351B">
        <w:rPr>
          <w:sz w:val="28"/>
          <w:szCs w:val="28"/>
        </w:rPr>
        <w:t xml:space="preserve">№  </w:t>
      </w:r>
      <w:r>
        <w:rPr>
          <w:sz w:val="28"/>
          <w:szCs w:val="28"/>
        </w:rPr>
        <w:t>8-16</w:t>
      </w:r>
    </w:p>
    <w:p w:rsidR="003616B9" w:rsidRDefault="003616B9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3616B9" w:rsidRDefault="003616B9" w:rsidP="000907E8">
      <w:pPr>
        <w:jc w:val="center"/>
        <w:rPr>
          <w:b/>
          <w:bCs/>
        </w:rPr>
      </w:pPr>
    </w:p>
    <w:p w:rsidR="003616B9" w:rsidRPr="00FB39A0" w:rsidRDefault="003616B9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</w:t>
      </w:r>
      <w:r w:rsidRPr="00FB39A0">
        <w:rPr>
          <w:b/>
          <w:bCs/>
          <w:sz w:val="28"/>
          <w:szCs w:val="28"/>
        </w:rPr>
        <w:t xml:space="preserve">участковой </w:t>
      </w:r>
    </w:p>
    <w:p w:rsidR="003616B9" w:rsidRDefault="003616B9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3616B9" w:rsidRPr="00FB39A0" w:rsidRDefault="003616B9" w:rsidP="0011458C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1229</w:t>
      </w:r>
      <w:r w:rsidRPr="00FB39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Морозовского</w:t>
      </w:r>
      <w:r w:rsidRPr="00FB39A0">
        <w:rPr>
          <w:b/>
          <w:bCs/>
          <w:sz w:val="28"/>
          <w:szCs w:val="28"/>
        </w:rPr>
        <w:t xml:space="preserve"> района Ростовской области </w:t>
      </w:r>
    </w:p>
    <w:p w:rsidR="003616B9" w:rsidRPr="00690AFB" w:rsidRDefault="003616B9" w:rsidP="000907E8">
      <w:pPr>
        <w:jc w:val="center"/>
        <w:rPr>
          <w:b/>
          <w:bCs/>
          <w:sz w:val="28"/>
          <w:szCs w:val="28"/>
        </w:rPr>
      </w:pPr>
    </w:p>
    <w:p w:rsidR="003616B9" w:rsidRDefault="003616B9" w:rsidP="00295C38">
      <w:pPr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№1229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:rsidR="003616B9" w:rsidRDefault="003616B9" w:rsidP="00BD2AF6">
      <w:pPr>
        <w:ind w:right="43"/>
        <w:rPr>
          <w:sz w:val="28"/>
          <w:szCs w:val="28"/>
        </w:rPr>
      </w:pPr>
    </w:p>
    <w:p w:rsidR="003616B9" w:rsidRDefault="003616B9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3616B9" w:rsidRPr="00690AFB" w:rsidRDefault="003616B9" w:rsidP="0011458C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:rsidR="003616B9" w:rsidRDefault="003616B9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>
        <w:rPr>
          <w:sz w:val="28"/>
          <w:szCs w:val="28"/>
        </w:rPr>
        <w:t>29</w:t>
      </w:r>
      <w:r w:rsidRPr="00B465EF">
        <w:rPr>
          <w:sz w:val="28"/>
          <w:szCs w:val="28"/>
        </w:rPr>
        <w:t xml:space="preserve"> Морозовского района Ростовской </w:t>
      </w:r>
      <w:r>
        <w:rPr>
          <w:sz w:val="28"/>
          <w:szCs w:val="28"/>
        </w:rPr>
        <w:t>области Цыганчук Ольгу Анатольевну, 10.01.1983</w:t>
      </w:r>
      <w:r w:rsidRPr="00264725">
        <w:rPr>
          <w:sz w:val="28"/>
          <w:szCs w:val="28"/>
        </w:rPr>
        <w:t xml:space="preserve"> года рождения, обра</w:t>
      </w:r>
      <w:r>
        <w:rPr>
          <w:sz w:val="28"/>
          <w:szCs w:val="28"/>
        </w:rPr>
        <w:t>зование высшее, заведующего</w:t>
      </w:r>
      <w:bookmarkStart w:id="0" w:name="_GoBack"/>
      <w:bookmarkEnd w:id="0"/>
      <w:r>
        <w:rPr>
          <w:sz w:val="28"/>
          <w:szCs w:val="28"/>
        </w:rPr>
        <w:t xml:space="preserve"> филиалом Общанская ООШ филиал МБОУ СОШ №4</w:t>
      </w:r>
      <w:r w:rsidRPr="00264725">
        <w:rPr>
          <w:sz w:val="28"/>
          <w:szCs w:val="28"/>
        </w:rPr>
        <w:t>, выдвинутую</w:t>
      </w:r>
      <w:r>
        <w:rPr>
          <w:sz w:val="28"/>
          <w:szCs w:val="28"/>
        </w:rPr>
        <w:t xml:space="preserve"> Региональным отделением в Ростовской области Политической партией «Гражданская платформа».</w:t>
      </w:r>
    </w:p>
    <w:p w:rsidR="003616B9" w:rsidRPr="0006364A" w:rsidRDefault="003616B9" w:rsidP="0006364A">
      <w:pPr>
        <w:numPr>
          <w:ilvl w:val="0"/>
          <w:numId w:val="1"/>
        </w:numPr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>
        <w:rPr>
          <w:sz w:val="28"/>
          <w:szCs w:val="28"/>
        </w:rPr>
        <w:t>астка, участка референдума №1229</w:t>
      </w:r>
    </w:p>
    <w:p w:rsidR="003616B9" w:rsidRPr="00B465EF" w:rsidRDefault="003616B9" w:rsidP="00264725">
      <w:pPr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:rsidR="003616B9" w:rsidRDefault="003616B9" w:rsidP="00264725">
      <w:pPr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t>4. Постановление территориальной избирательной комиссии Морозовского района Ростовской области от 28.05.2018 г. №76-67 признать утратившим силу.</w:t>
      </w:r>
    </w:p>
    <w:p w:rsidR="003616B9" w:rsidRDefault="003616B9" w:rsidP="00264725">
      <w:pPr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Секретаря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>
        <w:rPr>
          <w:kern w:val="32"/>
          <w:sz w:val="28"/>
          <w:szCs w:val="28"/>
        </w:rPr>
        <w:t>Е</w:t>
      </w:r>
      <w:r>
        <w:rPr>
          <w:sz w:val="28"/>
          <w:szCs w:val="28"/>
        </w:rPr>
        <w:t>. Р. Пивневу</w:t>
      </w:r>
    </w:p>
    <w:tbl>
      <w:tblPr>
        <w:tblpPr w:leftFromText="180" w:rightFromText="180" w:vertAnchor="text" w:horzAnchor="margin" w:tblpY="227"/>
        <w:tblW w:w="9639" w:type="dxa"/>
        <w:tblLayout w:type="fixed"/>
        <w:tblLook w:val="0000"/>
      </w:tblPr>
      <w:tblGrid>
        <w:gridCol w:w="7196"/>
        <w:gridCol w:w="2443"/>
      </w:tblGrid>
      <w:tr w:rsidR="003616B9" w:rsidRPr="0024667F" w:rsidTr="00D2100B">
        <w:tc>
          <w:tcPr>
            <w:tcW w:w="7196" w:type="dxa"/>
          </w:tcPr>
          <w:p w:rsidR="003616B9" w:rsidRPr="0024667F" w:rsidRDefault="003616B9" w:rsidP="00D2100B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3616B9" w:rsidRDefault="003616B9" w:rsidP="00D2100B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>
              <w:rPr>
                <w:kern w:val="32"/>
                <w:sz w:val="28"/>
                <w:szCs w:val="28"/>
              </w:rPr>
              <w:t>О.А. Бордадын</w:t>
            </w:r>
          </w:p>
          <w:p w:rsidR="003616B9" w:rsidRPr="0024667F" w:rsidRDefault="003616B9" w:rsidP="00D2100B">
            <w:pPr>
              <w:rPr>
                <w:kern w:val="32"/>
                <w:sz w:val="28"/>
                <w:szCs w:val="28"/>
              </w:rPr>
            </w:pPr>
          </w:p>
        </w:tc>
      </w:tr>
      <w:tr w:rsidR="003616B9" w:rsidRPr="0024667F" w:rsidTr="00D2100B">
        <w:tc>
          <w:tcPr>
            <w:tcW w:w="7196" w:type="dxa"/>
          </w:tcPr>
          <w:p w:rsidR="003616B9" w:rsidRPr="0024667F" w:rsidRDefault="003616B9" w:rsidP="00D2100B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3616B9" w:rsidRPr="0024667F" w:rsidRDefault="003616B9" w:rsidP="00D2100B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:rsidR="003616B9" w:rsidRDefault="003616B9" w:rsidP="00D2100B">
      <w:pPr>
        <w:ind w:firstLine="425"/>
        <w:jc w:val="both"/>
      </w:pPr>
    </w:p>
    <w:sectPr w:rsidR="003616B9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159"/>
    <w:rsid w:val="0006364A"/>
    <w:rsid w:val="000907E8"/>
    <w:rsid w:val="0011458C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616B9"/>
    <w:rsid w:val="00391D89"/>
    <w:rsid w:val="003B07DD"/>
    <w:rsid w:val="003D58D7"/>
    <w:rsid w:val="004238B0"/>
    <w:rsid w:val="005470CD"/>
    <w:rsid w:val="00556005"/>
    <w:rsid w:val="005E3507"/>
    <w:rsid w:val="00674C09"/>
    <w:rsid w:val="00690AFB"/>
    <w:rsid w:val="006C492D"/>
    <w:rsid w:val="00766AA1"/>
    <w:rsid w:val="00771C6E"/>
    <w:rsid w:val="00961D2A"/>
    <w:rsid w:val="00970029"/>
    <w:rsid w:val="00970F1D"/>
    <w:rsid w:val="00985862"/>
    <w:rsid w:val="00A47C23"/>
    <w:rsid w:val="00B410C4"/>
    <w:rsid w:val="00B465EF"/>
    <w:rsid w:val="00BD2AF6"/>
    <w:rsid w:val="00C2351B"/>
    <w:rsid w:val="00D2100B"/>
    <w:rsid w:val="00DB4DD5"/>
    <w:rsid w:val="00DC21DE"/>
    <w:rsid w:val="00DE1B2F"/>
    <w:rsid w:val="00FB39A0"/>
    <w:rsid w:val="00FE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stan">
    <w:name w:val="Postan"/>
    <w:basedOn w:val="Normal"/>
    <w:uiPriority w:val="99"/>
    <w:rsid w:val="000907E8"/>
    <w:pPr>
      <w:jc w:val="center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1</Pages>
  <Words>255</Words>
  <Characters>1459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13</cp:revision>
  <cp:lastPrinted>2019-06-27T11:39:00Z</cp:lastPrinted>
  <dcterms:created xsi:type="dcterms:W3CDTF">2018-11-15T07:11:00Z</dcterms:created>
  <dcterms:modified xsi:type="dcterms:W3CDTF">2019-09-03T07:45:00Z</dcterms:modified>
</cp:coreProperties>
</file>