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1DA" w:rsidRPr="001E5561" w:rsidRDefault="00C651DA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724624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C651DA" w:rsidRPr="001E5561" w:rsidRDefault="00C651DA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C651DA" w:rsidRPr="001E5561" w:rsidRDefault="00C651DA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C651DA" w:rsidRPr="001E5561" w:rsidRDefault="00C651DA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C651DA" w:rsidRPr="001E5561" w:rsidRDefault="00C651DA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651DA" w:rsidRPr="001E5561" w:rsidRDefault="00C651DA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651DA" w:rsidRPr="001E5561" w:rsidRDefault="00C651DA" w:rsidP="00E451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 октября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56-18</w:t>
      </w:r>
    </w:p>
    <w:p w:rsidR="00C651DA" w:rsidRPr="001E5561" w:rsidRDefault="00C651DA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51DA" w:rsidRPr="001E5561" w:rsidRDefault="00C651DA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C651DA" w:rsidRPr="001E5561" w:rsidRDefault="00C651DA" w:rsidP="00E45188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ноябрь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C651DA" w:rsidRPr="001E5561" w:rsidRDefault="00C651DA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C651DA" w:rsidRPr="001E5561" w:rsidRDefault="00C651DA" w:rsidP="00E45188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года»,</w:t>
      </w:r>
    </w:p>
    <w:p w:rsidR="00C651DA" w:rsidRPr="001E5561" w:rsidRDefault="00C651DA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C651DA" w:rsidRPr="001E5561" w:rsidRDefault="00C651DA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C651DA" w:rsidRPr="001E5561" w:rsidRDefault="00C651DA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651DA" w:rsidRPr="001E5561" w:rsidRDefault="00C651DA" w:rsidP="00E45188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C651DA" w:rsidRPr="001E5561" w:rsidRDefault="00C651DA" w:rsidP="00E057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выполнением данного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редседателя территориальной избирательной комиссии З.В. Воронову.</w:t>
      </w:r>
    </w:p>
    <w:p w:rsidR="00C651DA" w:rsidRPr="001E5561" w:rsidRDefault="00C651DA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651DA" w:rsidRPr="001E5561" w:rsidRDefault="00C651DA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651DA" w:rsidRPr="001E5561" w:rsidRDefault="00C651DA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C651DA" w:rsidRPr="001E5561" w:rsidRDefault="00C651DA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651DA" w:rsidRPr="001E5561" w:rsidRDefault="00C651DA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C651DA" w:rsidRDefault="00C651DA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C651DA" w:rsidRDefault="00C651DA" w:rsidP="005523DA">
      <w:pPr>
        <w:spacing w:after="0" w:line="240" w:lineRule="auto"/>
        <w:ind w:left="5103"/>
        <w:jc w:val="center"/>
      </w:pPr>
    </w:p>
    <w:sectPr w:rsidR="00C651DA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733A1"/>
    <w:rsid w:val="000B69D1"/>
    <w:rsid w:val="000F4FDA"/>
    <w:rsid w:val="00102B90"/>
    <w:rsid w:val="00145132"/>
    <w:rsid w:val="00180144"/>
    <w:rsid w:val="001B1F24"/>
    <w:rsid w:val="001C3FF1"/>
    <w:rsid w:val="001E5561"/>
    <w:rsid w:val="00235321"/>
    <w:rsid w:val="002467A4"/>
    <w:rsid w:val="0027667E"/>
    <w:rsid w:val="002E5FC2"/>
    <w:rsid w:val="00327184"/>
    <w:rsid w:val="003619D6"/>
    <w:rsid w:val="0039618C"/>
    <w:rsid w:val="00397303"/>
    <w:rsid w:val="003B17E4"/>
    <w:rsid w:val="003D3D12"/>
    <w:rsid w:val="003D61E3"/>
    <w:rsid w:val="003D7045"/>
    <w:rsid w:val="003E0291"/>
    <w:rsid w:val="003F5E5B"/>
    <w:rsid w:val="00461192"/>
    <w:rsid w:val="00466492"/>
    <w:rsid w:val="004676FE"/>
    <w:rsid w:val="00474626"/>
    <w:rsid w:val="00523BB6"/>
    <w:rsid w:val="005523DA"/>
    <w:rsid w:val="0058244C"/>
    <w:rsid w:val="005C5D0C"/>
    <w:rsid w:val="005D33F1"/>
    <w:rsid w:val="005F3AF1"/>
    <w:rsid w:val="006605ED"/>
    <w:rsid w:val="00676EDA"/>
    <w:rsid w:val="0068603E"/>
    <w:rsid w:val="00724624"/>
    <w:rsid w:val="00743F51"/>
    <w:rsid w:val="00794C82"/>
    <w:rsid w:val="007A1505"/>
    <w:rsid w:val="007E2CCC"/>
    <w:rsid w:val="007F2D51"/>
    <w:rsid w:val="00914D9A"/>
    <w:rsid w:val="00925ECF"/>
    <w:rsid w:val="009527EE"/>
    <w:rsid w:val="00964FD5"/>
    <w:rsid w:val="00A564E1"/>
    <w:rsid w:val="00A56AF9"/>
    <w:rsid w:val="00A81CD1"/>
    <w:rsid w:val="00AC09EE"/>
    <w:rsid w:val="00B15DC4"/>
    <w:rsid w:val="00B50137"/>
    <w:rsid w:val="00BA74EA"/>
    <w:rsid w:val="00BB57FB"/>
    <w:rsid w:val="00C651DA"/>
    <w:rsid w:val="00D45816"/>
    <w:rsid w:val="00DF5550"/>
    <w:rsid w:val="00E05706"/>
    <w:rsid w:val="00E143AD"/>
    <w:rsid w:val="00E45188"/>
    <w:rsid w:val="00E453D1"/>
    <w:rsid w:val="00ED3B2C"/>
    <w:rsid w:val="00EE0424"/>
    <w:rsid w:val="00F015B0"/>
    <w:rsid w:val="00F07094"/>
    <w:rsid w:val="00F260E5"/>
    <w:rsid w:val="00FC770A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623</TotalTime>
  <Pages>1</Pages>
  <Words>126</Words>
  <Characters>721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40</cp:revision>
  <cp:lastPrinted>2017-02-28T11:48:00Z</cp:lastPrinted>
  <dcterms:created xsi:type="dcterms:W3CDTF">2017-01-16T07:07:00Z</dcterms:created>
  <dcterms:modified xsi:type="dcterms:W3CDTF">2017-11-09T14:04:00Z</dcterms:modified>
</cp:coreProperties>
</file>