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73" w:rsidRPr="001E5561" w:rsidRDefault="00D76373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367EF5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D76373" w:rsidRPr="001E5561" w:rsidRDefault="00D76373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D76373" w:rsidRPr="001E5561" w:rsidRDefault="00D76373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D76373" w:rsidRPr="001E5561" w:rsidRDefault="00D76373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D76373" w:rsidRPr="001E5561" w:rsidRDefault="00D76373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6373" w:rsidRPr="001E5561" w:rsidRDefault="00D76373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76373" w:rsidRPr="001E5561" w:rsidRDefault="00D76373" w:rsidP="003D3D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августа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54-5</w:t>
      </w:r>
    </w:p>
    <w:p w:rsidR="00D76373" w:rsidRPr="001E5561" w:rsidRDefault="00D76373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6373" w:rsidRPr="001E5561" w:rsidRDefault="00D76373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D76373" w:rsidRPr="001E5561" w:rsidRDefault="00D76373" w:rsidP="003D3D12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сентябрь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D76373" w:rsidRPr="001E5561" w:rsidRDefault="00D76373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D76373" w:rsidRPr="001E5561" w:rsidRDefault="00D76373" w:rsidP="003D3D12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сентябрь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года»,</w:t>
      </w:r>
    </w:p>
    <w:p w:rsidR="00D76373" w:rsidRPr="001E5561" w:rsidRDefault="00D7637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D76373" w:rsidRPr="001E5561" w:rsidRDefault="00D7637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76373" w:rsidRPr="001E5561" w:rsidRDefault="00D7637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6373" w:rsidRPr="001E5561" w:rsidRDefault="00D76373" w:rsidP="003D3D1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сентябрь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D76373" w:rsidRPr="001E5561" w:rsidRDefault="00D76373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D76373" w:rsidRPr="001E5561" w:rsidRDefault="00D76373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D76373" w:rsidRPr="001E5561" w:rsidRDefault="00D7637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D76373" w:rsidRPr="001E5561" w:rsidRDefault="00D7637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D76373" w:rsidRPr="001E5561" w:rsidRDefault="00D7637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D76373" w:rsidRPr="001E5561" w:rsidRDefault="00D7637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D76373" w:rsidRDefault="00D76373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D76373" w:rsidRDefault="00D76373" w:rsidP="008162CD">
      <w:pPr>
        <w:spacing w:after="0" w:line="240" w:lineRule="auto"/>
      </w:pPr>
    </w:p>
    <w:sectPr w:rsidR="00D76373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733A1"/>
    <w:rsid w:val="000B69D1"/>
    <w:rsid w:val="000F4FDA"/>
    <w:rsid w:val="00102B90"/>
    <w:rsid w:val="00145132"/>
    <w:rsid w:val="00180144"/>
    <w:rsid w:val="001B1F24"/>
    <w:rsid w:val="001C3FF1"/>
    <w:rsid w:val="001E5561"/>
    <w:rsid w:val="00235321"/>
    <w:rsid w:val="002467A4"/>
    <w:rsid w:val="0027667E"/>
    <w:rsid w:val="002E5FC2"/>
    <w:rsid w:val="00327184"/>
    <w:rsid w:val="003619D6"/>
    <w:rsid w:val="00367EF5"/>
    <w:rsid w:val="0039618C"/>
    <w:rsid w:val="00397303"/>
    <w:rsid w:val="003B17E4"/>
    <w:rsid w:val="003D3D12"/>
    <w:rsid w:val="003D61E3"/>
    <w:rsid w:val="003D7045"/>
    <w:rsid w:val="003F46A4"/>
    <w:rsid w:val="003F5E5B"/>
    <w:rsid w:val="00466492"/>
    <w:rsid w:val="004676FE"/>
    <w:rsid w:val="00474626"/>
    <w:rsid w:val="00523BB6"/>
    <w:rsid w:val="0058244C"/>
    <w:rsid w:val="005C5D0C"/>
    <w:rsid w:val="005D33F1"/>
    <w:rsid w:val="005F3AF1"/>
    <w:rsid w:val="006605ED"/>
    <w:rsid w:val="00676EDA"/>
    <w:rsid w:val="00743F51"/>
    <w:rsid w:val="00794C82"/>
    <w:rsid w:val="007A1505"/>
    <w:rsid w:val="007E2CCC"/>
    <w:rsid w:val="007F2D51"/>
    <w:rsid w:val="008162CD"/>
    <w:rsid w:val="00914D9A"/>
    <w:rsid w:val="00925ECF"/>
    <w:rsid w:val="009527EE"/>
    <w:rsid w:val="00964FD5"/>
    <w:rsid w:val="00A56AF9"/>
    <w:rsid w:val="00A81CD1"/>
    <w:rsid w:val="00AC09EE"/>
    <w:rsid w:val="00B15DC4"/>
    <w:rsid w:val="00B50137"/>
    <w:rsid w:val="00B73853"/>
    <w:rsid w:val="00BA74EA"/>
    <w:rsid w:val="00BB57FB"/>
    <w:rsid w:val="00D45816"/>
    <w:rsid w:val="00D76373"/>
    <w:rsid w:val="00DF5550"/>
    <w:rsid w:val="00E05706"/>
    <w:rsid w:val="00E453D1"/>
    <w:rsid w:val="00ED3B2C"/>
    <w:rsid w:val="00EE0424"/>
    <w:rsid w:val="00F015B0"/>
    <w:rsid w:val="00F07094"/>
    <w:rsid w:val="00F260E5"/>
    <w:rsid w:val="00FC770A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612</TotalTime>
  <Pages>1</Pages>
  <Words>127</Words>
  <Characters>725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36</cp:revision>
  <cp:lastPrinted>2017-02-28T11:48:00Z</cp:lastPrinted>
  <dcterms:created xsi:type="dcterms:W3CDTF">2017-01-16T07:07:00Z</dcterms:created>
  <dcterms:modified xsi:type="dcterms:W3CDTF">2017-08-30T06:13:00Z</dcterms:modified>
</cp:coreProperties>
</file>