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FD8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F76A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pt;visibility:visible">
            <v:imagedata r:id="rId4" o:title=""/>
          </v:shape>
        </w:pict>
      </w: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F9258C">
        <w:rPr>
          <w:rFonts w:ascii="Times New Roman" w:hAnsi="Times New Roman" w:cs="Times New Roman"/>
          <w:b/>
          <w:sz w:val="28"/>
          <w:szCs w:val="28"/>
          <w:lang w:eastAsia="ru-RU"/>
        </w:rPr>
        <w:br/>
        <w:t>МОРОЗОВСКОГО  РАЙОНА РОСТОВСКОЙ ОБЛАСТИ</w:t>
      </w: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63FD8" w:rsidRPr="00F9258C" w:rsidRDefault="00F63FD8" w:rsidP="00F9258C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  <w:lang w:eastAsia="ru-RU"/>
        </w:rPr>
      </w:pPr>
    </w:p>
    <w:tbl>
      <w:tblPr>
        <w:tblW w:w="0" w:type="auto"/>
        <w:tblInd w:w="250" w:type="dxa"/>
        <w:tblLayout w:type="fixed"/>
        <w:tblLook w:val="00A0"/>
      </w:tblPr>
      <w:tblGrid>
        <w:gridCol w:w="3107"/>
        <w:gridCol w:w="3107"/>
        <w:gridCol w:w="3107"/>
      </w:tblGrid>
      <w:tr w:rsidR="00F63FD8" w:rsidRPr="00DF76A7" w:rsidTr="00F9258C">
        <w:tc>
          <w:tcPr>
            <w:tcW w:w="3107" w:type="dxa"/>
          </w:tcPr>
          <w:p w:rsidR="00F63FD8" w:rsidRPr="00F9258C" w:rsidRDefault="00F63FD8" w:rsidP="00886B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19 ноября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2018 </w:t>
              </w:r>
              <w:r w:rsidRPr="00F9258C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г</w:t>
              </w:r>
            </w:smartTag>
            <w:r w:rsidRPr="00F925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07" w:type="dxa"/>
          </w:tcPr>
          <w:p w:rsidR="00F63FD8" w:rsidRPr="00F9258C" w:rsidRDefault="00F63FD8" w:rsidP="00F92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F63FD8" w:rsidRPr="00F9258C" w:rsidRDefault="00F63FD8" w:rsidP="00886B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106-1</w:t>
            </w:r>
          </w:p>
        </w:tc>
      </w:tr>
    </w:tbl>
    <w:p w:rsidR="00F63FD8" w:rsidRPr="00F9258C" w:rsidRDefault="00F63FD8" w:rsidP="00F9258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F63FD8" w:rsidRPr="00F9258C" w:rsidRDefault="00F63FD8" w:rsidP="00F9258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Pr="00F9258C" w:rsidRDefault="00F63FD8" w:rsidP="00F9258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A0"/>
      </w:tblPr>
      <w:tblGrid>
        <w:gridCol w:w="8773"/>
      </w:tblGrid>
      <w:tr w:rsidR="00F63FD8" w:rsidRPr="00DF76A7" w:rsidTr="00F9258C">
        <w:trPr>
          <w:trHeight w:val="426"/>
        </w:trPr>
        <w:tc>
          <w:tcPr>
            <w:tcW w:w="8773" w:type="dxa"/>
          </w:tcPr>
          <w:p w:rsidR="00F63FD8" w:rsidRPr="00F9258C" w:rsidRDefault="00F63FD8" w:rsidP="00D75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58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 создании Конкурсной комиссии при территориальной избирательной комиссии Морозовского района для подведения итогов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этапа конкурса к  25-летию Конституции Российской Федерации </w:t>
            </w:r>
            <w:r w:rsidRPr="00F9258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среди учащихся общеобразовательных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учреждений по Морозовскому району.</w:t>
            </w:r>
          </w:p>
        </w:tc>
      </w:tr>
    </w:tbl>
    <w:p w:rsidR="00F63FD8" w:rsidRPr="00F9258C" w:rsidRDefault="00F63FD8" w:rsidP="00F925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Default="00F63FD8" w:rsidP="00D751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На основании Положения о проведении областного конкурса к 25-летию Конституции Российской Федерации и для подведения итогов муниципального этапа</w:t>
      </w:r>
      <w:r w:rsidRPr="00E05C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5CB9">
        <w:rPr>
          <w:rFonts w:ascii="Times New Roman" w:hAnsi="Times New Roman" w:cs="Times New Roman"/>
          <w:bCs/>
          <w:sz w:val="28"/>
          <w:szCs w:val="28"/>
          <w:lang w:eastAsia="ru-RU"/>
        </w:rPr>
        <w:t>конкурса к 25-летию Конституции Российской Федерации среди учащихся общеобразовательных учреждений по Морозовскому району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3FD8" w:rsidRPr="00F9258C" w:rsidRDefault="00F63FD8" w:rsidP="00D751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 ПОСТАНОВЛЯЕТ:</w:t>
      </w:r>
    </w:p>
    <w:p w:rsidR="00F63FD8" w:rsidRPr="00F9258C" w:rsidRDefault="00F63FD8" w:rsidP="00F925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3FD8" w:rsidRPr="00F9258C" w:rsidRDefault="00F63FD8" w:rsidP="00886B6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>1. Создать при Территориальной избирательной комиссии Морозовского района Конкурсную комисси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ю для подведения итогов муниципального 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>этапа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конкурса к 25-летию Конституции Российской Федерации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в следующем составе:</w:t>
      </w:r>
    </w:p>
    <w:p w:rsidR="00F63FD8" w:rsidRPr="00F9258C" w:rsidRDefault="00F63FD8" w:rsidP="009A69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>- Гвозденко Наталия Дмитриевна – председатель Конкурсной комиссии, заместитель заведующего отдела образования Администрации Морозовского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F63FD8" w:rsidRDefault="00F63FD8" w:rsidP="00886B6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Бордадын Ольга Алексеевна 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– секретарь Конкурсной комиссии,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 территориальной избирательной комиссии Морозовского района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63FD8" w:rsidRPr="00F9258C" w:rsidRDefault="00F63FD8" w:rsidP="00886B6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Петрова Наталья Владимировна – член Конкурсной комиссии, главный специалист по дополнительному образования отдела образования.</w:t>
      </w:r>
    </w:p>
    <w:p w:rsidR="00F63FD8" w:rsidRDefault="00F63FD8" w:rsidP="00E05CB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Кошанскова Татьяна Евгеньевна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– член Ко</w:t>
      </w:r>
      <w:r>
        <w:rPr>
          <w:rFonts w:ascii="Times New Roman" w:hAnsi="Times New Roman" w:cs="Times New Roman"/>
          <w:sz w:val="28"/>
          <w:szCs w:val="28"/>
          <w:lang w:eastAsia="ru-RU"/>
        </w:rPr>
        <w:t>нкурсной комиссии, заместитель председателя территориальной избирательной комиссии Морозовского района.</w:t>
      </w:r>
    </w:p>
    <w:p w:rsidR="00F63FD8" w:rsidRPr="00F9258C" w:rsidRDefault="00F63FD8" w:rsidP="009A69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Пивнева Екатерина Романовна</w:t>
      </w:r>
      <w:r w:rsidRPr="009A69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 член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Конкурсной комиссии,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секретарь территориальной избирательной комиссии Морозовского района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63FD8" w:rsidRPr="00F9258C" w:rsidRDefault="00F63FD8" w:rsidP="0010706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Дергачева Анна Николаевна -</w:t>
      </w:r>
      <w:r w:rsidRPr="009A69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член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Конкурсной комиссии,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инспектор территориальной избирательной комиссии Морозовского района.</w:t>
      </w:r>
    </w:p>
    <w:p w:rsidR="00F63FD8" w:rsidRPr="00F9258C" w:rsidRDefault="00F63FD8" w:rsidP="0010706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2. Конкурсной комиссии до </w:t>
      </w:r>
      <w:r>
        <w:rPr>
          <w:rFonts w:ascii="Times New Roman" w:hAnsi="Times New Roman" w:cs="Times New Roman"/>
          <w:sz w:val="28"/>
          <w:szCs w:val="28"/>
          <w:lang w:eastAsia="ru-RU"/>
        </w:rPr>
        <w:t>03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года определить по одному победителю от каждой возрас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тной группы участников конкурса и до 05 декабря 2017 года направить работы в Избирательную комиссию Ростовской области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3FD8" w:rsidRPr="00F9258C" w:rsidRDefault="00F63FD8" w:rsidP="0072504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>3. Разместить данное постановление на сайте Территориальной избирательной комиссии.</w:t>
      </w:r>
    </w:p>
    <w:p w:rsidR="00F63FD8" w:rsidRPr="00F9258C" w:rsidRDefault="00F63FD8" w:rsidP="00F9258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данного постановления возложить на секретаря Территориальной избирательной комиссии М</w:t>
      </w:r>
      <w:r>
        <w:rPr>
          <w:rFonts w:ascii="Times New Roman" w:hAnsi="Times New Roman" w:cs="Times New Roman"/>
          <w:sz w:val="28"/>
          <w:szCs w:val="28"/>
          <w:lang w:eastAsia="ru-RU"/>
        </w:rPr>
        <w:t>орозовского района Пивневу Е.Р.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258C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F63FD8" w:rsidRPr="00F9258C" w:rsidRDefault="00F63FD8" w:rsidP="00F9258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A0"/>
      </w:tblPr>
      <w:tblGrid>
        <w:gridCol w:w="5070"/>
        <w:gridCol w:w="4398"/>
      </w:tblGrid>
      <w:tr w:rsidR="00F63FD8" w:rsidRPr="00DF76A7" w:rsidTr="00F9258C">
        <w:tc>
          <w:tcPr>
            <w:tcW w:w="5070" w:type="dxa"/>
          </w:tcPr>
          <w:p w:rsidR="00F63FD8" w:rsidRPr="00F9258C" w:rsidRDefault="00F63FD8" w:rsidP="00F9258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63FD8" w:rsidRPr="00F9258C" w:rsidRDefault="00F63FD8" w:rsidP="00F9258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О.А. Бордадын</w:t>
            </w:r>
          </w:p>
          <w:p w:rsidR="00F63FD8" w:rsidRPr="00F9258C" w:rsidRDefault="00F63FD8" w:rsidP="00F9258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3FD8" w:rsidRPr="00DF76A7" w:rsidTr="00F9258C">
        <w:tc>
          <w:tcPr>
            <w:tcW w:w="5070" w:type="dxa"/>
          </w:tcPr>
          <w:p w:rsidR="00F63FD8" w:rsidRPr="00F9258C" w:rsidRDefault="00F63FD8" w:rsidP="00F9258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F63FD8" w:rsidRPr="00F9258C" w:rsidRDefault="00F63FD8" w:rsidP="00F9258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Е.Р. Пивнева</w:t>
            </w:r>
          </w:p>
        </w:tc>
      </w:tr>
    </w:tbl>
    <w:p w:rsidR="00F63FD8" w:rsidRPr="00F9258C" w:rsidRDefault="00F63FD8" w:rsidP="00F9258C">
      <w:pPr>
        <w:spacing w:after="0" w:line="24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F63FD8" w:rsidRDefault="00F63FD8"/>
    <w:sectPr w:rsidR="00F63FD8" w:rsidSect="00F7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03C"/>
    <w:rsid w:val="0010706C"/>
    <w:rsid w:val="00196F0F"/>
    <w:rsid w:val="003A23FF"/>
    <w:rsid w:val="005148C6"/>
    <w:rsid w:val="006671F8"/>
    <w:rsid w:val="00725042"/>
    <w:rsid w:val="00886B62"/>
    <w:rsid w:val="009A6977"/>
    <w:rsid w:val="00A1203C"/>
    <w:rsid w:val="00D11B87"/>
    <w:rsid w:val="00D75164"/>
    <w:rsid w:val="00DF76A7"/>
    <w:rsid w:val="00E05CB9"/>
    <w:rsid w:val="00F63FD8"/>
    <w:rsid w:val="00F733E4"/>
    <w:rsid w:val="00F92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3E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2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7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360</Words>
  <Characters>2057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</cp:revision>
  <cp:lastPrinted>2018-12-03T08:56:00Z</cp:lastPrinted>
  <dcterms:created xsi:type="dcterms:W3CDTF">2018-11-30T12:09:00Z</dcterms:created>
  <dcterms:modified xsi:type="dcterms:W3CDTF">2018-12-05T07:55:00Z</dcterms:modified>
</cp:coreProperties>
</file>