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52" w:rsidRPr="00BB57FB" w:rsidRDefault="00E71A52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B80240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E71A52" w:rsidRPr="00BB57FB" w:rsidRDefault="00E71A52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E71A52" w:rsidRPr="00BB57FB" w:rsidRDefault="00E71A52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E71A52" w:rsidRPr="00BB57FB" w:rsidRDefault="00E71A52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71A52" w:rsidRPr="00BB57FB" w:rsidRDefault="00E71A52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71A52" w:rsidRPr="00BB57FB" w:rsidRDefault="00E71A52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71A52" w:rsidRPr="00BB57FB" w:rsidRDefault="00E71A52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12 января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8"/>
            <w:szCs w:val="28"/>
            <w:lang w:eastAsia="ru-RU"/>
          </w:rPr>
          <w:t>2021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1-3</w:t>
      </w:r>
    </w:p>
    <w:p w:rsidR="00E71A52" w:rsidRPr="00BB57FB" w:rsidRDefault="00E71A52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1A52" w:rsidRPr="0024198E" w:rsidRDefault="00E71A52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:rsidR="00E71A52" w:rsidRPr="0024198E" w:rsidRDefault="00E71A52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 плане работы </w:t>
      </w:r>
      <w:r w:rsidRPr="0024198E">
        <w:rPr>
          <w:rFonts w:ascii="Times New Roman" w:hAnsi="Times New Roman" w:cs="Times New Roman"/>
          <w:b/>
          <w:sz w:val="24"/>
          <w:szCs w:val="24"/>
          <w:lang w:eastAsia="ru-RU"/>
        </w:rPr>
        <w:t>Территориальной избирательной комиссии Морозовского района</w:t>
      </w: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 w:rsidRPr="0024198E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Pr="0024198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квартал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2021</w:t>
      </w:r>
      <w:r w:rsidRPr="002419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</w:p>
    <w:p w:rsidR="00E71A52" w:rsidRPr="0024198E" w:rsidRDefault="00E71A52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1A52" w:rsidRPr="004448A5" w:rsidRDefault="00E71A52" w:rsidP="0024198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48A5">
        <w:rPr>
          <w:rFonts w:ascii="Times New Roman" w:hAnsi="Times New Roman" w:cs="Times New Roman"/>
          <w:sz w:val="24"/>
          <w:szCs w:val="24"/>
        </w:rPr>
        <w:t xml:space="preserve">В соответствии   со статьей 26  Федерального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:rsidR="00E71A52" w:rsidRPr="004448A5" w:rsidRDefault="00E71A52" w:rsidP="004C5C97">
      <w:pPr>
        <w:pStyle w:val="BodyText3"/>
        <w:ind w:firstLine="708"/>
        <w:rPr>
          <w:rFonts w:ascii="Times New Roman" w:hAnsi="Times New Roman"/>
        </w:rPr>
      </w:pPr>
      <w:r w:rsidRPr="004448A5">
        <w:rPr>
          <w:rFonts w:ascii="Times New Roman" w:hAnsi="Times New Roman"/>
        </w:rPr>
        <w:t xml:space="preserve">Территориальная избирательная комиссия   Морозовского района </w:t>
      </w:r>
    </w:p>
    <w:p w:rsidR="00E71A52" w:rsidRPr="004448A5" w:rsidRDefault="00E71A52" w:rsidP="004C5C97">
      <w:pPr>
        <w:pStyle w:val="BodyText3"/>
        <w:ind w:firstLine="708"/>
        <w:rPr>
          <w:rFonts w:ascii="Times New Roman" w:hAnsi="Times New Roman"/>
        </w:rPr>
      </w:pPr>
      <w:r w:rsidRPr="004448A5">
        <w:rPr>
          <w:rFonts w:ascii="Times New Roman" w:hAnsi="Times New Roman"/>
        </w:rPr>
        <w:t xml:space="preserve">Ростовской области </w:t>
      </w:r>
    </w:p>
    <w:p w:rsidR="00E71A52" w:rsidRPr="004448A5" w:rsidRDefault="00E71A52" w:rsidP="004C5C97">
      <w:pPr>
        <w:pStyle w:val="BodyText3"/>
        <w:ind w:firstLine="708"/>
        <w:rPr>
          <w:rFonts w:ascii="Times New Roman" w:hAnsi="Times New Roman"/>
        </w:rPr>
      </w:pPr>
      <w:r w:rsidRPr="004448A5">
        <w:rPr>
          <w:rFonts w:ascii="Times New Roman" w:hAnsi="Times New Roman"/>
        </w:rPr>
        <w:t>ПОСТАНОВЛЯЕТ:</w:t>
      </w:r>
    </w:p>
    <w:p w:rsidR="00E71A52" w:rsidRPr="004448A5" w:rsidRDefault="00E71A52" w:rsidP="004C5C97">
      <w:pPr>
        <w:pStyle w:val="BodyText3"/>
        <w:ind w:firstLine="708"/>
        <w:rPr>
          <w:rFonts w:ascii="Times New Roman" w:hAnsi="Times New Roman"/>
        </w:rPr>
      </w:pPr>
    </w:p>
    <w:p w:rsidR="00E71A52" w:rsidRPr="004448A5" w:rsidRDefault="00E71A52" w:rsidP="0024198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48A5">
        <w:rPr>
          <w:rFonts w:ascii="Times New Roman" w:hAnsi="Times New Roman" w:cs="Times New Roman"/>
          <w:sz w:val="24"/>
          <w:szCs w:val="24"/>
        </w:rPr>
        <w:t xml:space="preserve">1. Утвердить план работы Территориальной избирательной комиссии Морозовского района Ростовской области </w:t>
      </w:r>
      <w:r w:rsidRPr="004448A5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4448A5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 xml:space="preserve"> квартал 2021</w:t>
      </w:r>
      <w:r w:rsidRPr="004448A5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r w:rsidRPr="004448A5">
        <w:rPr>
          <w:rFonts w:ascii="Times New Roman" w:hAnsi="Times New Roman" w:cs="Times New Roman"/>
          <w:sz w:val="24"/>
          <w:szCs w:val="24"/>
        </w:rPr>
        <w:t xml:space="preserve"> (приложение).</w:t>
      </w:r>
    </w:p>
    <w:p w:rsidR="00E71A52" w:rsidRPr="004448A5" w:rsidRDefault="00E71A52" w:rsidP="0024198E">
      <w:pPr>
        <w:pStyle w:val="21"/>
        <w:spacing w:after="0" w:line="360" w:lineRule="auto"/>
        <w:ind w:firstLine="709"/>
        <w:jc w:val="both"/>
        <w:rPr>
          <w:sz w:val="24"/>
          <w:szCs w:val="24"/>
        </w:rPr>
      </w:pPr>
      <w:r w:rsidRPr="004448A5">
        <w:rPr>
          <w:sz w:val="24"/>
          <w:szCs w:val="24"/>
        </w:rPr>
        <w:t>2. Разрешить О. А. Бордадын председателю Территориальной избирательной комиссии Морозовского района Ростовской области, в случае необходимости, изменять сроки мероприятий, исключать, либо добавлять в план работы мероприятия.</w:t>
      </w:r>
    </w:p>
    <w:p w:rsidR="00E71A52" w:rsidRPr="004448A5" w:rsidRDefault="00E71A52" w:rsidP="0024198E">
      <w:pPr>
        <w:pStyle w:val="BodyTextIndent"/>
        <w:spacing w:line="360" w:lineRule="auto"/>
        <w:rPr>
          <w:rFonts w:ascii="Times New Roman" w:hAnsi="Times New Roman"/>
        </w:rPr>
      </w:pPr>
      <w:r w:rsidRPr="004448A5">
        <w:rPr>
          <w:rFonts w:ascii="Times New Roman" w:hAnsi="Times New Roman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:rsidR="00E71A52" w:rsidRPr="004448A5" w:rsidRDefault="00E71A52" w:rsidP="0024198E">
      <w:pPr>
        <w:pStyle w:val="BodyTextIndent"/>
        <w:spacing w:line="360" w:lineRule="auto"/>
        <w:rPr>
          <w:rFonts w:ascii="Times New Roman" w:hAnsi="Times New Roman"/>
        </w:rPr>
      </w:pPr>
      <w:r w:rsidRPr="004448A5">
        <w:rPr>
          <w:rFonts w:ascii="Times New Roman" w:hAnsi="Times New Roman"/>
        </w:rPr>
        <w:t>4.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</w:t>
      </w:r>
    </w:p>
    <w:p w:rsidR="00E71A52" w:rsidRPr="004448A5" w:rsidRDefault="00E71A52" w:rsidP="0024198E">
      <w:pPr>
        <w:pStyle w:val="BodyTextIndent"/>
        <w:spacing w:line="360" w:lineRule="auto"/>
        <w:rPr>
          <w:rFonts w:ascii="Times New Roman" w:hAnsi="Times New Roman"/>
        </w:rPr>
      </w:pPr>
      <w:r w:rsidRPr="004448A5">
        <w:rPr>
          <w:rFonts w:ascii="Times New Roman" w:hAnsi="Times New Roman"/>
        </w:rPr>
        <w:t xml:space="preserve"> Е. Р. Пивневу.</w:t>
      </w:r>
    </w:p>
    <w:p w:rsidR="00E71A52" w:rsidRPr="004448A5" w:rsidRDefault="00E71A52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1A52" w:rsidRPr="004448A5" w:rsidRDefault="00E71A52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1A52" w:rsidRPr="004448A5" w:rsidRDefault="00E71A52" w:rsidP="00BB57F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>Председатель комиссии</w:t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sz w:val="24"/>
          <w:szCs w:val="24"/>
          <w:lang w:eastAsia="ru-RU"/>
        </w:rPr>
        <w:t>Бордадын О.А.</w:t>
      </w:r>
    </w:p>
    <w:p w:rsidR="00E71A52" w:rsidRPr="004448A5" w:rsidRDefault="00E71A52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1A52" w:rsidRPr="004448A5" w:rsidRDefault="00E71A52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>Секретарь комиссии</w:t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4448A5">
        <w:rPr>
          <w:rFonts w:ascii="Times New Roman" w:hAnsi="Times New Roman" w:cs="Times New Roman"/>
          <w:bCs/>
          <w:sz w:val="24"/>
          <w:szCs w:val="24"/>
          <w:lang w:eastAsia="ru-RU"/>
        </w:rPr>
        <w:tab/>
        <w:t>Пивнева Е.Р.</w:t>
      </w:r>
    </w:p>
    <w:p w:rsidR="00E71A52" w:rsidRDefault="00E71A52">
      <w:pPr>
        <w:rPr>
          <w:sz w:val="24"/>
          <w:szCs w:val="24"/>
        </w:rPr>
      </w:pPr>
    </w:p>
    <w:sectPr w:rsidR="00E71A52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22C14"/>
    <w:rsid w:val="000451E2"/>
    <w:rsid w:val="00183B00"/>
    <w:rsid w:val="002367C9"/>
    <w:rsid w:val="0024198E"/>
    <w:rsid w:val="002E0EB6"/>
    <w:rsid w:val="003073A0"/>
    <w:rsid w:val="0031292A"/>
    <w:rsid w:val="00323B79"/>
    <w:rsid w:val="0032507A"/>
    <w:rsid w:val="00342C2D"/>
    <w:rsid w:val="003434F8"/>
    <w:rsid w:val="003546CD"/>
    <w:rsid w:val="00441259"/>
    <w:rsid w:val="004448A5"/>
    <w:rsid w:val="00453306"/>
    <w:rsid w:val="00474626"/>
    <w:rsid w:val="004819FA"/>
    <w:rsid w:val="0049066C"/>
    <w:rsid w:val="004C5C97"/>
    <w:rsid w:val="004D7F1D"/>
    <w:rsid w:val="00591116"/>
    <w:rsid w:val="006E3DCB"/>
    <w:rsid w:val="008528B6"/>
    <w:rsid w:val="0098164B"/>
    <w:rsid w:val="009A20B2"/>
    <w:rsid w:val="00B068E6"/>
    <w:rsid w:val="00B16842"/>
    <w:rsid w:val="00B37215"/>
    <w:rsid w:val="00B70E49"/>
    <w:rsid w:val="00B80240"/>
    <w:rsid w:val="00BB454B"/>
    <w:rsid w:val="00BB57FB"/>
    <w:rsid w:val="00BF3F3A"/>
    <w:rsid w:val="00CD032C"/>
    <w:rsid w:val="00CD2126"/>
    <w:rsid w:val="00D00FFB"/>
    <w:rsid w:val="00E078C5"/>
    <w:rsid w:val="00E71A52"/>
    <w:rsid w:val="00EC5A89"/>
    <w:rsid w:val="00ED7F26"/>
    <w:rsid w:val="00F015B0"/>
    <w:rsid w:val="00F154A8"/>
    <w:rsid w:val="00F21675"/>
    <w:rsid w:val="00F32DAB"/>
    <w:rsid w:val="00F75C24"/>
    <w:rsid w:val="00FE0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3D8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0240"/>
    <w:rPr>
      <w:rFonts w:cs="Times New Roman"/>
      <w:lang w:eastAsia="zh-TW"/>
    </w:rPr>
  </w:style>
  <w:style w:type="paragraph" w:styleId="BodyText3">
    <w:name w:val="Body Text 3"/>
    <w:basedOn w:val="Normal"/>
    <w:link w:val="BodyText3Char1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0240"/>
    <w:rPr>
      <w:rFonts w:cs="Times New Roman"/>
      <w:sz w:val="16"/>
      <w:szCs w:val="16"/>
      <w:lang w:eastAsia="zh-TW"/>
    </w:rPr>
  </w:style>
  <w:style w:type="character" w:customStyle="1" w:styleId="BodyText3Char1">
    <w:name w:val="Body Text 3 Char1"/>
    <w:link w:val="BodyText3"/>
    <w:uiPriority w:val="99"/>
    <w:locked/>
    <w:rsid w:val="004C5C97"/>
    <w:rPr>
      <w:sz w:val="24"/>
    </w:rPr>
  </w:style>
  <w:style w:type="character" w:customStyle="1" w:styleId="BodyTextIndentChar1">
    <w:name w:val="Body Text Indent Char1"/>
    <w:link w:val="BodyTextIndent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Normal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197</Words>
  <Characters>1124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13</cp:revision>
  <cp:lastPrinted>2021-04-08T09:41:00Z</cp:lastPrinted>
  <dcterms:created xsi:type="dcterms:W3CDTF">2017-01-16T07:08:00Z</dcterms:created>
  <dcterms:modified xsi:type="dcterms:W3CDTF">2021-04-12T11:03:00Z</dcterms:modified>
</cp:coreProperties>
</file>