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546" w:rsidRPr="001E5561" w:rsidRDefault="00C44546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A85FA1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C44546" w:rsidRPr="001E5561" w:rsidRDefault="00C44546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C44546" w:rsidRPr="001E5561" w:rsidRDefault="00C44546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C44546" w:rsidRPr="001E5561" w:rsidRDefault="00C44546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C44546" w:rsidRPr="001E5561" w:rsidRDefault="00C44546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44546" w:rsidRPr="001E5561" w:rsidRDefault="00C44546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44546" w:rsidRPr="001E5561" w:rsidRDefault="00C44546" w:rsidP="00E453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25 мая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51-4</w:t>
      </w:r>
    </w:p>
    <w:p w:rsidR="00C44546" w:rsidRPr="001E5561" w:rsidRDefault="00C44546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546" w:rsidRPr="001E5561" w:rsidRDefault="00C44546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C44546" w:rsidRPr="001E5561" w:rsidRDefault="00C44546" w:rsidP="00E453D1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июнь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C44546" w:rsidRPr="001E5561" w:rsidRDefault="00C44546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C44546" w:rsidRPr="001E5561" w:rsidRDefault="00C44546" w:rsidP="00E453D1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июнь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2017 года»,</w:t>
      </w:r>
    </w:p>
    <w:p w:rsidR="00C44546" w:rsidRPr="001E5561" w:rsidRDefault="00C44546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C44546" w:rsidRPr="001E5561" w:rsidRDefault="00C44546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C44546" w:rsidRPr="001E5561" w:rsidRDefault="00C44546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546" w:rsidRPr="001E5561" w:rsidRDefault="00C44546" w:rsidP="00E453D1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июнь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</w:p>
    <w:p w:rsidR="00C44546" w:rsidRPr="001E5561" w:rsidRDefault="00C44546" w:rsidP="001E556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председателя территориальной избирательной комиссии З.В. Воронову.</w:t>
      </w:r>
    </w:p>
    <w:p w:rsidR="00C44546" w:rsidRPr="001E5561" w:rsidRDefault="00C44546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44546" w:rsidRPr="001E5561" w:rsidRDefault="00C44546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44546" w:rsidRPr="001E5561" w:rsidRDefault="00C44546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C44546" w:rsidRPr="001E5561" w:rsidRDefault="00C44546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44546" w:rsidRPr="001E5561" w:rsidRDefault="00C44546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C44546" w:rsidRDefault="00C44546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C44546" w:rsidRDefault="00C44546" w:rsidP="004213FB">
      <w:pPr>
        <w:spacing w:after="0" w:line="240" w:lineRule="auto"/>
        <w:ind w:left="5103"/>
        <w:jc w:val="center"/>
      </w:pPr>
    </w:p>
    <w:sectPr w:rsidR="00C44546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733A1"/>
    <w:rsid w:val="000B69D1"/>
    <w:rsid w:val="000F4FDA"/>
    <w:rsid w:val="00102B90"/>
    <w:rsid w:val="00145132"/>
    <w:rsid w:val="001B1F24"/>
    <w:rsid w:val="001C3FF1"/>
    <w:rsid w:val="001E5561"/>
    <w:rsid w:val="002467A4"/>
    <w:rsid w:val="0027667E"/>
    <w:rsid w:val="002A7F6A"/>
    <w:rsid w:val="002E5FC2"/>
    <w:rsid w:val="00327184"/>
    <w:rsid w:val="00336C5A"/>
    <w:rsid w:val="0039618C"/>
    <w:rsid w:val="00397303"/>
    <w:rsid w:val="003B17E4"/>
    <w:rsid w:val="003D61E3"/>
    <w:rsid w:val="003D7045"/>
    <w:rsid w:val="003F5E5B"/>
    <w:rsid w:val="004213FB"/>
    <w:rsid w:val="00474626"/>
    <w:rsid w:val="00523BB6"/>
    <w:rsid w:val="0058244C"/>
    <w:rsid w:val="005D0442"/>
    <w:rsid w:val="005D33F1"/>
    <w:rsid w:val="005F3AF1"/>
    <w:rsid w:val="006605ED"/>
    <w:rsid w:val="00676EDA"/>
    <w:rsid w:val="00743F51"/>
    <w:rsid w:val="00794C82"/>
    <w:rsid w:val="007A1505"/>
    <w:rsid w:val="007F2D51"/>
    <w:rsid w:val="00925ECF"/>
    <w:rsid w:val="009527EE"/>
    <w:rsid w:val="00964FD5"/>
    <w:rsid w:val="00A00DDE"/>
    <w:rsid w:val="00A56AF9"/>
    <w:rsid w:val="00A81CD1"/>
    <w:rsid w:val="00A85FA1"/>
    <w:rsid w:val="00B15DC4"/>
    <w:rsid w:val="00B50137"/>
    <w:rsid w:val="00BA74EA"/>
    <w:rsid w:val="00BB57FB"/>
    <w:rsid w:val="00C02568"/>
    <w:rsid w:val="00C44546"/>
    <w:rsid w:val="00CD79CF"/>
    <w:rsid w:val="00D45816"/>
    <w:rsid w:val="00DF5550"/>
    <w:rsid w:val="00E453D1"/>
    <w:rsid w:val="00EE0424"/>
    <w:rsid w:val="00F015B0"/>
    <w:rsid w:val="00F07094"/>
    <w:rsid w:val="00F260E5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513</TotalTime>
  <Pages>1</Pages>
  <Words>122</Words>
  <Characters>700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29</cp:revision>
  <cp:lastPrinted>2017-02-28T11:48:00Z</cp:lastPrinted>
  <dcterms:created xsi:type="dcterms:W3CDTF">2017-01-16T07:07:00Z</dcterms:created>
  <dcterms:modified xsi:type="dcterms:W3CDTF">2017-05-26T05:09:00Z</dcterms:modified>
</cp:coreProperties>
</file>