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3FB" w:rsidRPr="001E5561" w:rsidRDefault="00AF53FB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FD000A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AF53FB" w:rsidRPr="001E5561" w:rsidRDefault="00AF53FB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AF53FB" w:rsidRPr="001E5561" w:rsidRDefault="00AF53FB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AF53FB" w:rsidRPr="001E5561" w:rsidRDefault="00AF53FB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AF53FB" w:rsidRPr="001E5561" w:rsidRDefault="00AF53FB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F53FB" w:rsidRPr="001E5561" w:rsidRDefault="00AF53FB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F53FB" w:rsidRPr="001E5561" w:rsidRDefault="00AF53FB" w:rsidP="006605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28 апреля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49-2</w:t>
      </w:r>
    </w:p>
    <w:p w:rsidR="00AF53FB" w:rsidRPr="001E5561" w:rsidRDefault="00AF53FB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53FB" w:rsidRPr="001E5561" w:rsidRDefault="00AF53FB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AF53FB" w:rsidRPr="001E5561" w:rsidRDefault="00AF53FB" w:rsidP="006605ED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май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AF53FB" w:rsidRPr="001E5561" w:rsidRDefault="00AF53FB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AF53FB" w:rsidRPr="001E5561" w:rsidRDefault="00AF53FB" w:rsidP="006605ED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май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2017 года»,</w:t>
      </w:r>
    </w:p>
    <w:p w:rsidR="00AF53FB" w:rsidRPr="001E5561" w:rsidRDefault="00AF53FB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AF53FB" w:rsidRPr="001E5561" w:rsidRDefault="00AF53FB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AF53FB" w:rsidRPr="001E5561" w:rsidRDefault="00AF53FB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53FB" w:rsidRPr="001E5561" w:rsidRDefault="00AF53FB" w:rsidP="006605E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май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</w:p>
    <w:p w:rsidR="00AF53FB" w:rsidRPr="001E5561" w:rsidRDefault="00AF53FB" w:rsidP="001E556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председателя территориальной избирательной комиссии З.В. Воронову.</w:t>
      </w:r>
    </w:p>
    <w:p w:rsidR="00AF53FB" w:rsidRPr="001E5561" w:rsidRDefault="00AF53FB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F53FB" w:rsidRPr="001E5561" w:rsidRDefault="00AF53FB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F53FB" w:rsidRPr="001E5561" w:rsidRDefault="00AF53FB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AF53FB" w:rsidRPr="001E5561" w:rsidRDefault="00AF53FB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F53FB" w:rsidRPr="001E5561" w:rsidRDefault="00AF53FB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p w:rsidR="00AF53FB" w:rsidRPr="001E5561" w:rsidRDefault="00AF53FB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  <w:sectPr w:rsidR="00AF53FB" w:rsidRPr="001E5561" w:rsidSect="00743F51">
          <w:pgSz w:w="11907" w:h="16840" w:code="9"/>
          <w:pgMar w:top="1134" w:right="850" w:bottom="1134" w:left="1701" w:header="720" w:footer="720" w:gutter="0"/>
          <w:cols w:space="708"/>
          <w:docGrid w:linePitch="272"/>
        </w:sectPr>
      </w:pPr>
    </w:p>
    <w:p w:rsidR="00AF53FB" w:rsidRDefault="00AF53FB" w:rsidP="00780087">
      <w:pPr>
        <w:spacing w:after="0" w:line="240" w:lineRule="auto"/>
        <w:ind w:left="5103"/>
        <w:jc w:val="center"/>
        <w:rPr>
          <w:lang w:eastAsia="ru-RU"/>
        </w:rPr>
      </w:pPr>
    </w:p>
    <w:sectPr w:rsidR="00AF53FB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28CA"/>
    <w:rsid w:val="000F4FDA"/>
    <w:rsid w:val="00102B90"/>
    <w:rsid w:val="00145132"/>
    <w:rsid w:val="001B1F24"/>
    <w:rsid w:val="001C3FF1"/>
    <w:rsid w:val="001E5561"/>
    <w:rsid w:val="002467A4"/>
    <w:rsid w:val="0027667E"/>
    <w:rsid w:val="002E5FC2"/>
    <w:rsid w:val="00327184"/>
    <w:rsid w:val="0039618C"/>
    <w:rsid w:val="00397303"/>
    <w:rsid w:val="003B17E4"/>
    <w:rsid w:val="003D61E3"/>
    <w:rsid w:val="003D7045"/>
    <w:rsid w:val="00474626"/>
    <w:rsid w:val="004F2DE0"/>
    <w:rsid w:val="0058244C"/>
    <w:rsid w:val="005D0442"/>
    <w:rsid w:val="005D33F1"/>
    <w:rsid w:val="005F3AF1"/>
    <w:rsid w:val="006605ED"/>
    <w:rsid w:val="00676EDA"/>
    <w:rsid w:val="00743F51"/>
    <w:rsid w:val="00780087"/>
    <w:rsid w:val="00794C82"/>
    <w:rsid w:val="007A1505"/>
    <w:rsid w:val="007F2D51"/>
    <w:rsid w:val="00925ECF"/>
    <w:rsid w:val="009527EE"/>
    <w:rsid w:val="00961B88"/>
    <w:rsid w:val="00964FD5"/>
    <w:rsid w:val="00A56AF9"/>
    <w:rsid w:val="00A81CD1"/>
    <w:rsid w:val="00AF53FB"/>
    <w:rsid w:val="00B15DC4"/>
    <w:rsid w:val="00B50137"/>
    <w:rsid w:val="00BA74EA"/>
    <w:rsid w:val="00BB57FB"/>
    <w:rsid w:val="00D45816"/>
    <w:rsid w:val="00DF5550"/>
    <w:rsid w:val="00EE0424"/>
    <w:rsid w:val="00F015B0"/>
    <w:rsid w:val="00F07094"/>
    <w:rsid w:val="00F260E5"/>
    <w:rsid w:val="00FD000A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497</TotalTime>
  <Pages>2</Pages>
  <Words>122</Words>
  <Characters>699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25</cp:revision>
  <cp:lastPrinted>2017-02-28T11:48:00Z</cp:lastPrinted>
  <dcterms:created xsi:type="dcterms:W3CDTF">2017-01-16T07:07:00Z</dcterms:created>
  <dcterms:modified xsi:type="dcterms:W3CDTF">2017-05-02T12:03:00Z</dcterms:modified>
</cp:coreProperties>
</file>