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63" w:rsidRPr="00BB57FB" w:rsidRDefault="002A6B63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5F510F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2A6B63" w:rsidRPr="00BB57FB" w:rsidRDefault="002A6B63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   КОМИССИЯ</w:t>
      </w:r>
    </w:p>
    <w:p w:rsidR="002A6B63" w:rsidRPr="00BB57FB" w:rsidRDefault="002A6B63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РОСТОВСКОЙ ОБЛАСТИ</w:t>
      </w:r>
    </w:p>
    <w:p w:rsidR="002A6B63" w:rsidRPr="00BB57FB" w:rsidRDefault="002A6B63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2A6B63" w:rsidRPr="00BB57FB" w:rsidRDefault="002A6B63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A6B63" w:rsidRPr="00BB57FB" w:rsidRDefault="002A6B63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A6B63" w:rsidRPr="00BB57FB" w:rsidRDefault="002A6B63" w:rsidP="009C63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29 сентября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BB57F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55-1</w:t>
      </w:r>
    </w:p>
    <w:p w:rsidR="002A6B63" w:rsidRPr="00BB57FB" w:rsidRDefault="002A6B63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6B63" w:rsidRPr="00BB57FB" w:rsidRDefault="002A6B63" w:rsidP="00BB57F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2A6B63" w:rsidRPr="00BB57FB" w:rsidRDefault="002A6B63" w:rsidP="009C636B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BB57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BB57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IV</w:t>
      </w: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квартал</w:t>
      </w:r>
      <w:r w:rsidRPr="00BB57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2017</w:t>
      </w:r>
      <w:r w:rsidRPr="00BB57FB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2A6B63" w:rsidRPr="00BB57FB" w:rsidRDefault="002A6B63" w:rsidP="00BB57FB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0"/>
          <w:lang w:eastAsia="ru-RU"/>
        </w:rPr>
      </w:pPr>
    </w:p>
    <w:p w:rsidR="002A6B63" w:rsidRPr="00BB57FB" w:rsidRDefault="002A6B63" w:rsidP="009C636B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предложенный проект постановления о работе территориальной избирательной комиссии на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IV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квартал </w:t>
      </w:r>
      <w:smartTag w:uri="urn:schemas-microsoft-com:office:smarttags" w:element="metricconverter">
        <w:smartTagPr>
          <w:attr w:name="ProductID" w:val="2017 г"/>
        </w:smartTagP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>2017 г</w:t>
        </w:r>
      </w:smartTag>
      <w:r w:rsidRPr="00BB57FB">
        <w:rPr>
          <w:rFonts w:ascii="Times New Roman" w:hAnsi="Times New Roman" w:cs="Times New Roman"/>
          <w:sz w:val="28"/>
          <w:szCs w:val="28"/>
          <w:lang w:eastAsia="ru-RU"/>
        </w:rPr>
        <w:t>.,</w:t>
      </w:r>
    </w:p>
    <w:p w:rsidR="002A6B63" w:rsidRPr="00BB57FB" w:rsidRDefault="002A6B63" w:rsidP="00BB57FB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2A6B63" w:rsidRPr="00BB57FB" w:rsidRDefault="002A6B63" w:rsidP="00BB57FB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2A6B63" w:rsidRPr="00BB57FB" w:rsidRDefault="002A6B63" w:rsidP="009C636B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IV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квартал 2017 года (прилагается). </w:t>
      </w:r>
    </w:p>
    <w:p w:rsidR="002A6B63" w:rsidRPr="00BB57FB" w:rsidRDefault="002A6B63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A6B63" w:rsidRPr="00BB57FB" w:rsidRDefault="002A6B63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A6B63" w:rsidRPr="00BB57FB" w:rsidRDefault="002A6B63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A6B63" w:rsidRPr="00BB57FB" w:rsidRDefault="002A6B63" w:rsidP="00BB57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>Воронова З.В.</w:t>
      </w:r>
    </w:p>
    <w:p w:rsidR="002A6B63" w:rsidRPr="00BB57FB" w:rsidRDefault="002A6B63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2A6B63" w:rsidRPr="00BB57FB" w:rsidRDefault="002A6B63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Фильцова М.С.</w:t>
      </w:r>
    </w:p>
    <w:p w:rsidR="002A6B63" w:rsidRPr="00BB57FB" w:rsidRDefault="002A6B63" w:rsidP="003F7F77">
      <w:pPr>
        <w:spacing w:after="0" w:line="240" w:lineRule="auto"/>
        <w:ind w:left="5103"/>
        <w:jc w:val="center"/>
        <w:rPr>
          <w:szCs w:val="20"/>
          <w:lang w:eastAsia="ru-RU"/>
        </w:rPr>
      </w:pPr>
    </w:p>
    <w:p w:rsidR="002A6B63" w:rsidRPr="00BB57FB" w:rsidRDefault="002A6B63" w:rsidP="00BB57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2A6B63" w:rsidRPr="00BB57FB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">
    <w:nsid w:val="4FBC1884"/>
    <w:multiLevelType w:val="hybridMultilevel"/>
    <w:tmpl w:val="C7B4C48E"/>
    <w:lvl w:ilvl="0" w:tplc="F5545DF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  <w:rPr>
        <w:rFonts w:cs="Times New Roman"/>
      </w:rPr>
    </w:lvl>
  </w:abstractNum>
  <w:abstractNum w:abstractNumId="2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3B79"/>
    <w:rsid w:val="0003736B"/>
    <w:rsid w:val="00057004"/>
    <w:rsid w:val="000875A7"/>
    <w:rsid w:val="000C1B1A"/>
    <w:rsid w:val="00123EA0"/>
    <w:rsid w:val="0017307C"/>
    <w:rsid w:val="00207A20"/>
    <w:rsid w:val="002755C6"/>
    <w:rsid w:val="002A6B63"/>
    <w:rsid w:val="00323B79"/>
    <w:rsid w:val="0033377C"/>
    <w:rsid w:val="00336C5A"/>
    <w:rsid w:val="003C67D1"/>
    <w:rsid w:val="003F7F77"/>
    <w:rsid w:val="00410E32"/>
    <w:rsid w:val="00420C68"/>
    <w:rsid w:val="00471CF9"/>
    <w:rsid w:val="00474626"/>
    <w:rsid w:val="004D350A"/>
    <w:rsid w:val="005255FB"/>
    <w:rsid w:val="005B6133"/>
    <w:rsid w:val="005C6307"/>
    <w:rsid w:val="005F510F"/>
    <w:rsid w:val="00676EDA"/>
    <w:rsid w:val="00726A21"/>
    <w:rsid w:val="008520E0"/>
    <w:rsid w:val="009C636B"/>
    <w:rsid w:val="00A91AAC"/>
    <w:rsid w:val="00B020D8"/>
    <w:rsid w:val="00BB57FB"/>
    <w:rsid w:val="00C02568"/>
    <w:rsid w:val="00CD79CF"/>
    <w:rsid w:val="00CE7D51"/>
    <w:rsid w:val="00D45816"/>
    <w:rsid w:val="00E361FD"/>
    <w:rsid w:val="00EC31D6"/>
    <w:rsid w:val="00F015B0"/>
    <w:rsid w:val="00F314CC"/>
    <w:rsid w:val="00F32DAB"/>
    <w:rsid w:val="00FF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004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23E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3EA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3337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1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19919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  <w:div w:id="73551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517</TotalTime>
  <Pages>1</Pages>
  <Words>99</Words>
  <Characters>565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23</cp:revision>
  <cp:lastPrinted>2017-03-30T13:32:00Z</cp:lastPrinted>
  <dcterms:created xsi:type="dcterms:W3CDTF">2017-01-16T07:08:00Z</dcterms:created>
  <dcterms:modified xsi:type="dcterms:W3CDTF">2017-10-03T12:39:00Z</dcterms:modified>
</cp:coreProperties>
</file>