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6C5" w:rsidRPr="00DB71CE" w:rsidRDefault="00B056C5" w:rsidP="00DB71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lang w:val="en-US" w:eastAsia="ru-RU"/>
        </w:rPr>
      </w:pPr>
      <w:r w:rsidRPr="00C77B88">
        <w:rPr>
          <w:rFonts w:ascii="Times New Roman" w:hAnsi="Times New Roman" w:cs="Times New Roman"/>
          <w:noProof/>
          <w:sz w:val="28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4" o:title=""/>
          </v:shape>
        </w:pict>
      </w:r>
    </w:p>
    <w:p w:rsidR="00B056C5" w:rsidRPr="00DB71CE" w:rsidRDefault="00B056C5" w:rsidP="00DB71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B71C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ИЗБИРАТЕЛЬНАЯ КОМИССИЯ</w:t>
      </w:r>
    </w:p>
    <w:p w:rsidR="00B056C5" w:rsidRPr="00DB71CE" w:rsidRDefault="00B056C5" w:rsidP="00DB71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  <w:r w:rsidRPr="00DB71CE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   МОРОЗОВСКОГО РАЙОНА РОСТОВСКОЙ ОБЛАСТИ</w:t>
      </w:r>
    </w:p>
    <w:p w:rsidR="00B056C5" w:rsidRPr="00DB71CE" w:rsidRDefault="00B056C5" w:rsidP="00DB71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B056C5" w:rsidRPr="00DB71CE" w:rsidRDefault="00B056C5" w:rsidP="00DB71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  <w:r w:rsidRPr="00DB71CE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ПОСТАНОВЛЕНИЕ </w:t>
      </w:r>
    </w:p>
    <w:p w:rsidR="00B056C5" w:rsidRPr="00DB71CE" w:rsidRDefault="00B056C5" w:rsidP="00DB71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B056C5" w:rsidRPr="00DB71CE" w:rsidRDefault="00B056C5" w:rsidP="00387C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29 января</w:t>
      </w:r>
      <w:r w:rsidRPr="00DB71CE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DB71CE">
          <w:rPr>
            <w:rFonts w:ascii="Times New Roman" w:hAnsi="Times New Roman" w:cs="Times New Roman"/>
            <w:b/>
            <w:bCs/>
            <w:sz w:val="28"/>
            <w:szCs w:val="24"/>
            <w:lang w:eastAsia="ru-RU"/>
          </w:rPr>
          <w:t>201</w:t>
        </w:r>
        <w:r>
          <w:rPr>
            <w:rFonts w:ascii="Times New Roman" w:hAnsi="Times New Roman" w:cs="Times New Roman"/>
            <w:b/>
            <w:bCs/>
            <w:sz w:val="28"/>
            <w:szCs w:val="24"/>
            <w:lang w:eastAsia="ru-RU"/>
          </w:rPr>
          <w:t>6</w:t>
        </w:r>
        <w:r w:rsidRPr="00DB71CE">
          <w:rPr>
            <w:rFonts w:ascii="Times New Roman" w:hAnsi="Times New Roman" w:cs="Times New Roman"/>
            <w:b/>
            <w:bCs/>
            <w:sz w:val="28"/>
            <w:szCs w:val="24"/>
            <w:lang w:eastAsia="ru-RU"/>
          </w:rPr>
          <w:t xml:space="preserve"> г</w:t>
        </w:r>
      </w:smartTag>
      <w:r w:rsidRPr="00DB71CE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.                                                                                      №  1</w:t>
      </w:r>
      <w:r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80-11</w:t>
      </w:r>
    </w:p>
    <w:p w:rsidR="00B056C5" w:rsidRPr="00DB71CE" w:rsidRDefault="00B056C5" w:rsidP="00DB71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B056C5" w:rsidRPr="00DB71CE" w:rsidRDefault="00B056C5" w:rsidP="00C610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1CE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О предложении кандидатур для зачисления в резерв составов участковых комиссий избирательных участков, участков референдума Морозовского района Ростовской области</w:t>
      </w:r>
      <w:r w:rsidRPr="00C610E3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ликвидированных избирательных участков №1220,1221,1232,1233 Морозовского района Ростовской области</w:t>
      </w:r>
      <w:bookmarkStart w:id="0" w:name="_GoBack"/>
      <w:bookmarkEnd w:id="0"/>
    </w:p>
    <w:p w:rsidR="00B056C5" w:rsidRPr="00DB71CE" w:rsidRDefault="00B056C5" w:rsidP="00DB71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6C5" w:rsidRPr="00DB71CE" w:rsidRDefault="00B056C5" w:rsidP="00C610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 и пункта 5</w:t>
      </w:r>
      <w:r w:rsidRPr="00DB71CE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> статьи 27 Федерального закона от 12.06.2002 года № 67-ФЗ</w:t>
      </w:r>
      <w:r w:rsidRPr="00DB71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Российской Федерации», Постановления Центральной избирательной комиссии Российской Федерации от 05.12.2012 № 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администрации Морозовского района №10 от 22.01.2016г « О ликвидации избирательных участков, участков референдума и внесений изменений в Постановление Администрации Морозовского района от 18.01.2013г №3»</w:t>
      </w: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056C5" w:rsidRPr="00DB71CE" w:rsidRDefault="00B056C5" w:rsidP="00DB71CE">
      <w:pPr>
        <w:spacing w:after="0" w:line="240" w:lineRule="auto"/>
        <w:ind w:firstLine="600"/>
        <w:rPr>
          <w:rFonts w:eastAsia="Times New Roman" w:cs="Times New Roman"/>
          <w:sz w:val="28"/>
          <w:szCs w:val="28"/>
          <w:lang w:eastAsia="ru-RU"/>
        </w:rPr>
      </w:pPr>
    </w:p>
    <w:p w:rsidR="00B056C5" w:rsidRPr="00DB71CE" w:rsidRDefault="00B056C5" w:rsidP="00DB71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lang w:eastAsia="ru-RU"/>
        </w:rPr>
      </w:pPr>
      <w:r w:rsidRPr="00DB71CE">
        <w:rPr>
          <w:rFonts w:ascii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Морозовского района  </w:t>
      </w:r>
      <w:r w:rsidRPr="00DB71CE">
        <w:rPr>
          <w:rFonts w:ascii="Times New Roman" w:hAnsi="Times New Roman" w:cs="Times New Roman"/>
          <w:spacing w:val="60"/>
          <w:sz w:val="28"/>
          <w:szCs w:val="24"/>
          <w:lang w:eastAsia="ru-RU"/>
        </w:rPr>
        <w:t>ПОСТАНОВЛЯЕ</w:t>
      </w:r>
      <w:r w:rsidRPr="00DB71CE">
        <w:rPr>
          <w:rFonts w:ascii="Times New Roman" w:hAnsi="Times New Roman" w:cs="Times New Roman"/>
          <w:sz w:val="28"/>
          <w:szCs w:val="24"/>
          <w:lang w:eastAsia="ru-RU"/>
        </w:rPr>
        <w:t>Т:</w:t>
      </w:r>
    </w:p>
    <w:p w:rsidR="00B056C5" w:rsidRPr="00DB71CE" w:rsidRDefault="00B056C5" w:rsidP="00DB71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  <w:lang w:eastAsia="ru-RU"/>
        </w:rPr>
      </w:pPr>
    </w:p>
    <w:p w:rsidR="00B056C5" w:rsidRPr="00DB71CE" w:rsidRDefault="00B056C5" w:rsidP="00C610E3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Предложить следующие кандидатуры для зачисления в резерв составов участковых комиссий избирательных участков, участков референдума Морозовского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связи с</w:t>
      </w:r>
      <w:r w:rsidRPr="00C610E3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610E3">
        <w:rPr>
          <w:rFonts w:ascii="Times New Roman" w:hAnsi="Times New Roman" w:cs="Times New Roman"/>
          <w:sz w:val="28"/>
          <w:szCs w:val="24"/>
          <w:lang w:eastAsia="ru-RU"/>
        </w:rPr>
        <w:t>ликвид</w:t>
      </w:r>
      <w:r>
        <w:rPr>
          <w:rFonts w:ascii="Times New Roman" w:hAnsi="Times New Roman" w:cs="Times New Roman"/>
          <w:sz w:val="28"/>
          <w:szCs w:val="24"/>
          <w:lang w:eastAsia="ru-RU"/>
        </w:rPr>
        <w:t>ацией</w:t>
      </w:r>
      <w:r w:rsidRPr="00C610E3">
        <w:rPr>
          <w:rFonts w:ascii="Times New Roman" w:hAnsi="Times New Roman" w:cs="Times New Roman"/>
          <w:sz w:val="28"/>
          <w:szCs w:val="24"/>
          <w:lang w:eastAsia="ru-RU"/>
        </w:rPr>
        <w:t xml:space="preserve"> избирательных участков №1220,1221,1232,1233</w:t>
      </w:r>
      <w:r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(приложение).</w:t>
      </w:r>
    </w:p>
    <w:p w:rsidR="00B056C5" w:rsidRDefault="00B056C5" w:rsidP="00C610E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6C5" w:rsidRPr="00DB71CE" w:rsidRDefault="00B056C5" w:rsidP="00C610E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B056C5" w:rsidRPr="00DB71CE" w:rsidRDefault="00B056C5" w:rsidP="00DB71C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4"/>
          <w:lang w:eastAsia="ru-RU"/>
        </w:rPr>
      </w:pPr>
    </w:p>
    <w:p w:rsidR="00B056C5" w:rsidRPr="00DB71CE" w:rsidRDefault="00B056C5" w:rsidP="00DB71CE">
      <w:pPr>
        <w:tabs>
          <w:tab w:val="left" w:pos="4262"/>
          <w:tab w:val="left" w:pos="6380"/>
          <w:tab w:val="left" w:pos="957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З.В. Воронова </w:t>
      </w:r>
    </w:p>
    <w:p w:rsidR="00B056C5" w:rsidRPr="00DB71CE" w:rsidRDefault="00B056C5" w:rsidP="00DB71CE">
      <w:pPr>
        <w:tabs>
          <w:tab w:val="left" w:pos="4262"/>
          <w:tab w:val="left" w:pos="6380"/>
          <w:tab w:val="left" w:pos="95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6C5" w:rsidRPr="00DB71CE" w:rsidRDefault="00B056C5" w:rsidP="00DB71CE">
      <w:pPr>
        <w:tabs>
          <w:tab w:val="left" w:pos="4262"/>
          <w:tab w:val="left" w:pos="6380"/>
          <w:tab w:val="left" w:pos="95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56C5" w:rsidRPr="00DB71CE" w:rsidRDefault="00B056C5" w:rsidP="00DB71CE">
      <w:pPr>
        <w:tabs>
          <w:tab w:val="left" w:pos="4262"/>
          <w:tab w:val="left" w:pos="6380"/>
          <w:tab w:val="left" w:pos="957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B71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К.Ф. Павлова </w:t>
      </w:r>
    </w:p>
    <w:p w:rsidR="00B056C5" w:rsidRPr="00DB71CE" w:rsidRDefault="00B056C5" w:rsidP="00DB71CE">
      <w:pPr>
        <w:spacing w:after="0" w:line="240" w:lineRule="auto"/>
        <w:ind w:left="5387" w:firstLine="13"/>
        <w:jc w:val="center"/>
        <w:rPr>
          <w:rFonts w:ascii="Times New Roman" w:hAnsi="Times New Roman" w:cs="Times New Roman"/>
          <w:sz w:val="28"/>
          <w:szCs w:val="24"/>
          <w:lang w:eastAsia="ru-RU"/>
        </w:rPr>
      </w:pPr>
    </w:p>
    <w:p w:rsidR="00B056C5" w:rsidRPr="00DB71CE" w:rsidRDefault="00B056C5" w:rsidP="00DB71CE">
      <w:pPr>
        <w:spacing w:after="0" w:line="240" w:lineRule="auto"/>
        <w:ind w:left="5387" w:firstLine="13"/>
        <w:jc w:val="center"/>
        <w:rPr>
          <w:rFonts w:ascii="Times New Roman" w:hAnsi="Times New Roman" w:cs="Times New Roman"/>
          <w:sz w:val="28"/>
          <w:szCs w:val="24"/>
          <w:lang w:eastAsia="ru-RU"/>
        </w:rPr>
      </w:pPr>
    </w:p>
    <w:p w:rsidR="00B056C5" w:rsidRPr="00DB71CE" w:rsidRDefault="00B056C5" w:rsidP="00DB71CE">
      <w:pPr>
        <w:spacing w:after="0" w:line="240" w:lineRule="auto"/>
        <w:ind w:left="5664" w:firstLine="13"/>
        <w:rPr>
          <w:rFonts w:ascii="Times New Roman" w:hAnsi="Times New Roman" w:cs="Times New Roman"/>
          <w:sz w:val="24"/>
          <w:szCs w:val="24"/>
          <w:lang w:eastAsia="ru-RU"/>
        </w:rPr>
      </w:pPr>
      <w:r w:rsidRPr="00DB71CE">
        <w:rPr>
          <w:rFonts w:ascii="Times New Roman" w:hAnsi="Times New Roman" w:cs="Times New Roman"/>
          <w:sz w:val="24"/>
          <w:szCs w:val="24"/>
          <w:lang w:eastAsia="ru-RU"/>
        </w:rPr>
        <w:t>Приложение</w:t>
      </w:r>
      <w:r>
        <w:rPr>
          <w:rFonts w:ascii="Times New Roman" w:hAnsi="Times New Roman" w:cs="Times New Roman"/>
          <w:sz w:val="24"/>
          <w:szCs w:val="24"/>
          <w:lang w:eastAsia="ru-RU"/>
        </w:rPr>
        <w:t>№ 1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 xml:space="preserve"> к постановлению территориальной избирательной </w:t>
      </w:r>
    </w:p>
    <w:p w:rsidR="00B056C5" w:rsidRDefault="00B056C5" w:rsidP="00387C13">
      <w:pPr>
        <w:spacing w:after="0" w:line="240" w:lineRule="auto"/>
        <w:ind w:left="5664" w:firstLine="13"/>
        <w:rPr>
          <w:rFonts w:ascii="Times New Roman" w:hAnsi="Times New Roman" w:cs="Times New Roman"/>
          <w:sz w:val="24"/>
          <w:szCs w:val="24"/>
          <w:lang w:eastAsia="ru-RU"/>
        </w:rPr>
      </w:pPr>
      <w:r w:rsidRPr="00DB71CE">
        <w:rPr>
          <w:rFonts w:ascii="Times New Roman" w:hAnsi="Times New Roman" w:cs="Times New Roman"/>
          <w:sz w:val="24"/>
          <w:szCs w:val="24"/>
          <w:lang w:eastAsia="ru-RU"/>
        </w:rPr>
        <w:t xml:space="preserve">комиссии Морозовского района </w:t>
      </w:r>
    </w:p>
    <w:p w:rsidR="00B056C5" w:rsidRPr="00DB71CE" w:rsidRDefault="00B056C5" w:rsidP="00387C13">
      <w:pPr>
        <w:spacing w:after="0" w:line="240" w:lineRule="auto"/>
        <w:ind w:left="5664" w:firstLine="1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B71CE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>29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>г № 1</w:t>
      </w:r>
      <w:r>
        <w:rPr>
          <w:rFonts w:ascii="Times New Roman" w:hAnsi="Times New Roman" w:cs="Times New Roman"/>
          <w:sz w:val="24"/>
          <w:szCs w:val="24"/>
          <w:lang w:eastAsia="ru-RU"/>
        </w:rPr>
        <w:t>80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>1</w:t>
      </w:r>
    </w:p>
    <w:p w:rsidR="00B056C5" w:rsidRPr="00DB71CE" w:rsidRDefault="00B056C5" w:rsidP="00DB71CE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B056C5" w:rsidRPr="00DB71CE" w:rsidRDefault="00B056C5" w:rsidP="00DB71C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  <w:r w:rsidRPr="00DB71CE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Список кандидатур, предложенных для зачисления в резерв составов участковых комиссий Территориальной избирательной комиссии Морозовского района Ростовской области</w:t>
      </w:r>
    </w:p>
    <w:p w:rsidR="00B056C5" w:rsidRPr="00DB71CE" w:rsidRDefault="00B056C5" w:rsidP="00DB71CE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B056C5" w:rsidRPr="00DB71CE" w:rsidRDefault="00B056C5" w:rsidP="00DB71C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6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4"/>
        <w:gridCol w:w="2107"/>
        <w:gridCol w:w="1493"/>
        <w:gridCol w:w="2386"/>
        <w:gridCol w:w="2196"/>
        <w:gridCol w:w="1793"/>
      </w:tblGrid>
      <w:tr w:rsidR="00B056C5" w:rsidRPr="00C77B88" w:rsidTr="00CC578E">
        <w:trPr>
          <w:trHeight w:val="233"/>
        </w:trPr>
        <w:tc>
          <w:tcPr>
            <w:tcW w:w="644" w:type="dxa"/>
            <w:vAlign w:val="center"/>
          </w:tcPr>
          <w:p w:rsidR="00B056C5" w:rsidRPr="00DB71CE" w:rsidRDefault="00B056C5" w:rsidP="00DB7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107" w:type="dxa"/>
            <w:vAlign w:val="center"/>
          </w:tcPr>
          <w:p w:rsidR="00B056C5" w:rsidRPr="00DB71CE" w:rsidRDefault="00B056C5" w:rsidP="00DB7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493" w:type="dxa"/>
            <w:vAlign w:val="center"/>
          </w:tcPr>
          <w:p w:rsidR="00B056C5" w:rsidRPr="00DB71CE" w:rsidRDefault="00B056C5" w:rsidP="00DB7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>Дата рождения</w:t>
            </w:r>
          </w:p>
        </w:tc>
        <w:tc>
          <w:tcPr>
            <w:tcW w:w="2386" w:type="dxa"/>
            <w:vAlign w:val="center"/>
          </w:tcPr>
          <w:p w:rsidR="00B056C5" w:rsidRPr="00DB71CE" w:rsidRDefault="00B056C5" w:rsidP="00DB7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>Наименование субъекта выдвижения</w:t>
            </w:r>
          </w:p>
        </w:tc>
        <w:tc>
          <w:tcPr>
            <w:tcW w:w="2196" w:type="dxa"/>
            <w:vAlign w:val="center"/>
          </w:tcPr>
          <w:p w:rsidR="00B056C5" w:rsidRPr="00DB71CE" w:rsidRDefault="00B056C5" w:rsidP="00DB7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>Очередность назначения, указанная политической партией (при наличии)</w:t>
            </w:r>
          </w:p>
        </w:tc>
        <w:tc>
          <w:tcPr>
            <w:tcW w:w="1793" w:type="dxa"/>
            <w:vAlign w:val="center"/>
          </w:tcPr>
          <w:p w:rsidR="00B056C5" w:rsidRPr="00DB71CE" w:rsidRDefault="00B056C5" w:rsidP="00DB7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 xml:space="preserve">№ избирательного участка </w:t>
            </w:r>
          </w:p>
        </w:tc>
      </w:tr>
      <w:tr w:rsidR="00B056C5" w:rsidRPr="00C77B88" w:rsidTr="00517E55">
        <w:trPr>
          <w:trHeight w:val="233"/>
        </w:trPr>
        <w:tc>
          <w:tcPr>
            <w:tcW w:w="10619" w:type="dxa"/>
            <w:gridSpan w:val="6"/>
          </w:tcPr>
          <w:p w:rsidR="00B056C5" w:rsidRPr="00102006" w:rsidRDefault="00B056C5" w:rsidP="00DB7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Вознесенское сельское поселение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7630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07" w:type="dxa"/>
          </w:tcPr>
          <w:p w:rsidR="00B056C5" w:rsidRPr="00102006" w:rsidRDefault="00B056C5" w:rsidP="0076301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Гавриленко Лариса Викторовна</w:t>
            </w:r>
          </w:p>
        </w:tc>
        <w:tc>
          <w:tcPr>
            <w:tcW w:w="1493" w:type="dxa"/>
          </w:tcPr>
          <w:p w:rsidR="00B056C5" w:rsidRPr="00102006" w:rsidRDefault="00B056C5" w:rsidP="0076301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13.08.1976</w:t>
            </w:r>
          </w:p>
        </w:tc>
        <w:tc>
          <w:tcPr>
            <w:tcW w:w="2386" w:type="dxa"/>
          </w:tcPr>
          <w:p w:rsidR="00B056C5" w:rsidRPr="00102006" w:rsidRDefault="00B056C5" w:rsidP="0076301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Ростовского регионального отделения   Всероссийской политической партии "ЕДИНАЯ РОССИЯ"</w:t>
            </w:r>
          </w:p>
        </w:tc>
        <w:tc>
          <w:tcPr>
            <w:tcW w:w="2196" w:type="dxa"/>
          </w:tcPr>
          <w:p w:rsidR="00B056C5" w:rsidRPr="00102006" w:rsidRDefault="00B056C5" w:rsidP="00CC578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1219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CC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07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Грицан Ирина Юрьевна</w:t>
            </w:r>
          </w:p>
        </w:tc>
        <w:tc>
          <w:tcPr>
            <w:tcW w:w="1493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11.12.1980</w:t>
            </w:r>
          </w:p>
        </w:tc>
        <w:tc>
          <w:tcPr>
            <w:tcW w:w="2386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96" w:type="dxa"/>
          </w:tcPr>
          <w:p w:rsidR="00B056C5" w:rsidRPr="00102006" w:rsidRDefault="00B056C5" w:rsidP="00CC5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1219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CC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07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Деева Светлана Юрьевна</w:t>
            </w:r>
          </w:p>
        </w:tc>
        <w:tc>
          <w:tcPr>
            <w:tcW w:w="1493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06.02.1979</w:t>
            </w:r>
          </w:p>
        </w:tc>
        <w:tc>
          <w:tcPr>
            <w:tcW w:w="2386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избирательное объединение или его региональное отделение переведено в ретро</w:t>
            </w:r>
          </w:p>
        </w:tc>
        <w:tc>
          <w:tcPr>
            <w:tcW w:w="2196" w:type="dxa"/>
          </w:tcPr>
          <w:p w:rsidR="00B056C5" w:rsidRPr="00102006" w:rsidRDefault="00B056C5" w:rsidP="00CC5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1219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CC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07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Деев Сергей Васильевич</w:t>
            </w:r>
          </w:p>
        </w:tc>
        <w:tc>
          <w:tcPr>
            <w:tcW w:w="1493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27.08.1973</w:t>
            </w:r>
          </w:p>
        </w:tc>
        <w:tc>
          <w:tcPr>
            <w:tcW w:w="2386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102006" w:rsidRDefault="00B056C5" w:rsidP="00CC5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1219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CC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07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Полохова Елена Александровна</w:t>
            </w:r>
          </w:p>
        </w:tc>
        <w:tc>
          <w:tcPr>
            <w:tcW w:w="1493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09.05.1966</w:t>
            </w:r>
          </w:p>
        </w:tc>
        <w:tc>
          <w:tcPr>
            <w:tcW w:w="2386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102006" w:rsidRDefault="00B056C5" w:rsidP="00CC5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1219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CC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107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Иванченко Евгения Сергеевна</w:t>
            </w:r>
          </w:p>
        </w:tc>
        <w:tc>
          <w:tcPr>
            <w:tcW w:w="1493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04.04.1982</w:t>
            </w:r>
          </w:p>
        </w:tc>
        <w:tc>
          <w:tcPr>
            <w:tcW w:w="2386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Ростовского регионального отделения   Всероссийской политической партии "ЕДИНАЯ РОССИЯ"</w:t>
            </w:r>
          </w:p>
        </w:tc>
        <w:tc>
          <w:tcPr>
            <w:tcW w:w="2196" w:type="dxa"/>
          </w:tcPr>
          <w:p w:rsidR="00B056C5" w:rsidRPr="00102006" w:rsidRDefault="00B056C5" w:rsidP="00CC5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1218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CC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107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Иванченко Ирина Владимировна</w:t>
            </w:r>
          </w:p>
        </w:tc>
        <w:tc>
          <w:tcPr>
            <w:tcW w:w="1493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01.05.1968</w:t>
            </w:r>
          </w:p>
        </w:tc>
        <w:tc>
          <w:tcPr>
            <w:tcW w:w="2386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102006" w:rsidRDefault="00B056C5" w:rsidP="00CC5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1218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CC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107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Бартышева Екатерина Валерьевна</w:t>
            </w:r>
          </w:p>
        </w:tc>
        <w:tc>
          <w:tcPr>
            <w:tcW w:w="1493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29.01.1989</w:t>
            </w:r>
          </w:p>
        </w:tc>
        <w:tc>
          <w:tcPr>
            <w:tcW w:w="2386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Общероссийская общественная организация "Союз женщин России"</w:t>
            </w:r>
          </w:p>
        </w:tc>
        <w:tc>
          <w:tcPr>
            <w:tcW w:w="2196" w:type="dxa"/>
          </w:tcPr>
          <w:p w:rsidR="00B056C5" w:rsidRPr="00102006" w:rsidRDefault="00B056C5" w:rsidP="00CC5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1218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CC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107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Акулиничева Анна Геннадьевна</w:t>
            </w:r>
          </w:p>
        </w:tc>
        <w:tc>
          <w:tcPr>
            <w:tcW w:w="1493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27.01.1975</w:t>
            </w:r>
          </w:p>
        </w:tc>
        <w:tc>
          <w:tcPr>
            <w:tcW w:w="2386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Всероссийской политической партии "Гражданская Сила" в Ростовской области</w:t>
            </w:r>
          </w:p>
        </w:tc>
        <w:tc>
          <w:tcPr>
            <w:tcW w:w="2196" w:type="dxa"/>
          </w:tcPr>
          <w:p w:rsidR="00B056C5" w:rsidRPr="00102006" w:rsidRDefault="00B056C5" w:rsidP="00CC5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1218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CC57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107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Сантоцкий Андрей Иванович</w:t>
            </w:r>
          </w:p>
        </w:tc>
        <w:tc>
          <w:tcPr>
            <w:tcW w:w="1493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05.11.1987</w:t>
            </w:r>
          </w:p>
        </w:tc>
        <w:tc>
          <w:tcPr>
            <w:tcW w:w="2386" w:type="dxa"/>
          </w:tcPr>
          <w:p w:rsidR="00B056C5" w:rsidRPr="00102006" w:rsidRDefault="00B056C5" w:rsidP="00CC578E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102006" w:rsidRDefault="00B056C5" w:rsidP="00CC578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1218</w:t>
            </w:r>
          </w:p>
        </w:tc>
      </w:tr>
      <w:tr w:rsidR="00B056C5" w:rsidRPr="00C77B88" w:rsidTr="004B1D28">
        <w:trPr>
          <w:trHeight w:val="233"/>
        </w:trPr>
        <w:tc>
          <w:tcPr>
            <w:tcW w:w="10619" w:type="dxa"/>
            <w:gridSpan w:val="6"/>
          </w:tcPr>
          <w:p w:rsidR="00B056C5" w:rsidRPr="00102006" w:rsidRDefault="00B056C5" w:rsidP="00CC578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Знаменское сельское поселение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D96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107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Интенгенова Лариса Максимовна</w:t>
            </w:r>
          </w:p>
        </w:tc>
        <w:tc>
          <w:tcPr>
            <w:tcW w:w="1493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03.03.1963</w:t>
            </w:r>
          </w:p>
        </w:tc>
        <w:tc>
          <w:tcPr>
            <w:tcW w:w="2386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Ростовского регионального отделения   Всероссийской политической партии "ЕДИНАЯ РОССИЯ"</w:t>
            </w:r>
          </w:p>
        </w:tc>
        <w:tc>
          <w:tcPr>
            <w:tcW w:w="2196" w:type="dxa"/>
          </w:tcPr>
          <w:p w:rsidR="00B056C5" w:rsidRPr="00102006" w:rsidRDefault="00B056C5" w:rsidP="00D969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1231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D96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107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Дерачиц Татьяна Юрьевна</w:t>
            </w:r>
          </w:p>
        </w:tc>
        <w:tc>
          <w:tcPr>
            <w:tcW w:w="1493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17.01.1967</w:t>
            </w:r>
          </w:p>
        </w:tc>
        <w:tc>
          <w:tcPr>
            <w:tcW w:w="2386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Общероссийская общественная организация "Союз женщин России"</w:t>
            </w:r>
          </w:p>
        </w:tc>
        <w:tc>
          <w:tcPr>
            <w:tcW w:w="2196" w:type="dxa"/>
          </w:tcPr>
          <w:p w:rsidR="00B056C5" w:rsidRPr="00102006" w:rsidRDefault="00B056C5" w:rsidP="00D969BB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1231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D96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107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Юрова Тамара Григорьевна</w:t>
            </w:r>
          </w:p>
        </w:tc>
        <w:tc>
          <w:tcPr>
            <w:tcW w:w="1493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02.04.1965</w:t>
            </w:r>
          </w:p>
        </w:tc>
        <w:tc>
          <w:tcPr>
            <w:tcW w:w="2386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избирательное объединение или его региональное отделение 1232переведено в ретро</w:t>
            </w:r>
          </w:p>
        </w:tc>
        <w:tc>
          <w:tcPr>
            <w:tcW w:w="2196" w:type="dxa"/>
          </w:tcPr>
          <w:p w:rsidR="00B056C5" w:rsidRPr="00102006" w:rsidRDefault="00B056C5" w:rsidP="00D969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1231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D96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107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Конькова Ольга Федоровна</w:t>
            </w:r>
          </w:p>
        </w:tc>
        <w:tc>
          <w:tcPr>
            <w:tcW w:w="1493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23.06.1960</w:t>
            </w:r>
          </w:p>
        </w:tc>
        <w:tc>
          <w:tcPr>
            <w:tcW w:w="2386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196" w:type="dxa"/>
          </w:tcPr>
          <w:p w:rsidR="00B056C5" w:rsidRPr="00102006" w:rsidRDefault="00B056C5" w:rsidP="00D969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1231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D96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107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Лаптева Ираида Владимировна</w:t>
            </w:r>
          </w:p>
        </w:tc>
        <w:tc>
          <w:tcPr>
            <w:tcW w:w="1493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08.08.1947</w:t>
            </w:r>
          </w:p>
        </w:tc>
        <w:tc>
          <w:tcPr>
            <w:tcW w:w="2386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102006" w:rsidRDefault="00B056C5" w:rsidP="00D969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1231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D96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2107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Трулева Елена Владимировна</w:t>
            </w:r>
          </w:p>
        </w:tc>
        <w:tc>
          <w:tcPr>
            <w:tcW w:w="1493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19.01.1962</w:t>
            </w:r>
          </w:p>
        </w:tc>
        <w:tc>
          <w:tcPr>
            <w:tcW w:w="2386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Ростовского регионального отделения   Всероссийской политической партии "ЕДИНАЯ РОССИЯ"</w:t>
            </w:r>
          </w:p>
        </w:tc>
        <w:tc>
          <w:tcPr>
            <w:tcW w:w="2196" w:type="dxa"/>
          </w:tcPr>
          <w:p w:rsidR="00B056C5" w:rsidRPr="00102006" w:rsidRDefault="00B056C5" w:rsidP="00D969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1230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D96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107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Павлова Валентина Дмитриевна</w:t>
            </w:r>
          </w:p>
        </w:tc>
        <w:tc>
          <w:tcPr>
            <w:tcW w:w="1493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10.10.1972</w:t>
            </w:r>
          </w:p>
        </w:tc>
        <w:tc>
          <w:tcPr>
            <w:tcW w:w="2386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  <w:tc>
          <w:tcPr>
            <w:tcW w:w="2196" w:type="dxa"/>
          </w:tcPr>
          <w:p w:rsidR="00B056C5" w:rsidRPr="00102006" w:rsidRDefault="00B056C5" w:rsidP="00D969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1230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D96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107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Блинова Тамара Михайловна</w:t>
            </w:r>
          </w:p>
        </w:tc>
        <w:tc>
          <w:tcPr>
            <w:tcW w:w="1493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01.04.1963</w:t>
            </w:r>
          </w:p>
        </w:tc>
        <w:tc>
          <w:tcPr>
            <w:tcW w:w="2386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 - МБУК "Районный дом культуры Морозовского района"</w:t>
            </w:r>
          </w:p>
        </w:tc>
        <w:tc>
          <w:tcPr>
            <w:tcW w:w="2196" w:type="dxa"/>
          </w:tcPr>
          <w:p w:rsidR="00B056C5" w:rsidRPr="00102006" w:rsidRDefault="00B056C5" w:rsidP="00D969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1230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D96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107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Джавхова Зейнаб Суннатовна</w:t>
            </w:r>
          </w:p>
        </w:tc>
        <w:tc>
          <w:tcPr>
            <w:tcW w:w="1493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23.03.1987</w:t>
            </w:r>
          </w:p>
        </w:tc>
        <w:tc>
          <w:tcPr>
            <w:tcW w:w="2386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избирательное объединение или его региональное отделение переведено в ретро</w:t>
            </w:r>
          </w:p>
        </w:tc>
        <w:tc>
          <w:tcPr>
            <w:tcW w:w="2196" w:type="dxa"/>
          </w:tcPr>
          <w:p w:rsidR="00B056C5" w:rsidRPr="00102006" w:rsidRDefault="00B056C5" w:rsidP="00D969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1230</w:t>
            </w:r>
          </w:p>
        </w:tc>
      </w:tr>
      <w:tr w:rsidR="00B056C5" w:rsidRPr="00C77B88" w:rsidTr="00CC578E">
        <w:trPr>
          <w:trHeight w:val="233"/>
        </w:trPr>
        <w:tc>
          <w:tcPr>
            <w:tcW w:w="644" w:type="dxa"/>
          </w:tcPr>
          <w:p w:rsidR="00B056C5" w:rsidRPr="00102006" w:rsidRDefault="00B056C5" w:rsidP="00D969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107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Павлова Валентина Федоровна</w:t>
            </w:r>
          </w:p>
        </w:tc>
        <w:tc>
          <w:tcPr>
            <w:tcW w:w="1493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27.02.1960</w:t>
            </w:r>
          </w:p>
        </w:tc>
        <w:tc>
          <w:tcPr>
            <w:tcW w:w="2386" w:type="dxa"/>
          </w:tcPr>
          <w:p w:rsidR="00B056C5" w:rsidRPr="00102006" w:rsidRDefault="00B056C5" w:rsidP="00D969BB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 - временно не работает</w:t>
            </w:r>
          </w:p>
        </w:tc>
        <w:tc>
          <w:tcPr>
            <w:tcW w:w="2196" w:type="dxa"/>
          </w:tcPr>
          <w:p w:rsidR="00B056C5" w:rsidRPr="00102006" w:rsidRDefault="00B056C5" w:rsidP="00D969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102006" w:rsidRDefault="00B056C5" w:rsidP="00C802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0200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1230</w:t>
            </w:r>
          </w:p>
        </w:tc>
      </w:tr>
    </w:tbl>
    <w:p w:rsidR="00B056C5" w:rsidRPr="00D969BB" w:rsidRDefault="00B056C5" w:rsidP="00DB71CE">
      <w:pPr>
        <w:tabs>
          <w:tab w:val="left" w:pos="489"/>
          <w:tab w:val="center" w:pos="5102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969B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969B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969B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969BB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Default="00B056C5">
      <w:pPr>
        <w:rPr>
          <w:sz w:val="28"/>
          <w:szCs w:val="28"/>
        </w:rPr>
      </w:pPr>
    </w:p>
    <w:p w:rsidR="00B056C5" w:rsidRPr="00DB71CE" w:rsidRDefault="00B056C5" w:rsidP="00102006">
      <w:pPr>
        <w:spacing w:after="0" w:line="240" w:lineRule="auto"/>
        <w:ind w:left="5664" w:firstLine="13"/>
        <w:rPr>
          <w:rFonts w:ascii="Times New Roman" w:hAnsi="Times New Roman" w:cs="Times New Roman"/>
          <w:sz w:val="24"/>
          <w:szCs w:val="24"/>
          <w:lang w:eastAsia="ru-RU"/>
        </w:rPr>
      </w:pPr>
      <w:r w:rsidRPr="00DB71CE"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 2 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 xml:space="preserve">к  постановлению территориальной избирательной </w:t>
      </w:r>
    </w:p>
    <w:p w:rsidR="00B056C5" w:rsidRDefault="00B056C5" w:rsidP="00102006">
      <w:pPr>
        <w:spacing w:after="0" w:line="240" w:lineRule="auto"/>
        <w:ind w:left="5664" w:firstLine="13"/>
        <w:rPr>
          <w:rFonts w:ascii="Times New Roman" w:hAnsi="Times New Roman" w:cs="Times New Roman"/>
          <w:sz w:val="24"/>
          <w:szCs w:val="24"/>
          <w:lang w:eastAsia="ru-RU"/>
        </w:rPr>
      </w:pPr>
      <w:r w:rsidRPr="00DB71CE">
        <w:rPr>
          <w:rFonts w:ascii="Times New Roman" w:hAnsi="Times New Roman" w:cs="Times New Roman"/>
          <w:sz w:val="24"/>
          <w:szCs w:val="24"/>
          <w:lang w:eastAsia="ru-RU"/>
        </w:rPr>
        <w:t xml:space="preserve">комиссии Морозовского района </w:t>
      </w:r>
    </w:p>
    <w:p w:rsidR="00B056C5" w:rsidRPr="00DB71CE" w:rsidRDefault="00B056C5" w:rsidP="00102006">
      <w:pPr>
        <w:spacing w:after="0" w:line="240" w:lineRule="auto"/>
        <w:ind w:left="5664" w:firstLine="13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B71CE"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>29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>.0</w:t>
      </w: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>г № 1</w:t>
      </w:r>
      <w:r>
        <w:rPr>
          <w:rFonts w:ascii="Times New Roman" w:hAnsi="Times New Roman" w:cs="Times New Roman"/>
          <w:sz w:val="24"/>
          <w:szCs w:val="24"/>
          <w:lang w:eastAsia="ru-RU"/>
        </w:rPr>
        <w:t>80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DB71CE">
        <w:rPr>
          <w:rFonts w:ascii="Times New Roman" w:hAnsi="Times New Roman" w:cs="Times New Roman"/>
          <w:sz w:val="24"/>
          <w:szCs w:val="24"/>
          <w:lang w:eastAsia="ru-RU"/>
        </w:rPr>
        <w:t>1</w:t>
      </w:r>
    </w:p>
    <w:p w:rsidR="00B056C5" w:rsidRPr="00DB71CE" w:rsidRDefault="00B056C5" w:rsidP="00102006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B056C5" w:rsidRPr="00DB71CE" w:rsidRDefault="00B056C5" w:rsidP="001020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  <w:r w:rsidRPr="00DB71CE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Список кандидатур, предложенных для зачисления </w:t>
      </w:r>
      <w:r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из резерва участковых избирательных комиссий №№ 1220, 1221, 1232, 1233 </w:t>
      </w:r>
      <w:r w:rsidRPr="00DB71CE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в резерв составов участковых комиссий </w:t>
      </w:r>
      <w:r>
        <w:rPr>
          <w:rFonts w:ascii="Times New Roman" w:hAnsi="Times New Roman" w:cs="Times New Roman"/>
          <w:b/>
          <w:bCs/>
          <w:sz w:val="28"/>
          <w:szCs w:val="24"/>
          <w:lang w:eastAsia="ru-RU"/>
        </w:rPr>
        <w:t xml:space="preserve">№№ 1218, 1219, 1230, 1231 </w:t>
      </w:r>
      <w:r w:rsidRPr="00DB71CE">
        <w:rPr>
          <w:rFonts w:ascii="Times New Roman" w:hAnsi="Times New Roman" w:cs="Times New Roman"/>
          <w:b/>
          <w:bCs/>
          <w:sz w:val="28"/>
          <w:szCs w:val="24"/>
          <w:lang w:eastAsia="ru-RU"/>
        </w:rPr>
        <w:t>Территориальной избирательной комиссии Морозовского района Ростовской области</w:t>
      </w:r>
    </w:p>
    <w:p w:rsidR="00B056C5" w:rsidRPr="00DB71CE" w:rsidRDefault="00B056C5" w:rsidP="0010200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eastAsia="ru-RU"/>
        </w:rPr>
      </w:pPr>
    </w:p>
    <w:p w:rsidR="00B056C5" w:rsidRPr="00DB71CE" w:rsidRDefault="00B056C5" w:rsidP="001020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6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44"/>
        <w:gridCol w:w="2107"/>
        <w:gridCol w:w="1493"/>
        <w:gridCol w:w="2386"/>
        <w:gridCol w:w="2196"/>
        <w:gridCol w:w="1793"/>
      </w:tblGrid>
      <w:tr w:rsidR="00B056C5" w:rsidRPr="00FB5891" w:rsidTr="00713A67">
        <w:trPr>
          <w:trHeight w:val="233"/>
        </w:trPr>
        <w:tc>
          <w:tcPr>
            <w:tcW w:w="644" w:type="dxa"/>
            <w:vAlign w:val="center"/>
          </w:tcPr>
          <w:p w:rsidR="00B056C5" w:rsidRPr="00DB71CE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107" w:type="dxa"/>
            <w:vAlign w:val="center"/>
          </w:tcPr>
          <w:p w:rsidR="00B056C5" w:rsidRPr="00DB71CE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493" w:type="dxa"/>
            <w:vAlign w:val="center"/>
          </w:tcPr>
          <w:p w:rsidR="00B056C5" w:rsidRPr="00DB71CE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>Дата рождения</w:t>
            </w:r>
          </w:p>
        </w:tc>
        <w:tc>
          <w:tcPr>
            <w:tcW w:w="2386" w:type="dxa"/>
            <w:vAlign w:val="center"/>
          </w:tcPr>
          <w:p w:rsidR="00B056C5" w:rsidRPr="00DB71CE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>Наименование субъекта выдвижения</w:t>
            </w:r>
          </w:p>
        </w:tc>
        <w:tc>
          <w:tcPr>
            <w:tcW w:w="2196" w:type="dxa"/>
            <w:vAlign w:val="center"/>
          </w:tcPr>
          <w:p w:rsidR="00B056C5" w:rsidRPr="00DB71CE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>Очередность назначения, указанная политической партией (при наличии)</w:t>
            </w:r>
          </w:p>
        </w:tc>
        <w:tc>
          <w:tcPr>
            <w:tcW w:w="1793" w:type="dxa"/>
            <w:vAlign w:val="center"/>
          </w:tcPr>
          <w:p w:rsidR="00B056C5" w:rsidRPr="00DB71CE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  <w:lang w:eastAsia="ru-RU"/>
              </w:rPr>
            </w:pPr>
            <w:r w:rsidRPr="00DB71CE">
              <w:rPr>
                <w:rFonts w:ascii="Times New Roman" w:hAnsi="Times New Roman" w:cs="Times New Roman"/>
                <w:b/>
                <w:lang w:eastAsia="ru-RU"/>
              </w:rPr>
              <w:t xml:space="preserve">№ избирательного участка </w:t>
            </w:r>
          </w:p>
        </w:tc>
      </w:tr>
      <w:tr w:rsidR="00B056C5" w:rsidRPr="00FB5891" w:rsidTr="00713A67">
        <w:trPr>
          <w:trHeight w:val="233"/>
        </w:trPr>
        <w:tc>
          <w:tcPr>
            <w:tcW w:w="10619" w:type="dxa"/>
            <w:gridSpan w:val="6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F7B8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Вознесенское сельское поселение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2F7B8D">
              <w:rPr>
                <w:rFonts w:ascii="Times New Roman" w:hAnsi="Times New Roman" w:cs="Times New Roman"/>
                <w:sz w:val="28"/>
                <w:szCs w:val="28"/>
              </w:rPr>
              <w:t>Линник Марина Викторовна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10.04.1974</w:t>
            </w:r>
          </w:p>
        </w:tc>
        <w:tc>
          <w:tcPr>
            <w:tcW w:w="2386" w:type="dxa"/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76301E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30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2F7B8D">
              <w:rPr>
                <w:rFonts w:ascii="Times New Roman" w:hAnsi="Times New Roman" w:cs="Times New Roman"/>
                <w:sz w:val="28"/>
                <w:szCs w:val="28"/>
              </w:rPr>
              <w:t>Барановская Наталья Викторовна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03.01.1979</w:t>
            </w:r>
          </w:p>
        </w:tc>
        <w:tc>
          <w:tcPr>
            <w:tcW w:w="2386" w:type="dxa"/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Морозовское местное отделение Ростовского регионального отделения   Всероссийской политической партии "ЕДИНАЯ РОССИЯ"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76301E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6301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Кузьмина Галина Ивановна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19.03.1968</w:t>
            </w:r>
          </w:p>
        </w:tc>
        <w:tc>
          <w:tcPr>
            <w:tcW w:w="2386" w:type="dxa"/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Общероссийская общественная организация "Союз женщин России"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76301E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1218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Лукашевич Сергей Геннадьевич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04.10.1963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FB5891" w:rsidRDefault="00B056C5" w:rsidP="00713A67">
            <w:pPr>
              <w:jc w:val="center"/>
            </w:pPr>
            <w:r w:rsidRPr="005402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Гаркуша Надежда Александровна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14.12.1985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FB5891" w:rsidRDefault="00B056C5" w:rsidP="00713A67">
            <w:pPr>
              <w:jc w:val="center"/>
            </w:pPr>
            <w:r w:rsidRPr="005402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Мозговой Николай Александрович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09.10.1981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FB5891" w:rsidRDefault="00B056C5" w:rsidP="00713A67">
            <w:pPr>
              <w:jc w:val="center"/>
            </w:pPr>
            <w:r w:rsidRPr="005402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Мамокина Елена Александровна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04.06.1963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FB5891" w:rsidRDefault="00B056C5" w:rsidP="00713A67">
            <w:pPr>
              <w:jc w:val="center"/>
            </w:pPr>
            <w:r w:rsidRPr="005402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Сеньковец Людмила Валентиновна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20.10.1967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FB5891" w:rsidRDefault="00B056C5" w:rsidP="00713A67">
            <w:pPr>
              <w:jc w:val="center"/>
            </w:pPr>
            <w:r w:rsidRPr="005402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Жарова Марина Ивановна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08.06.1969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FB5891" w:rsidRDefault="00B056C5" w:rsidP="00713A67">
            <w:pPr>
              <w:jc w:val="center"/>
            </w:pPr>
            <w:r w:rsidRPr="005402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Умарова </w:t>
            </w:r>
          </w:p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Анна Петровна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24.03.1976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FB5891" w:rsidRDefault="00B056C5" w:rsidP="00713A67">
            <w:pPr>
              <w:jc w:val="center"/>
            </w:pPr>
            <w:r w:rsidRPr="005402B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  <w:tr w:rsidR="00B056C5" w:rsidRPr="00FB5891" w:rsidTr="00713A67">
        <w:trPr>
          <w:trHeight w:val="233"/>
        </w:trPr>
        <w:tc>
          <w:tcPr>
            <w:tcW w:w="10619" w:type="dxa"/>
            <w:gridSpan w:val="6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F7B8D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Знаменское сельское поселение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2F7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Юрова </w:t>
            </w:r>
          </w:p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Галина Михайловна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01.01.1966</w:t>
            </w:r>
          </w:p>
        </w:tc>
        <w:tc>
          <w:tcPr>
            <w:tcW w:w="2386" w:type="dxa"/>
          </w:tcPr>
          <w:p w:rsidR="00B056C5" w:rsidRPr="002F7B8D" w:rsidRDefault="00B056C5" w:rsidP="00713A6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Общероссийская общественная организация "Союз женщин России"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D969BB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9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2F7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Селиванова Любовь Викторовна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01.03.1968</w:t>
            </w:r>
          </w:p>
        </w:tc>
        <w:tc>
          <w:tcPr>
            <w:tcW w:w="2386" w:type="dxa"/>
          </w:tcPr>
          <w:p w:rsidR="00B056C5" w:rsidRPr="002F7B8D" w:rsidRDefault="00B056C5" w:rsidP="00713A6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Морозовское местное отделение Ростовского регионального отделения   Всероссийской политической партии "ЕДИНАЯ РОССИЯ"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D969BB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9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2F7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Письминская Ирина Александровна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28.06.1980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D969BB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9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2F7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Тенякова </w:t>
            </w:r>
          </w:p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Лия Романовна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18.09.1977</w:t>
            </w:r>
          </w:p>
        </w:tc>
        <w:tc>
          <w:tcPr>
            <w:tcW w:w="2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собрание избирателей по месту жительства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D969BB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9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2F7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Ниязова </w:t>
            </w:r>
          </w:p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Наима Ахмедовна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13.03.1984</w:t>
            </w:r>
          </w:p>
        </w:tc>
        <w:tc>
          <w:tcPr>
            <w:tcW w:w="2386" w:type="dxa"/>
            <w:tcBorders>
              <w:bottom w:val="single" w:sz="4" w:space="0" w:color="auto"/>
            </w:tcBorders>
          </w:tcPr>
          <w:p w:rsidR="00B056C5" w:rsidRPr="002F7B8D" w:rsidRDefault="00B056C5" w:rsidP="00713A67">
            <w:pPr>
              <w:ind w:left="-60" w:right="-113"/>
              <w:rPr>
                <w:rFonts w:ascii="Times New Roman" w:hAnsi="Times New Roman" w:cs="Times New Roman"/>
                <w:sz w:val="28"/>
                <w:szCs w:val="28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Морозовское местное отделение Ростовского регионального отделения   Всероссийской политической партии "ЕДИНАЯ РОССИЯ"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D969BB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9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B056C5" w:rsidRPr="00FB5891" w:rsidTr="00713A67">
        <w:trPr>
          <w:trHeight w:val="233"/>
        </w:trPr>
        <w:tc>
          <w:tcPr>
            <w:tcW w:w="644" w:type="dxa"/>
            <w:tcBorders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2F7B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Кошелева Светлана Григорьевна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16.01.1967</w:t>
            </w:r>
          </w:p>
        </w:tc>
        <w:tc>
          <w:tcPr>
            <w:tcW w:w="2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56C5" w:rsidRPr="002F7B8D" w:rsidRDefault="00B056C5" w:rsidP="00713A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F7B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Региональное отделение в Ростовской области Всероссийской политической партии "ПРАВОЕ ДЕЛО"</w:t>
            </w:r>
          </w:p>
        </w:tc>
        <w:tc>
          <w:tcPr>
            <w:tcW w:w="2196" w:type="dxa"/>
          </w:tcPr>
          <w:p w:rsidR="00B056C5" w:rsidRPr="00FB5891" w:rsidRDefault="00B056C5" w:rsidP="00713A67">
            <w:r w:rsidRPr="00EE04B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очередность не устанавливалась</w:t>
            </w:r>
          </w:p>
        </w:tc>
        <w:tc>
          <w:tcPr>
            <w:tcW w:w="1793" w:type="dxa"/>
          </w:tcPr>
          <w:p w:rsidR="00B056C5" w:rsidRPr="00D969BB" w:rsidRDefault="00B056C5" w:rsidP="00713A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969B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123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B056C5" w:rsidRPr="00D969BB" w:rsidRDefault="00B056C5">
      <w:pPr>
        <w:rPr>
          <w:sz w:val="28"/>
          <w:szCs w:val="28"/>
        </w:rPr>
      </w:pPr>
    </w:p>
    <w:sectPr w:rsidR="00B056C5" w:rsidRPr="00D969BB" w:rsidSect="00812B60"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F86"/>
    <w:rsid w:val="00102006"/>
    <w:rsid w:val="002403BB"/>
    <w:rsid w:val="00255E25"/>
    <w:rsid w:val="00295F0E"/>
    <w:rsid w:val="002F7B8D"/>
    <w:rsid w:val="00387C13"/>
    <w:rsid w:val="004B1D28"/>
    <w:rsid w:val="004F4733"/>
    <w:rsid w:val="00517E55"/>
    <w:rsid w:val="005402BF"/>
    <w:rsid w:val="005F734C"/>
    <w:rsid w:val="00713A67"/>
    <w:rsid w:val="007172CB"/>
    <w:rsid w:val="0073628B"/>
    <w:rsid w:val="0076301E"/>
    <w:rsid w:val="00812B60"/>
    <w:rsid w:val="00A12F86"/>
    <w:rsid w:val="00B056C5"/>
    <w:rsid w:val="00C610E3"/>
    <w:rsid w:val="00C77B88"/>
    <w:rsid w:val="00C80236"/>
    <w:rsid w:val="00CC578E"/>
    <w:rsid w:val="00D217C8"/>
    <w:rsid w:val="00D969BB"/>
    <w:rsid w:val="00DB71CE"/>
    <w:rsid w:val="00EC2DAD"/>
    <w:rsid w:val="00EE04B5"/>
    <w:rsid w:val="00FA354D"/>
    <w:rsid w:val="00FB5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28B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B7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B7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143</TotalTime>
  <Pages>8</Pages>
  <Words>1204</Words>
  <Characters>6867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9</cp:revision>
  <cp:lastPrinted>2016-01-29T07:01:00Z</cp:lastPrinted>
  <dcterms:created xsi:type="dcterms:W3CDTF">2016-01-29T07:00:00Z</dcterms:created>
  <dcterms:modified xsi:type="dcterms:W3CDTF">2016-02-16T08:56:00Z</dcterms:modified>
</cp:coreProperties>
</file>