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7AD" w:rsidRPr="001E5561" w:rsidRDefault="000117AD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824A1B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0117AD" w:rsidRPr="001E5561" w:rsidRDefault="000117AD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   КОМИССИЯ</w:t>
      </w:r>
    </w:p>
    <w:p w:rsidR="000117AD" w:rsidRPr="001E5561" w:rsidRDefault="000117AD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РОСТОВСКОЙ ОБЛАСТИ</w:t>
      </w:r>
    </w:p>
    <w:p w:rsidR="000117AD" w:rsidRPr="001E5561" w:rsidRDefault="000117AD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0117AD" w:rsidRPr="001E5561" w:rsidRDefault="000117AD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117AD" w:rsidRPr="001E5561" w:rsidRDefault="000117AD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117AD" w:rsidRPr="001E5561" w:rsidRDefault="000117AD" w:rsidP="00932F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30 ноября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57-18</w:t>
      </w:r>
    </w:p>
    <w:p w:rsidR="000117AD" w:rsidRPr="001E5561" w:rsidRDefault="000117AD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7AD" w:rsidRPr="001E5561" w:rsidRDefault="000117AD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0117AD" w:rsidRPr="001E5561" w:rsidRDefault="000117AD" w:rsidP="00932F07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декабрь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2017</w:t>
      </w: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0117AD" w:rsidRPr="001E5561" w:rsidRDefault="000117AD" w:rsidP="001E556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0117AD" w:rsidRPr="001E5561" w:rsidRDefault="000117AD" w:rsidP="00932F07">
      <w:pPr>
        <w:autoSpaceDE w:val="0"/>
        <w:autoSpaceDN w:val="0"/>
        <w:adjustRightInd w:val="0"/>
        <w:spacing w:after="0" w:line="360" w:lineRule="auto"/>
        <w:ind w:right="425"/>
        <w:rPr>
          <w:rFonts w:ascii="Courier New" w:hAnsi="Courier New" w:cs="Courier New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ТИК З.В. Вороновой о проекте постановления ТИК «О плане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декабрь 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2017 года»,</w:t>
      </w:r>
    </w:p>
    <w:p w:rsidR="000117AD" w:rsidRPr="001E5561" w:rsidRDefault="000117AD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0117AD" w:rsidRPr="001E5561" w:rsidRDefault="000117AD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0117AD" w:rsidRPr="001E5561" w:rsidRDefault="000117AD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7AD" w:rsidRPr="001E5561" w:rsidRDefault="000117AD" w:rsidP="00932F07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декабрь 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2017 года.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(Прилагается) </w:t>
      </w:r>
    </w:p>
    <w:p w:rsidR="000117AD" w:rsidRPr="001E5561" w:rsidRDefault="000117AD" w:rsidP="00E057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2. Контроль за выполнением данного постановления возложить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редседателя территориальной избирательной комиссии З.В. Воронову.</w:t>
      </w:r>
    </w:p>
    <w:p w:rsidR="000117AD" w:rsidRPr="001E5561" w:rsidRDefault="000117AD" w:rsidP="001E5561">
      <w:pPr>
        <w:spacing w:after="0" w:line="360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117AD" w:rsidRPr="001E5561" w:rsidRDefault="000117AD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117AD" w:rsidRPr="001E5561" w:rsidRDefault="000117AD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З.В. Воронова</w:t>
      </w:r>
    </w:p>
    <w:p w:rsidR="000117AD" w:rsidRPr="001E5561" w:rsidRDefault="000117AD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117AD" w:rsidRPr="001E5561" w:rsidRDefault="000117AD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М.С. Фильцова</w:t>
      </w:r>
    </w:p>
    <w:sectPr w:rsidR="000117AD" w:rsidRPr="001E5561" w:rsidSect="0049071D">
      <w:pgSz w:w="11907" w:h="16840" w:code="9"/>
      <w:pgMar w:top="1134" w:right="850" w:bottom="1134" w:left="1701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FF1"/>
    <w:rsid w:val="000117AD"/>
    <w:rsid w:val="000128CA"/>
    <w:rsid w:val="000733A1"/>
    <w:rsid w:val="000B69D1"/>
    <w:rsid w:val="000F4FDA"/>
    <w:rsid w:val="00102B90"/>
    <w:rsid w:val="00145132"/>
    <w:rsid w:val="00180144"/>
    <w:rsid w:val="001B1F24"/>
    <w:rsid w:val="001C3FF1"/>
    <w:rsid w:val="001E5561"/>
    <w:rsid w:val="0021154C"/>
    <w:rsid w:val="00235321"/>
    <w:rsid w:val="002467A4"/>
    <w:rsid w:val="002755C6"/>
    <w:rsid w:val="0027667E"/>
    <w:rsid w:val="002E5FC2"/>
    <w:rsid w:val="00327184"/>
    <w:rsid w:val="00342270"/>
    <w:rsid w:val="003619D6"/>
    <w:rsid w:val="0039618C"/>
    <w:rsid w:val="00397303"/>
    <w:rsid w:val="003B17E4"/>
    <w:rsid w:val="003C67D1"/>
    <w:rsid w:val="003D3D12"/>
    <w:rsid w:val="003D61E3"/>
    <w:rsid w:val="003D7045"/>
    <w:rsid w:val="003F5E5B"/>
    <w:rsid w:val="00410E32"/>
    <w:rsid w:val="00461192"/>
    <w:rsid w:val="00466492"/>
    <w:rsid w:val="004676FE"/>
    <w:rsid w:val="00474626"/>
    <w:rsid w:val="0049071D"/>
    <w:rsid w:val="00523BB6"/>
    <w:rsid w:val="0058244C"/>
    <w:rsid w:val="005C5D0C"/>
    <w:rsid w:val="005D33F1"/>
    <w:rsid w:val="005F3AF1"/>
    <w:rsid w:val="006605ED"/>
    <w:rsid w:val="00676EDA"/>
    <w:rsid w:val="0068603E"/>
    <w:rsid w:val="006F11FC"/>
    <w:rsid w:val="00712B55"/>
    <w:rsid w:val="00743F51"/>
    <w:rsid w:val="00794C82"/>
    <w:rsid w:val="007A1505"/>
    <w:rsid w:val="007E2CCC"/>
    <w:rsid w:val="007F2D51"/>
    <w:rsid w:val="00824A1B"/>
    <w:rsid w:val="00914D9A"/>
    <w:rsid w:val="00925ECF"/>
    <w:rsid w:val="00932F07"/>
    <w:rsid w:val="009527EE"/>
    <w:rsid w:val="00964FD5"/>
    <w:rsid w:val="00A56AF9"/>
    <w:rsid w:val="00A81CD1"/>
    <w:rsid w:val="00AC09EE"/>
    <w:rsid w:val="00B15DC4"/>
    <w:rsid w:val="00B50137"/>
    <w:rsid w:val="00BA74EA"/>
    <w:rsid w:val="00BB57FB"/>
    <w:rsid w:val="00D45816"/>
    <w:rsid w:val="00DF5550"/>
    <w:rsid w:val="00E05706"/>
    <w:rsid w:val="00E143AD"/>
    <w:rsid w:val="00E45188"/>
    <w:rsid w:val="00E453D1"/>
    <w:rsid w:val="00ED3B2C"/>
    <w:rsid w:val="00EE0424"/>
    <w:rsid w:val="00F015B0"/>
    <w:rsid w:val="00F07094"/>
    <w:rsid w:val="00F260E5"/>
    <w:rsid w:val="00F2774E"/>
    <w:rsid w:val="00FC770A"/>
    <w:rsid w:val="00FD2E52"/>
    <w:rsid w:val="00FF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132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7303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636</TotalTime>
  <Pages>1</Pages>
  <Words>126</Words>
  <Characters>720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43</cp:revision>
  <cp:lastPrinted>2017-02-28T11:48:00Z</cp:lastPrinted>
  <dcterms:created xsi:type="dcterms:W3CDTF">2017-01-16T07:07:00Z</dcterms:created>
  <dcterms:modified xsi:type="dcterms:W3CDTF">2017-12-04T09:22:00Z</dcterms:modified>
</cp:coreProperties>
</file>