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97C" w:rsidRPr="00766AA1" w:rsidRDefault="00A4597C" w:rsidP="000907E8">
      <w:pPr>
        <w:jc w:val="center"/>
        <w:rPr>
          <w:lang w:val="en-US"/>
        </w:rPr>
      </w:pPr>
      <w:r w:rsidRPr="001C203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A4597C" w:rsidRPr="00766AA1" w:rsidRDefault="00A4597C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A4597C" w:rsidRDefault="00A4597C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A4597C" w:rsidRDefault="00A4597C" w:rsidP="000907E8">
      <w:pPr>
        <w:jc w:val="center"/>
        <w:rPr>
          <w:b/>
          <w:bCs/>
          <w:sz w:val="28"/>
          <w:szCs w:val="28"/>
        </w:rPr>
      </w:pPr>
    </w:p>
    <w:p w:rsidR="00A4597C" w:rsidRDefault="00A4597C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A4597C" w:rsidRDefault="00A4597C" w:rsidP="000907E8">
      <w:pPr>
        <w:jc w:val="center"/>
        <w:rPr>
          <w:b/>
          <w:bCs/>
        </w:rPr>
      </w:pPr>
    </w:p>
    <w:p w:rsidR="00A4597C" w:rsidRPr="00C2351B" w:rsidRDefault="00A4597C" w:rsidP="00B465EF">
      <w:pPr>
        <w:rPr>
          <w:sz w:val="28"/>
          <w:szCs w:val="28"/>
        </w:rPr>
      </w:pPr>
      <w:r>
        <w:rPr>
          <w:sz w:val="28"/>
          <w:szCs w:val="28"/>
        </w:rPr>
        <w:t>27 .06. 2019</w:t>
      </w:r>
      <w:r w:rsidRPr="00C2351B">
        <w:rPr>
          <w:sz w:val="28"/>
          <w:szCs w:val="28"/>
        </w:rPr>
        <w:t xml:space="preserve"> г.             </w:t>
      </w:r>
      <w:r w:rsidRPr="00C2351B">
        <w:rPr>
          <w:sz w:val="28"/>
          <w:szCs w:val="28"/>
        </w:rPr>
        <w:tab/>
      </w:r>
      <w:r w:rsidRPr="00C2351B">
        <w:rPr>
          <w:sz w:val="28"/>
          <w:szCs w:val="28"/>
        </w:rPr>
        <w:tab/>
        <w:t xml:space="preserve">                                              </w:t>
      </w:r>
      <w:r>
        <w:rPr>
          <w:sz w:val="28"/>
          <w:szCs w:val="28"/>
        </w:rPr>
        <w:t xml:space="preserve">         </w:t>
      </w:r>
      <w:r w:rsidRPr="00C2351B">
        <w:rPr>
          <w:sz w:val="28"/>
          <w:szCs w:val="28"/>
        </w:rPr>
        <w:t xml:space="preserve">№  </w:t>
      </w:r>
      <w:r>
        <w:rPr>
          <w:sz w:val="28"/>
          <w:szCs w:val="28"/>
        </w:rPr>
        <w:t>8-13</w:t>
      </w:r>
    </w:p>
    <w:p w:rsidR="00A4597C" w:rsidRDefault="00A4597C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A4597C" w:rsidRDefault="00A4597C" w:rsidP="000907E8">
      <w:pPr>
        <w:jc w:val="center"/>
        <w:rPr>
          <w:b/>
          <w:bCs/>
        </w:rPr>
      </w:pPr>
    </w:p>
    <w:p w:rsidR="00A4597C" w:rsidRPr="00FB39A0" w:rsidRDefault="00A4597C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</w:t>
      </w:r>
      <w:r w:rsidRPr="00FB39A0">
        <w:rPr>
          <w:b/>
          <w:bCs/>
          <w:sz w:val="28"/>
          <w:szCs w:val="28"/>
        </w:rPr>
        <w:t xml:space="preserve">участковой </w:t>
      </w:r>
    </w:p>
    <w:p w:rsidR="00A4597C" w:rsidRDefault="00A4597C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A4597C" w:rsidRDefault="00A4597C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1210</w:t>
      </w:r>
      <w:r w:rsidRPr="00FB39A0">
        <w:rPr>
          <w:b/>
          <w:bCs/>
          <w:sz w:val="28"/>
          <w:szCs w:val="28"/>
        </w:rPr>
        <w:t xml:space="preserve"> </w:t>
      </w:r>
    </w:p>
    <w:p w:rsidR="00A4597C" w:rsidRPr="00FB39A0" w:rsidRDefault="00A4597C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A4597C" w:rsidRPr="00690AFB" w:rsidRDefault="00A4597C" w:rsidP="000907E8">
      <w:pPr>
        <w:jc w:val="center"/>
        <w:rPr>
          <w:b/>
          <w:bCs/>
          <w:sz w:val="28"/>
          <w:szCs w:val="28"/>
        </w:rPr>
      </w:pPr>
    </w:p>
    <w:p w:rsidR="00A4597C" w:rsidRDefault="00A4597C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№1210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:rsidR="00A4597C" w:rsidRDefault="00A4597C" w:rsidP="00BD2AF6">
      <w:pPr>
        <w:ind w:right="43"/>
        <w:rPr>
          <w:sz w:val="28"/>
          <w:szCs w:val="28"/>
        </w:rPr>
      </w:pPr>
    </w:p>
    <w:p w:rsidR="00A4597C" w:rsidRDefault="00A4597C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A4597C" w:rsidRDefault="00A4597C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A4597C" w:rsidRPr="00690AFB" w:rsidRDefault="00A4597C" w:rsidP="000907E8">
      <w:pPr>
        <w:jc w:val="both"/>
        <w:rPr>
          <w:sz w:val="28"/>
          <w:szCs w:val="28"/>
        </w:rPr>
      </w:pPr>
    </w:p>
    <w:p w:rsidR="00A4597C" w:rsidRDefault="00A4597C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>
        <w:rPr>
          <w:sz w:val="28"/>
          <w:szCs w:val="28"/>
        </w:rPr>
        <w:t>10</w:t>
      </w:r>
      <w:r w:rsidRPr="00B465EF">
        <w:rPr>
          <w:sz w:val="28"/>
          <w:szCs w:val="28"/>
        </w:rPr>
        <w:t xml:space="preserve"> Морозовского района Ростовской </w:t>
      </w:r>
      <w:r>
        <w:rPr>
          <w:sz w:val="28"/>
          <w:szCs w:val="28"/>
        </w:rPr>
        <w:t>области Дрейзину Елену Дмитриевну, 24.07.1968</w:t>
      </w:r>
      <w:r w:rsidRPr="00264725">
        <w:rPr>
          <w:sz w:val="28"/>
          <w:szCs w:val="28"/>
        </w:rPr>
        <w:t xml:space="preserve"> года рождения, обра</w:t>
      </w:r>
      <w:r>
        <w:rPr>
          <w:sz w:val="28"/>
          <w:szCs w:val="28"/>
        </w:rPr>
        <w:t>зование высшее, МБОУ СОШ №</w:t>
      </w:r>
      <w:bookmarkStart w:id="0" w:name="_GoBack"/>
      <w:bookmarkEnd w:id="0"/>
      <w:r>
        <w:rPr>
          <w:sz w:val="28"/>
          <w:szCs w:val="28"/>
        </w:rPr>
        <w:t>6</w:t>
      </w:r>
      <w:r w:rsidRPr="00264725">
        <w:rPr>
          <w:sz w:val="28"/>
          <w:szCs w:val="28"/>
        </w:rPr>
        <w:t>,</w:t>
      </w:r>
      <w:r>
        <w:rPr>
          <w:sz w:val="28"/>
          <w:szCs w:val="28"/>
        </w:rPr>
        <w:t xml:space="preserve"> директора школы</w:t>
      </w:r>
      <w:r w:rsidRPr="00264725">
        <w:rPr>
          <w:sz w:val="28"/>
          <w:szCs w:val="28"/>
        </w:rPr>
        <w:t>, выдвинутую</w:t>
      </w:r>
      <w:r>
        <w:rPr>
          <w:sz w:val="28"/>
          <w:szCs w:val="28"/>
        </w:rPr>
        <w:t xml:space="preserve"> собранием избирателей по месту работы</w:t>
      </w:r>
      <w:r w:rsidRPr="00264725">
        <w:rPr>
          <w:sz w:val="28"/>
          <w:szCs w:val="28"/>
        </w:rPr>
        <w:t>.</w:t>
      </w:r>
    </w:p>
    <w:p w:rsidR="00A4597C" w:rsidRPr="0006364A" w:rsidRDefault="00A4597C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участка, участка референдума №1210</w:t>
      </w:r>
    </w:p>
    <w:p w:rsidR="00A4597C" w:rsidRPr="00B465EF" w:rsidRDefault="00A4597C" w:rsidP="00264725">
      <w:pPr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:rsidR="00A4597C" w:rsidRDefault="00A4597C" w:rsidP="00264725">
      <w:pPr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t>4. Постановление территориальной избирательной комиссии Морозовского района Ростовской области от 28.05.2018 г. №76-49 признать  утратившим силу.</w:t>
      </w:r>
    </w:p>
    <w:p w:rsidR="00A4597C" w:rsidRDefault="00A4597C" w:rsidP="00264725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Секретаря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>
        <w:rPr>
          <w:kern w:val="32"/>
          <w:sz w:val="28"/>
          <w:szCs w:val="28"/>
        </w:rPr>
        <w:t>Е</w:t>
      </w:r>
      <w:r>
        <w:rPr>
          <w:sz w:val="28"/>
          <w:szCs w:val="28"/>
        </w:rPr>
        <w:t>. Р. Пивневу</w:t>
      </w:r>
    </w:p>
    <w:tbl>
      <w:tblPr>
        <w:tblpPr w:leftFromText="180" w:rightFromText="180" w:vertAnchor="text" w:horzAnchor="margin" w:tblpY="227"/>
        <w:tblW w:w="9639" w:type="dxa"/>
        <w:tblLayout w:type="fixed"/>
        <w:tblLook w:val="0000"/>
      </w:tblPr>
      <w:tblGrid>
        <w:gridCol w:w="7196"/>
        <w:gridCol w:w="2443"/>
      </w:tblGrid>
      <w:tr w:rsidR="00A4597C" w:rsidRPr="0024667F" w:rsidTr="008D1961">
        <w:tc>
          <w:tcPr>
            <w:tcW w:w="7196" w:type="dxa"/>
          </w:tcPr>
          <w:p w:rsidR="00A4597C" w:rsidRPr="0024667F" w:rsidRDefault="00A4597C" w:rsidP="008D1961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A4597C" w:rsidRDefault="00A4597C" w:rsidP="008D1961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>
              <w:rPr>
                <w:kern w:val="32"/>
                <w:sz w:val="28"/>
                <w:szCs w:val="28"/>
              </w:rPr>
              <w:t>О.А. Бордадын</w:t>
            </w:r>
          </w:p>
          <w:p w:rsidR="00A4597C" w:rsidRPr="0024667F" w:rsidRDefault="00A4597C" w:rsidP="008D1961">
            <w:pPr>
              <w:rPr>
                <w:kern w:val="32"/>
                <w:sz w:val="28"/>
                <w:szCs w:val="28"/>
              </w:rPr>
            </w:pPr>
          </w:p>
        </w:tc>
      </w:tr>
      <w:tr w:rsidR="00A4597C" w:rsidRPr="0024667F" w:rsidTr="008D1961">
        <w:tc>
          <w:tcPr>
            <w:tcW w:w="7196" w:type="dxa"/>
          </w:tcPr>
          <w:p w:rsidR="00A4597C" w:rsidRPr="0024667F" w:rsidRDefault="00A4597C" w:rsidP="008D1961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A4597C" w:rsidRPr="0024667F" w:rsidRDefault="00A4597C" w:rsidP="008D1961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Е.Р. Пивнева</w:t>
            </w:r>
          </w:p>
        </w:tc>
      </w:tr>
    </w:tbl>
    <w:p w:rsidR="00A4597C" w:rsidRDefault="00A4597C" w:rsidP="008D1961">
      <w:pPr>
        <w:ind w:firstLine="425"/>
        <w:jc w:val="both"/>
      </w:pPr>
    </w:p>
    <w:sectPr w:rsidR="00A4597C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159"/>
    <w:rsid w:val="00054DF9"/>
    <w:rsid w:val="0006364A"/>
    <w:rsid w:val="000907E8"/>
    <w:rsid w:val="0014761B"/>
    <w:rsid w:val="00171030"/>
    <w:rsid w:val="001C203C"/>
    <w:rsid w:val="001F2406"/>
    <w:rsid w:val="00204159"/>
    <w:rsid w:val="00214C1C"/>
    <w:rsid w:val="0024667F"/>
    <w:rsid w:val="00264725"/>
    <w:rsid w:val="00295C38"/>
    <w:rsid w:val="002B5D49"/>
    <w:rsid w:val="002F4B32"/>
    <w:rsid w:val="003B07DD"/>
    <w:rsid w:val="004238B0"/>
    <w:rsid w:val="005470CD"/>
    <w:rsid w:val="00556005"/>
    <w:rsid w:val="005567D3"/>
    <w:rsid w:val="00674C09"/>
    <w:rsid w:val="00690AFB"/>
    <w:rsid w:val="006C492D"/>
    <w:rsid w:val="00766AA1"/>
    <w:rsid w:val="00771C6E"/>
    <w:rsid w:val="008D1961"/>
    <w:rsid w:val="00961D2A"/>
    <w:rsid w:val="00985862"/>
    <w:rsid w:val="00A4597C"/>
    <w:rsid w:val="00A47C23"/>
    <w:rsid w:val="00B465EF"/>
    <w:rsid w:val="00BD2AF6"/>
    <w:rsid w:val="00C2351B"/>
    <w:rsid w:val="00CF347F"/>
    <w:rsid w:val="00D54F24"/>
    <w:rsid w:val="00DC21DE"/>
    <w:rsid w:val="00DE1B2F"/>
    <w:rsid w:val="00FB39A0"/>
    <w:rsid w:val="00FE5142"/>
    <w:rsid w:val="00FF7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stan">
    <w:name w:val="Postan"/>
    <w:basedOn w:val="Normal"/>
    <w:uiPriority w:val="99"/>
    <w:rsid w:val="000907E8"/>
    <w:pPr>
      <w:jc w:val="center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</Pages>
  <Words>244</Words>
  <Characters>1395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11</cp:revision>
  <cp:lastPrinted>2019-06-27T07:51:00Z</cp:lastPrinted>
  <dcterms:created xsi:type="dcterms:W3CDTF">2018-11-15T07:11:00Z</dcterms:created>
  <dcterms:modified xsi:type="dcterms:W3CDTF">2019-09-03T07:44:00Z</dcterms:modified>
</cp:coreProperties>
</file>